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B2AC7" w14:textId="2149C258" w:rsidR="00834E57" w:rsidRPr="00834E57" w:rsidRDefault="00834E57" w:rsidP="002B0346">
      <w:pPr>
        <w:spacing w:line="360" w:lineRule="auto"/>
        <w:contextualSpacing/>
        <w:rPr>
          <w:rFonts w:ascii="Tahoma" w:hAnsi="Tahoma" w:cs="Tahoma"/>
          <w:b/>
          <w:bCs/>
          <w:sz w:val="20"/>
          <w:szCs w:val="20"/>
          <w:lang w:val="de-DE"/>
        </w:rPr>
      </w:pP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>
        <w:rPr>
          <w:rFonts w:ascii="Tahoma" w:hAnsi="Tahoma" w:cs="Tahoma"/>
          <w:sz w:val="20"/>
          <w:szCs w:val="20"/>
          <w:lang w:val="de-DE"/>
        </w:rPr>
        <w:tab/>
      </w:r>
      <w:r w:rsidR="006530FB">
        <w:rPr>
          <w:rFonts w:ascii="Tahoma" w:hAnsi="Tahoma" w:cs="Tahoma"/>
          <w:sz w:val="20"/>
          <w:szCs w:val="20"/>
          <w:lang w:val="de-DE"/>
        </w:rPr>
        <w:tab/>
      </w:r>
      <w:proofErr w:type="spellStart"/>
      <w:r w:rsidRPr="00834E57">
        <w:rPr>
          <w:rFonts w:ascii="Tahoma" w:hAnsi="Tahoma" w:cs="Tahoma"/>
          <w:b/>
          <w:bCs/>
          <w:sz w:val="20"/>
          <w:szCs w:val="20"/>
          <w:lang w:val="de-DE"/>
        </w:rPr>
        <w:t>Załącznik</w:t>
      </w:r>
      <w:proofErr w:type="spellEnd"/>
      <w:r w:rsidRPr="00834E57">
        <w:rPr>
          <w:rFonts w:ascii="Tahoma" w:hAnsi="Tahoma" w:cs="Tahoma"/>
          <w:b/>
          <w:bCs/>
          <w:sz w:val="20"/>
          <w:szCs w:val="20"/>
          <w:lang w:val="de-DE"/>
        </w:rPr>
        <w:t xml:space="preserve"> </w:t>
      </w:r>
      <w:proofErr w:type="spellStart"/>
      <w:r w:rsidRPr="00834E57">
        <w:rPr>
          <w:rFonts w:ascii="Tahoma" w:hAnsi="Tahoma" w:cs="Tahoma"/>
          <w:b/>
          <w:bCs/>
          <w:sz w:val="20"/>
          <w:szCs w:val="20"/>
          <w:lang w:val="de-DE"/>
        </w:rPr>
        <w:t>nr</w:t>
      </w:r>
      <w:proofErr w:type="spellEnd"/>
      <w:r w:rsidRPr="00834E57">
        <w:rPr>
          <w:rFonts w:ascii="Tahoma" w:hAnsi="Tahoma" w:cs="Tahoma"/>
          <w:b/>
          <w:bCs/>
          <w:sz w:val="20"/>
          <w:szCs w:val="20"/>
          <w:lang w:val="de-DE"/>
        </w:rPr>
        <w:t xml:space="preserve"> 2</w:t>
      </w:r>
    </w:p>
    <w:p w14:paraId="0DA64376" w14:textId="1A5A5DBF" w:rsidR="002B0346" w:rsidRPr="0003713F" w:rsidRDefault="002B0346" w:rsidP="002B0346">
      <w:pPr>
        <w:spacing w:line="360" w:lineRule="auto"/>
        <w:contextualSpacing/>
        <w:rPr>
          <w:rFonts w:ascii="Tahoma" w:hAnsi="Tahoma" w:cs="Tahoma"/>
          <w:sz w:val="20"/>
          <w:szCs w:val="20"/>
          <w:lang w:val="de-DE"/>
        </w:rPr>
      </w:pPr>
      <w:r w:rsidRPr="0003713F">
        <w:rPr>
          <w:rFonts w:ascii="Tahoma" w:hAnsi="Tahoma" w:cs="Tahoma"/>
          <w:sz w:val="20"/>
          <w:szCs w:val="20"/>
          <w:lang w:val="de-DE"/>
        </w:rPr>
        <w:t>Firma ………………………………………….</w:t>
      </w:r>
    </w:p>
    <w:p w14:paraId="3E76BD04" w14:textId="77777777" w:rsidR="002B0346" w:rsidRPr="0003713F" w:rsidRDefault="002B0346" w:rsidP="002B0346">
      <w:pPr>
        <w:spacing w:line="360" w:lineRule="auto"/>
        <w:contextualSpacing/>
        <w:rPr>
          <w:rFonts w:ascii="Tahoma" w:hAnsi="Tahoma" w:cs="Tahoma"/>
          <w:sz w:val="20"/>
          <w:szCs w:val="20"/>
          <w:lang w:val="de-DE"/>
        </w:rPr>
      </w:pPr>
      <w:r w:rsidRPr="0003713F">
        <w:rPr>
          <w:rFonts w:ascii="Tahoma" w:hAnsi="Tahoma" w:cs="Tahoma"/>
          <w:sz w:val="20"/>
          <w:szCs w:val="20"/>
          <w:lang w:val="de-DE"/>
        </w:rPr>
        <w:t xml:space="preserve">……………………………………………………                                              </w:t>
      </w:r>
    </w:p>
    <w:p w14:paraId="6C3E104D" w14:textId="77777777" w:rsidR="002B0346" w:rsidRPr="0003713F" w:rsidRDefault="002B0346" w:rsidP="002B0346">
      <w:pPr>
        <w:spacing w:line="360" w:lineRule="auto"/>
        <w:contextualSpacing/>
        <w:rPr>
          <w:rFonts w:ascii="Tahoma" w:hAnsi="Tahoma" w:cs="Tahoma"/>
          <w:sz w:val="20"/>
          <w:szCs w:val="20"/>
          <w:lang w:val="de-DE"/>
        </w:rPr>
      </w:pPr>
      <w:r w:rsidRPr="0003713F">
        <w:rPr>
          <w:rFonts w:ascii="Tahoma" w:hAnsi="Tahoma" w:cs="Tahoma"/>
          <w:sz w:val="20"/>
          <w:szCs w:val="20"/>
          <w:lang w:val="de-DE"/>
        </w:rPr>
        <w:t>NIP………………………….......................</w:t>
      </w:r>
    </w:p>
    <w:p w14:paraId="24044F9D" w14:textId="77777777" w:rsidR="002B0346" w:rsidRPr="0003713F" w:rsidRDefault="002B0346" w:rsidP="002B0346">
      <w:pPr>
        <w:spacing w:line="360" w:lineRule="auto"/>
        <w:contextualSpacing/>
        <w:rPr>
          <w:rFonts w:ascii="Tahoma" w:hAnsi="Tahoma" w:cs="Tahoma"/>
          <w:sz w:val="20"/>
          <w:szCs w:val="20"/>
          <w:lang w:val="de-DE"/>
        </w:rPr>
      </w:pPr>
      <w:r w:rsidRPr="0003713F">
        <w:rPr>
          <w:rFonts w:ascii="Tahoma" w:hAnsi="Tahoma" w:cs="Tahoma"/>
          <w:sz w:val="20"/>
          <w:szCs w:val="20"/>
          <w:lang w:val="de-DE"/>
        </w:rPr>
        <w:t>Tel……………………………………………….</w:t>
      </w:r>
    </w:p>
    <w:p w14:paraId="546EF467" w14:textId="77777777" w:rsidR="002B0346" w:rsidRPr="0003713F" w:rsidRDefault="002B0346" w:rsidP="002B0346">
      <w:pPr>
        <w:spacing w:line="360" w:lineRule="auto"/>
        <w:contextualSpacing/>
        <w:rPr>
          <w:rFonts w:ascii="Tahoma" w:hAnsi="Tahoma" w:cs="Tahoma"/>
          <w:sz w:val="20"/>
          <w:szCs w:val="20"/>
          <w:lang w:val="de-DE"/>
        </w:rPr>
      </w:pPr>
      <w:proofErr w:type="spellStart"/>
      <w:r w:rsidRPr="0003713F">
        <w:rPr>
          <w:rFonts w:ascii="Tahoma" w:hAnsi="Tahoma" w:cs="Tahoma"/>
          <w:sz w:val="20"/>
          <w:szCs w:val="20"/>
          <w:lang w:val="de-DE"/>
        </w:rPr>
        <w:t>E-mail</w:t>
      </w:r>
      <w:proofErr w:type="spellEnd"/>
      <w:r w:rsidRPr="0003713F">
        <w:rPr>
          <w:rFonts w:ascii="Tahoma" w:hAnsi="Tahoma" w:cs="Tahoma"/>
          <w:sz w:val="20"/>
          <w:szCs w:val="20"/>
          <w:lang w:val="de-DE"/>
        </w:rPr>
        <w:t>:………………………………………….</w:t>
      </w:r>
    </w:p>
    <w:p w14:paraId="3006C4AF" w14:textId="77777777" w:rsidR="00C02272" w:rsidRPr="00524B23" w:rsidRDefault="00C02272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1D6EFBF" w14:textId="040F3330" w:rsidR="00C02272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63608A">
        <w:rPr>
          <w:rFonts w:ascii="Calibri" w:hAnsi="Calibri" w:cs="Calibri"/>
          <w:b/>
          <w:szCs w:val="22"/>
          <w:lang w:val="de-DE"/>
        </w:rPr>
        <w:t>O F E R T A</w:t>
      </w:r>
      <w:r w:rsidR="0063608A" w:rsidRPr="0063608A">
        <w:rPr>
          <w:rFonts w:ascii="Calibri" w:hAnsi="Calibri" w:cs="Calibri"/>
          <w:b/>
          <w:szCs w:val="22"/>
          <w:lang w:val="de-DE"/>
        </w:rPr>
        <w:t xml:space="preserve"> </w:t>
      </w:r>
    </w:p>
    <w:p w14:paraId="7E09F3E8" w14:textId="77777777" w:rsidR="0073073F" w:rsidRDefault="0073073F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6DB9658" w14:textId="40F488B9" w:rsidR="003918D1" w:rsidRPr="00182589" w:rsidRDefault="00C55799" w:rsidP="00834E57">
      <w:pPr>
        <w:spacing w:line="276" w:lineRule="auto"/>
        <w:jc w:val="center"/>
        <w:rPr>
          <w:rFonts w:ascii="Calibri" w:hAnsi="Calibri" w:cs="Calibri"/>
          <w:iCs/>
          <w:sz w:val="22"/>
          <w:szCs w:val="22"/>
        </w:rPr>
      </w:pPr>
      <w:r w:rsidRPr="00182589">
        <w:rPr>
          <w:rFonts w:ascii="Calibri" w:hAnsi="Calibri" w:cs="Calibri"/>
          <w:iCs/>
          <w:sz w:val="22"/>
          <w:szCs w:val="22"/>
        </w:rPr>
        <w:t xml:space="preserve">Nawiązując do </w:t>
      </w:r>
      <w:r w:rsidR="00476083" w:rsidRPr="00182589">
        <w:rPr>
          <w:rFonts w:ascii="Calibri" w:hAnsi="Calibri" w:cs="Calibri"/>
          <w:iCs/>
          <w:sz w:val="22"/>
          <w:szCs w:val="22"/>
        </w:rPr>
        <w:t>zapytania</w:t>
      </w:r>
      <w:r w:rsidR="0073073F" w:rsidRPr="00182589">
        <w:rPr>
          <w:rFonts w:ascii="Calibri" w:hAnsi="Calibri" w:cs="Calibri"/>
          <w:iCs/>
          <w:sz w:val="22"/>
          <w:szCs w:val="22"/>
        </w:rPr>
        <w:t xml:space="preserve"> </w:t>
      </w:r>
      <w:r w:rsidR="0000461B" w:rsidRPr="00182589">
        <w:rPr>
          <w:rFonts w:ascii="Calibri" w:hAnsi="Calibri" w:cs="Calibri"/>
          <w:iCs/>
          <w:sz w:val="22"/>
          <w:szCs w:val="22"/>
        </w:rPr>
        <w:t>p.n.</w:t>
      </w:r>
      <w:r w:rsidR="003918D1" w:rsidRPr="00182589">
        <w:rPr>
          <w:rFonts w:ascii="Calibri" w:hAnsi="Calibri" w:cs="Calibri"/>
          <w:iCs/>
          <w:sz w:val="22"/>
          <w:szCs w:val="22"/>
        </w:rPr>
        <w:t>:</w:t>
      </w:r>
    </w:p>
    <w:p w14:paraId="1C32CF6D" w14:textId="5BC7334C" w:rsidR="004E1A78" w:rsidRPr="00834E57" w:rsidRDefault="00993ADB" w:rsidP="00834E57">
      <w:pPr>
        <w:spacing w:line="276" w:lineRule="auto"/>
        <w:rPr>
          <w:rFonts w:ascii="Calibri" w:hAnsi="Calibri" w:cs="Calibri"/>
          <w:iCs/>
          <w:sz w:val="22"/>
          <w:szCs w:val="22"/>
        </w:rPr>
      </w:pPr>
      <w:r w:rsidRPr="00834E57">
        <w:rPr>
          <w:rFonts w:ascii="Calibri" w:hAnsi="Calibri" w:cs="Calibri"/>
          <w:iCs/>
          <w:sz w:val="22"/>
          <w:szCs w:val="22"/>
        </w:rPr>
        <w:t xml:space="preserve">„ </w:t>
      </w:r>
      <w:r w:rsidR="00834E57" w:rsidRPr="00834E57">
        <w:rPr>
          <w:rFonts w:ascii="Calibri" w:hAnsi="Calibri" w:cs="Calibri"/>
          <w:iCs/>
          <w:sz w:val="22"/>
          <w:szCs w:val="22"/>
        </w:rPr>
        <w:t xml:space="preserve">Sukcesywna dostawa środków czystości i art. gospodarczych w 2021 roku do wskazanych placówek terenowych IMGW – PIB </w:t>
      </w:r>
      <w:r w:rsidR="00A0144C" w:rsidRPr="00834E57">
        <w:rPr>
          <w:rFonts w:ascii="Calibri" w:hAnsi="Calibri" w:cs="Calibri"/>
          <w:iCs/>
          <w:sz w:val="22"/>
          <w:szCs w:val="22"/>
        </w:rPr>
        <w:t>o</w:t>
      </w:r>
      <w:r w:rsidR="004E1A78" w:rsidRPr="00834E57">
        <w:rPr>
          <w:rFonts w:ascii="Calibri" w:hAnsi="Calibri" w:cs="Calibri"/>
          <w:iCs/>
          <w:sz w:val="22"/>
          <w:szCs w:val="22"/>
        </w:rPr>
        <w:t>ferujemy</w:t>
      </w:r>
      <w:r w:rsidR="008C0A88" w:rsidRPr="00834E57">
        <w:rPr>
          <w:rFonts w:ascii="Calibri" w:hAnsi="Calibri" w:cs="Calibri"/>
          <w:iCs/>
          <w:sz w:val="22"/>
          <w:szCs w:val="22"/>
        </w:rPr>
        <w:t xml:space="preserve"> </w:t>
      </w:r>
      <w:r w:rsidR="004E1A78" w:rsidRPr="00834E57">
        <w:rPr>
          <w:rFonts w:ascii="Calibri" w:hAnsi="Calibri" w:cs="Calibri"/>
          <w:iCs/>
          <w:sz w:val="22"/>
          <w:szCs w:val="22"/>
        </w:rPr>
        <w:t>wykonanie przedmiotu zapytania</w:t>
      </w:r>
      <w:r w:rsidR="008C0A88" w:rsidRPr="00834E57">
        <w:rPr>
          <w:rFonts w:ascii="Calibri" w:hAnsi="Calibri" w:cs="Calibri"/>
          <w:iCs/>
          <w:sz w:val="22"/>
          <w:szCs w:val="22"/>
        </w:rPr>
        <w:t xml:space="preserve"> </w:t>
      </w:r>
      <w:r w:rsidR="004E1A78" w:rsidRPr="00834E57">
        <w:rPr>
          <w:rFonts w:ascii="Calibri" w:hAnsi="Calibri" w:cs="Calibri"/>
          <w:iCs/>
          <w:sz w:val="22"/>
          <w:szCs w:val="22"/>
        </w:rPr>
        <w:t>za kwotę ryczałtową</w:t>
      </w:r>
      <w:r w:rsidR="00FA38C5" w:rsidRPr="00834E57">
        <w:rPr>
          <w:rFonts w:ascii="Calibri" w:hAnsi="Calibri" w:cs="Calibri"/>
          <w:iCs/>
          <w:sz w:val="22"/>
          <w:szCs w:val="22"/>
        </w:rPr>
        <w:t xml:space="preserve"> </w:t>
      </w:r>
      <w:r w:rsidRPr="00834E57">
        <w:rPr>
          <w:rFonts w:ascii="Calibri" w:hAnsi="Calibri" w:cs="Calibri"/>
          <w:iCs/>
          <w:sz w:val="22"/>
          <w:szCs w:val="22"/>
        </w:rPr>
        <w:t>w wysokości:</w:t>
      </w:r>
    </w:p>
    <w:p w14:paraId="4BFFDD03" w14:textId="31CE9ACD" w:rsidR="00A0144C" w:rsidRDefault="00A0144C" w:rsidP="004E1A78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14:paraId="2DFF2999" w14:textId="1CF29350" w:rsidR="00C9665F" w:rsidRPr="0003713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 xml:space="preserve">Cena netto ..................................……………………zł, </w:t>
      </w:r>
    </w:p>
    <w:p w14:paraId="30EB9379" w14:textId="77777777" w:rsidR="00C9665F" w:rsidRPr="0003713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>słownie netto:</w:t>
      </w:r>
    </w:p>
    <w:p w14:paraId="588547F8" w14:textId="77777777" w:rsidR="00C9665F" w:rsidRPr="0003713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>……………………………...........................................................................................................................................................………………………..........……………….........</w:t>
      </w:r>
      <w:r>
        <w:rPr>
          <w:rFonts w:ascii="Tahoma" w:hAnsi="Tahoma" w:cs="Tahoma"/>
          <w:bCs/>
          <w:i/>
          <w:sz w:val="20"/>
          <w:szCs w:val="20"/>
        </w:rPr>
        <w:t>.....................</w:t>
      </w:r>
      <w:r w:rsidRPr="0003713F">
        <w:rPr>
          <w:rFonts w:ascii="Tahoma" w:hAnsi="Tahoma" w:cs="Tahoma"/>
          <w:bCs/>
          <w:i/>
          <w:sz w:val="20"/>
          <w:szCs w:val="20"/>
        </w:rPr>
        <w:t>................................. zł,</w:t>
      </w:r>
    </w:p>
    <w:p w14:paraId="0C26EC15" w14:textId="77777777" w:rsidR="00C9665F" w:rsidRPr="0003713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 xml:space="preserve">Podatek Vat :…………………......................….....………zł, </w:t>
      </w:r>
    </w:p>
    <w:p w14:paraId="4C3BA630" w14:textId="77777777" w:rsidR="00C9665F" w:rsidRPr="0003713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 xml:space="preserve">Cena brutto: ………………..................……..........………zł, </w:t>
      </w:r>
    </w:p>
    <w:p w14:paraId="276360FF" w14:textId="77777777" w:rsidR="00C9665F" w:rsidRPr="0003713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>słownie zł brutto:</w:t>
      </w:r>
    </w:p>
    <w:p w14:paraId="2A8CDD25" w14:textId="3EB793A6" w:rsidR="00C9665F" w:rsidRDefault="00C9665F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  <w:r w:rsidRPr="0003713F">
        <w:rPr>
          <w:rFonts w:ascii="Tahoma" w:hAnsi="Tahoma" w:cs="Tahoma"/>
          <w:bCs/>
          <w:i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ahoma" w:hAnsi="Tahoma" w:cs="Tahoma"/>
          <w:bCs/>
          <w:i/>
          <w:sz w:val="20"/>
          <w:szCs w:val="20"/>
        </w:rPr>
        <w:t>.....................</w:t>
      </w:r>
      <w:r w:rsidRPr="0003713F">
        <w:rPr>
          <w:rFonts w:ascii="Tahoma" w:hAnsi="Tahoma" w:cs="Tahoma"/>
          <w:bCs/>
          <w:i/>
          <w:sz w:val="20"/>
          <w:szCs w:val="20"/>
        </w:rPr>
        <w:t>…</w:t>
      </w:r>
      <w:r>
        <w:rPr>
          <w:rFonts w:ascii="Tahoma" w:hAnsi="Tahoma" w:cs="Tahoma"/>
          <w:bCs/>
          <w:i/>
          <w:sz w:val="20"/>
          <w:szCs w:val="20"/>
        </w:rPr>
        <w:t>.............</w:t>
      </w:r>
      <w:r w:rsidRPr="0003713F">
        <w:rPr>
          <w:rFonts w:ascii="Tahoma" w:hAnsi="Tahoma" w:cs="Tahoma"/>
          <w:bCs/>
          <w:i/>
          <w:sz w:val="20"/>
          <w:szCs w:val="20"/>
        </w:rPr>
        <w:t>……………………………………………………………….zł</w:t>
      </w:r>
    </w:p>
    <w:p w14:paraId="23A81E60" w14:textId="03A1FEE7" w:rsidR="00FA38C5" w:rsidRDefault="00FA38C5" w:rsidP="00C9665F">
      <w:pPr>
        <w:spacing w:line="360" w:lineRule="auto"/>
        <w:contextualSpacing/>
        <w:jc w:val="both"/>
        <w:rPr>
          <w:rFonts w:ascii="Tahoma" w:hAnsi="Tahoma" w:cs="Tahoma"/>
          <w:bCs/>
          <w:i/>
          <w:sz w:val="20"/>
          <w:szCs w:val="20"/>
        </w:rPr>
      </w:pPr>
    </w:p>
    <w:p w14:paraId="1F22DAB5" w14:textId="77777777" w:rsidR="00BF52CF" w:rsidRDefault="00BF52CF" w:rsidP="00FA38C5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14:paraId="7F98E172" w14:textId="270DD072" w:rsidR="00C97586" w:rsidRDefault="00C97586" w:rsidP="00476083">
      <w:pPr>
        <w:spacing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58026CF8" w14:textId="77777777" w:rsidR="00C97586" w:rsidRDefault="00C97586" w:rsidP="00476083">
      <w:pPr>
        <w:spacing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25375209" w14:textId="77777777" w:rsidR="0063608A" w:rsidRPr="00524B23" w:rsidRDefault="0063608A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789AFE8" w14:textId="77777777" w:rsidR="0073073F" w:rsidRPr="0003713F" w:rsidRDefault="0073073F" w:rsidP="0073073F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03713F">
        <w:rPr>
          <w:rFonts w:ascii="Tahoma" w:hAnsi="Tahoma" w:cs="Tahoma"/>
          <w:sz w:val="20"/>
          <w:szCs w:val="20"/>
        </w:rPr>
        <w:t>……………………………………………</w:t>
      </w:r>
      <w:r>
        <w:rPr>
          <w:rFonts w:ascii="Tahoma" w:hAnsi="Tahoma" w:cs="Tahoma"/>
          <w:sz w:val="20"/>
          <w:szCs w:val="20"/>
        </w:rPr>
        <w:t xml:space="preserve">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</w:t>
      </w:r>
      <w:r w:rsidRPr="0003713F">
        <w:rPr>
          <w:rFonts w:ascii="Tahoma" w:hAnsi="Tahoma" w:cs="Tahoma"/>
          <w:sz w:val="20"/>
          <w:szCs w:val="20"/>
        </w:rPr>
        <w:t>……………………………</w:t>
      </w:r>
      <w:r>
        <w:rPr>
          <w:rFonts w:ascii="Tahoma" w:hAnsi="Tahoma" w:cs="Tahoma"/>
          <w:sz w:val="20"/>
          <w:szCs w:val="20"/>
        </w:rPr>
        <w:t>.....................</w:t>
      </w:r>
      <w:r w:rsidRPr="0003713F">
        <w:rPr>
          <w:rFonts w:ascii="Tahoma" w:hAnsi="Tahoma" w:cs="Tahoma"/>
          <w:sz w:val="20"/>
          <w:szCs w:val="20"/>
        </w:rPr>
        <w:t>………………………</w:t>
      </w:r>
    </w:p>
    <w:p w14:paraId="382E377D" w14:textId="77777777" w:rsidR="0073073F" w:rsidRPr="0003713F" w:rsidRDefault="0073073F" w:rsidP="0073073F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03713F">
        <w:rPr>
          <w:rFonts w:ascii="Tahoma" w:hAnsi="Tahoma" w:cs="Tahoma"/>
          <w:i/>
          <w:sz w:val="20"/>
          <w:szCs w:val="20"/>
        </w:rPr>
        <w:t xml:space="preserve">miejscowość, data </w:t>
      </w:r>
      <w:r>
        <w:rPr>
          <w:rFonts w:ascii="Tahoma" w:hAnsi="Tahoma" w:cs="Tahoma"/>
          <w:i/>
          <w:sz w:val="20"/>
          <w:szCs w:val="20"/>
        </w:rPr>
        <w:tab/>
      </w:r>
      <w:r>
        <w:rPr>
          <w:rFonts w:ascii="Tahoma" w:hAnsi="Tahoma" w:cs="Tahoma"/>
          <w:i/>
          <w:sz w:val="20"/>
          <w:szCs w:val="20"/>
        </w:rPr>
        <w:tab/>
      </w:r>
      <w:r>
        <w:rPr>
          <w:rFonts w:ascii="Tahoma" w:hAnsi="Tahoma" w:cs="Tahoma"/>
          <w:i/>
          <w:sz w:val="20"/>
          <w:szCs w:val="20"/>
        </w:rPr>
        <w:tab/>
      </w:r>
      <w:r>
        <w:rPr>
          <w:rFonts w:ascii="Tahoma" w:hAnsi="Tahoma" w:cs="Tahoma"/>
          <w:i/>
          <w:sz w:val="20"/>
          <w:szCs w:val="20"/>
        </w:rPr>
        <w:tab/>
      </w:r>
      <w:r w:rsidRPr="0003713F">
        <w:rPr>
          <w:rFonts w:ascii="Tahoma" w:hAnsi="Tahoma" w:cs="Tahoma"/>
          <w:i/>
          <w:sz w:val="20"/>
          <w:szCs w:val="20"/>
        </w:rPr>
        <w:t>(podpis upoważnionego przedstawiciela Wykonawcy)</w:t>
      </w:r>
    </w:p>
    <w:p w14:paraId="647C29D9" w14:textId="55FF205F" w:rsidR="002A0F79" w:rsidRPr="00524B23" w:rsidRDefault="002A0F79" w:rsidP="0073073F">
      <w:pPr>
        <w:spacing w:line="276" w:lineRule="auto"/>
        <w:rPr>
          <w:rFonts w:ascii="Calibri" w:hAnsi="Calibri" w:cs="Calibri"/>
          <w:sz w:val="18"/>
          <w:szCs w:val="22"/>
        </w:rPr>
      </w:pP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11960" w14:textId="77777777" w:rsidR="008C2945" w:rsidRDefault="008C2945" w:rsidP="00EA0C7A">
      <w:r>
        <w:separator/>
      </w:r>
    </w:p>
  </w:endnote>
  <w:endnote w:type="continuationSeparator" w:id="0">
    <w:p w14:paraId="3F37BA9E" w14:textId="77777777" w:rsidR="008C2945" w:rsidRDefault="008C294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E5A3F" w14:textId="77777777" w:rsidR="008C2945" w:rsidRDefault="008C2945" w:rsidP="00EA0C7A">
      <w:r>
        <w:separator/>
      </w:r>
    </w:p>
  </w:footnote>
  <w:footnote w:type="continuationSeparator" w:id="0">
    <w:p w14:paraId="63334295" w14:textId="77777777" w:rsidR="008C2945" w:rsidRDefault="008C294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F4479"/>
    <w:multiLevelType w:val="hybridMultilevel"/>
    <w:tmpl w:val="32CAB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B8"/>
    <w:rsid w:val="0000461B"/>
    <w:rsid w:val="000120D2"/>
    <w:rsid w:val="000163AA"/>
    <w:rsid w:val="000262DD"/>
    <w:rsid w:val="0003029C"/>
    <w:rsid w:val="00060C5D"/>
    <w:rsid w:val="0008514F"/>
    <w:rsid w:val="000D3951"/>
    <w:rsid w:val="000F34D2"/>
    <w:rsid w:val="00104EF5"/>
    <w:rsid w:val="001079BD"/>
    <w:rsid w:val="00113D47"/>
    <w:rsid w:val="001164EB"/>
    <w:rsid w:val="00157DFF"/>
    <w:rsid w:val="00163829"/>
    <w:rsid w:val="00176B5B"/>
    <w:rsid w:val="00182589"/>
    <w:rsid w:val="001920D5"/>
    <w:rsid w:val="001B67BF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3685"/>
    <w:rsid w:val="00275EFA"/>
    <w:rsid w:val="00285CDD"/>
    <w:rsid w:val="00294542"/>
    <w:rsid w:val="002A0F79"/>
    <w:rsid w:val="002A7739"/>
    <w:rsid w:val="002B0346"/>
    <w:rsid w:val="002B2DDB"/>
    <w:rsid w:val="002C1A33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A3DB2"/>
    <w:rsid w:val="003B4A74"/>
    <w:rsid w:val="003D0F24"/>
    <w:rsid w:val="0041795D"/>
    <w:rsid w:val="00420541"/>
    <w:rsid w:val="00432743"/>
    <w:rsid w:val="00432CF9"/>
    <w:rsid w:val="00454905"/>
    <w:rsid w:val="00476083"/>
    <w:rsid w:val="004862B8"/>
    <w:rsid w:val="0048634A"/>
    <w:rsid w:val="004872A2"/>
    <w:rsid w:val="004A042D"/>
    <w:rsid w:val="004A38E0"/>
    <w:rsid w:val="004B46F1"/>
    <w:rsid w:val="004D4E4B"/>
    <w:rsid w:val="004E1A78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3608A"/>
    <w:rsid w:val="00644244"/>
    <w:rsid w:val="006530FB"/>
    <w:rsid w:val="00655B7E"/>
    <w:rsid w:val="00661721"/>
    <w:rsid w:val="00662CDE"/>
    <w:rsid w:val="006648E5"/>
    <w:rsid w:val="00674960"/>
    <w:rsid w:val="00691D1E"/>
    <w:rsid w:val="006A2B51"/>
    <w:rsid w:val="006D4841"/>
    <w:rsid w:val="006E654D"/>
    <w:rsid w:val="006F031D"/>
    <w:rsid w:val="0071503C"/>
    <w:rsid w:val="00720BAE"/>
    <w:rsid w:val="00725C5F"/>
    <w:rsid w:val="0073073F"/>
    <w:rsid w:val="00750D38"/>
    <w:rsid w:val="0076375E"/>
    <w:rsid w:val="007659FA"/>
    <w:rsid w:val="007C522F"/>
    <w:rsid w:val="007C5501"/>
    <w:rsid w:val="007E641A"/>
    <w:rsid w:val="007E6ACA"/>
    <w:rsid w:val="00833CD1"/>
    <w:rsid w:val="00834E57"/>
    <w:rsid w:val="00841CE4"/>
    <w:rsid w:val="008428A9"/>
    <w:rsid w:val="00851059"/>
    <w:rsid w:val="00855B99"/>
    <w:rsid w:val="00863866"/>
    <w:rsid w:val="0088534F"/>
    <w:rsid w:val="0089559E"/>
    <w:rsid w:val="008A310A"/>
    <w:rsid w:val="008B14FA"/>
    <w:rsid w:val="008C0A88"/>
    <w:rsid w:val="008C2945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93ADB"/>
    <w:rsid w:val="009A5F92"/>
    <w:rsid w:val="009B53DC"/>
    <w:rsid w:val="009D7731"/>
    <w:rsid w:val="009E667D"/>
    <w:rsid w:val="009F57B4"/>
    <w:rsid w:val="00A0144C"/>
    <w:rsid w:val="00A021BA"/>
    <w:rsid w:val="00A23EA1"/>
    <w:rsid w:val="00A37F50"/>
    <w:rsid w:val="00A67640"/>
    <w:rsid w:val="00AE14D9"/>
    <w:rsid w:val="00B13510"/>
    <w:rsid w:val="00B537B4"/>
    <w:rsid w:val="00B54BE7"/>
    <w:rsid w:val="00B70958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BF52CF"/>
    <w:rsid w:val="00C005BB"/>
    <w:rsid w:val="00C02272"/>
    <w:rsid w:val="00C20D1B"/>
    <w:rsid w:val="00C5323E"/>
    <w:rsid w:val="00C55799"/>
    <w:rsid w:val="00C558B3"/>
    <w:rsid w:val="00C5670E"/>
    <w:rsid w:val="00C77CF4"/>
    <w:rsid w:val="00C81BE6"/>
    <w:rsid w:val="00C92B40"/>
    <w:rsid w:val="00C9665F"/>
    <w:rsid w:val="00C97586"/>
    <w:rsid w:val="00CA29D5"/>
    <w:rsid w:val="00CA72C7"/>
    <w:rsid w:val="00CC3046"/>
    <w:rsid w:val="00CC4460"/>
    <w:rsid w:val="00CD6CD5"/>
    <w:rsid w:val="00CE698C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939A8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F74FF"/>
    <w:rsid w:val="00F10D65"/>
    <w:rsid w:val="00F21229"/>
    <w:rsid w:val="00F2300E"/>
    <w:rsid w:val="00F65558"/>
    <w:rsid w:val="00F74C20"/>
    <w:rsid w:val="00F750F2"/>
    <w:rsid w:val="00F955DF"/>
    <w:rsid w:val="00FA38C5"/>
    <w:rsid w:val="00FB0E4D"/>
    <w:rsid w:val="00FB32B4"/>
    <w:rsid w:val="00FB4DD6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1ED13"/>
  <w15:docId w15:val="{2BCD968A-3280-4830-ACBA-F4B3EFA1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iotr%20Kwa&#347;niewski\IMGW\Podle&#347;na%2061%20-%20ekran%20akustyczny\Zapytanie%20ofertowe%20-%20badanie%20rynku\ZA&#321;%20%20NR%204%20FORMULARZ%20OFERT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BE186-A385-44FD-8063-87B0BEA20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  NR 4 FORMULARZ OFERTOWY</Template>
  <TotalTime>61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pkwasniewski</dc:creator>
  <cp:lastModifiedBy>Ewelina Małecka</cp:lastModifiedBy>
  <cp:revision>24</cp:revision>
  <cp:lastPrinted>2016-03-23T08:07:00Z</cp:lastPrinted>
  <dcterms:created xsi:type="dcterms:W3CDTF">2020-12-03T11:59:00Z</dcterms:created>
  <dcterms:modified xsi:type="dcterms:W3CDTF">2020-12-30T09:35:00Z</dcterms:modified>
</cp:coreProperties>
</file>