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1F2B" w14:textId="1CDC7F09" w:rsidR="0089293E" w:rsidRDefault="0089293E" w:rsidP="00913290"/>
    <w:p w14:paraId="21807D97" w14:textId="77777777" w:rsidR="007D2B5F" w:rsidRDefault="007D2B5F" w:rsidP="00913290"/>
    <w:p w14:paraId="27C7FB8C" w14:textId="77777777" w:rsidR="007D2B5F" w:rsidRDefault="007D2B5F" w:rsidP="00913290"/>
    <w:p w14:paraId="1C51B459" w14:textId="3B1E488D" w:rsidR="007D2B5F" w:rsidRPr="00D3450C" w:rsidRDefault="006B0F24" w:rsidP="00D3450C">
      <w:pPr>
        <w:jc w:val="both"/>
        <w:rPr>
          <w:rFonts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3450C">
        <w:rPr>
          <w:rFonts w:cs="Calibri"/>
        </w:rPr>
        <w:t xml:space="preserve">          Załącznik nr </w:t>
      </w:r>
      <w:r w:rsidR="009630D2">
        <w:rPr>
          <w:rFonts w:cs="Calibri"/>
        </w:rPr>
        <w:t>4</w:t>
      </w:r>
    </w:p>
    <w:p w14:paraId="2B3AED49" w14:textId="4F15367F" w:rsidR="007D2B5F" w:rsidRDefault="00E20747" w:rsidP="00D3450C">
      <w:pPr>
        <w:jc w:val="both"/>
        <w:rPr>
          <w:rFonts w:cs="Calibri"/>
          <w:b/>
          <w:bCs/>
        </w:rPr>
      </w:pPr>
      <w:r w:rsidRPr="00D3450C">
        <w:rPr>
          <w:rFonts w:cs="Calibri"/>
        </w:rPr>
        <w:tab/>
      </w:r>
      <w:r w:rsidRPr="00D3450C">
        <w:rPr>
          <w:rFonts w:cs="Calibri"/>
        </w:rPr>
        <w:tab/>
      </w:r>
      <w:r w:rsidRPr="00D3450C">
        <w:rPr>
          <w:rFonts w:cs="Calibri"/>
        </w:rPr>
        <w:tab/>
        <w:t xml:space="preserve">                    </w:t>
      </w:r>
      <w:r w:rsidRPr="00D3450C">
        <w:rPr>
          <w:rFonts w:cs="Calibri"/>
          <w:b/>
          <w:bCs/>
        </w:rPr>
        <w:t>Opis przedmiotu zam</w:t>
      </w:r>
      <w:r w:rsidR="00443ABA">
        <w:rPr>
          <w:rFonts w:cs="Calibri"/>
          <w:b/>
          <w:bCs/>
        </w:rPr>
        <w:t>ówienia</w:t>
      </w:r>
      <w:r w:rsidR="00D3450C">
        <w:rPr>
          <w:rFonts w:cs="Calibri"/>
          <w:b/>
          <w:bCs/>
        </w:rPr>
        <w:t xml:space="preserve"> </w:t>
      </w:r>
    </w:p>
    <w:p w14:paraId="251AEFCE" w14:textId="77777777" w:rsidR="003857CA" w:rsidRPr="00D3450C" w:rsidRDefault="003857CA" w:rsidP="00D3450C">
      <w:pPr>
        <w:jc w:val="both"/>
        <w:rPr>
          <w:rFonts w:cs="Calibri"/>
          <w:b/>
          <w:bCs/>
        </w:rPr>
      </w:pPr>
    </w:p>
    <w:p w14:paraId="1DF05A9A" w14:textId="635971A7" w:rsidR="00D3450C" w:rsidRPr="00421781" w:rsidRDefault="00421781" w:rsidP="00D3450C">
      <w:pPr>
        <w:spacing w:after="0" w:line="276" w:lineRule="auto"/>
        <w:jc w:val="both"/>
        <w:rPr>
          <w:rFonts w:cs="Calibri"/>
          <w:b/>
          <w:bCs/>
        </w:rPr>
      </w:pPr>
      <w:r w:rsidRPr="00421781">
        <w:rPr>
          <w:rFonts w:ascii="Aptos" w:hAnsi="Aptos" w:cs="Calibri"/>
          <w:b/>
          <w:bCs/>
        </w:rPr>
        <w:t>Wykonanie prac budowlanych na stacji SHM Lesko – remont schodów wejściowych</w:t>
      </w:r>
    </w:p>
    <w:p w14:paraId="464C20D3" w14:textId="52554C2F" w:rsidR="000A3CE7" w:rsidRPr="00D3450C" w:rsidRDefault="000A3CE7" w:rsidP="00D3450C">
      <w:pPr>
        <w:spacing w:after="0" w:line="276" w:lineRule="auto"/>
        <w:jc w:val="both"/>
        <w:rPr>
          <w:rFonts w:cs="Calibri"/>
        </w:rPr>
      </w:pPr>
    </w:p>
    <w:p w14:paraId="287EB3DA" w14:textId="77777777" w:rsidR="00D3450C" w:rsidRDefault="00D3450C" w:rsidP="00D3450C">
      <w:pPr>
        <w:spacing w:after="0" w:line="276" w:lineRule="auto"/>
        <w:jc w:val="both"/>
        <w:rPr>
          <w:rFonts w:cs="Calibri"/>
        </w:rPr>
      </w:pPr>
    </w:p>
    <w:p w14:paraId="7017221E" w14:textId="03C2F0DB" w:rsidR="008F6057" w:rsidRDefault="001738A6" w:rsidP="00D3450C">
      <w:pPr>
        <w:spacing w:after="0" w:line="276" w:lineRule="auto"/>
        <w:jc w:val="both"/>
        <w:rPr>
          <w:rFonts w:cs="Calibri"/>
          <w:b/>
          <w:bCs/>
        </w:rPr>
      </w:pPr>
      <w:r w:rsidRPr="00D3450C">
        <w:rPr>
          <w:rFonts w:cs="Calibri"/>
          <w:b/>
          <w:bCs/>
        </w:rPr>
        <w:t xml:space="preserve"> Zakres prac</w:t>
      </w:r>
      <w:r w:rsidR="001218A1">
        <w:rPr>
          <w:rFonts w:cs="Calibri"/>
          <w:b/>
          <w:bCs/>
        </w:rPr>
        <w:t xml:space="preserve"> obejmuje</w:t>
      </w:r>
      <w:r w:rsidRPr="00D3450C">
        <w:rPr>
          <w:rFonts w:cs="Calibri"/>
          <w:b/>
          <w:bCs/>
        </w:rPr>
        <w:t>:</w:t>
      </w:r>
    </w:p>
    <w:p w14:paraId="67ECAD30" w14:textId="5FF98EFE" w:rsidR="00BB75EE" w:rsidRDefault="00BB75EE" w:rsidP="00D3450C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Skucie istniejących schodów</w:t>
      </w:r>
      <w:r w:rsidR="007A3656">
        <w:rPr>
          <w:rFonts w:cs="Calibri"/>
        </w:rPr>
        <w:t>,</w:t>
      </w:r>
    </w:p>
    <w:p w14:paraId="37E2275B" w14:textId="5ECFABAA" w:rsidR="00BB75EE" w:rsidRDefault="00BB75EE" w:rsidP="00D3450C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Utylizację materiału rozbiórkowego</w:t>
      </w:r>
      <w:r w:rsidR="007A3656">
        <w:rPr>
          <w:rFonts w:cs="Calibri"/>
        </w:rPr>
        <w:t>,</w:t>
      </w:r>
    </w:p>
    <w:p w14:paraId="5CA19D05" w14:textId="00ADA75B" w:rsidR="00BB75EE" w:rsidRDefault="00BB75EE" w:rsidP="00D3450C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Przygotowanie terenu pod ułożenie bloków schodowych</w:t>
      </w:r>
      <w:r w:rsidR="007A3656">
        <w:rPr>
          <w:rFonts w:cs="Calibri"/>
        </w:rPr>
        <w:t xml:space="preserve">, palisady i </w:t>
      </w:r>
      <w:r w:rsidR="008F6057">
        <w:rPr>
          <w:rFonts w:cs="Calibri"/>
        </w:rPr>
        <w:t>płyt betonowych</w:t>
      </w:r>
      <w:r w:rsidR="007A3656">
        <w:rPr>
          <w:rFonts w:cs="Calibri"/>
        </w:rPr>
        <w:t>,</w:t>
      </w:r>
    </w:p>
    <w:p w14:paraId="5344F6FD" w14:textId="4D9AB4FD" w:rsidR="008F6057" w:rsidRDefault="008F6057" w:rsidP="00D3450C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Wykonanie podbudowy,</w:t>
      </w:r>
    </w:p>
    <w:p w14:paraId="0C2AAC25" w14:textId="2D5899A4" w:rsidR="00BB75EE" w:rsidRDefault="00BB75EE" w:rsidP="00D3450C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Ułożenie palisady</w:t>
      </w:r>
      <w:r w:rsidR="004B51D4">
        <w:rPr>
          <w:rFonts w:cs="Calibri"/>
        </w:rPr>
        <w:t xml:space="preserve"> (kolor szary, minimalna klasa betonu C</w:t>
      </w:r>
      <w:r w:rsidR="00421781">
        <w:rPr>
          <w:rFonts w:cs="Calibri"/>
        </w:rPr>
        <w:t xml:space="preserve"> </w:t>
      </w:r>
      <w:r w:rsidR="004B51D4">
        <w:rPr>
          <w:rFonts w:cs="Calibri"/>
        </w:rPr>
        <w:t>30/37)</w:t>
      </w:r>
      <w:r>
        <w:rPr>
          <w:rFonts w:cs="Calibri"/>
        </w:rPr>
        <w:t xml:space="preserve"> dł. Około 4 mb.</w:t>
      </w:r>
      <w:r w:rsidR="007A3656">
        <w:rPr>
          <w:rFonts w:cs="Calibri"/>
        </w:rPr>
        <w:t>,</w:t>
      </w:r>
    </w:p>
    <w:p w14:paraId="30552D69" w14:textId="762D17CA" w:rsidR="00BB75EE" w:rsidRPr="007A3656" w:rsidRDefault="00BB75EE" w:rsidP="00D3450C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 xml:space="preserve">- Ułożenie </w:t>
      </w:r>
      <w:r w:rsidR="004B51D4">
        <w:rPr>
          <w:rFonts w:cs="Calibri"/>
        </w:rPr>
        <w:t>płyt betonowych (kolor szary</w:t>
      </w:r>
      <w:r w:rsidR="008D4705">
        <w:rPr>
          <w:rFonts w:cs="Calibri"/>
        </w:rPr>
        <w:t>, odporność na zamrażanie/rozmrażanie z udziałem soli odladzających Klasa 3, Odporność na ścieranie Klasa 4</w:t>
      </w:r>
      <w:r w:rsidR="004B51D4">
        <w:rPr>
          <w:rFonts w:cs="Calibri"/>
        </w:rPr>
        <w:t xml:space="preserve">) </w:t>
      </w:r>
      <w:r>
        <w:rPr>
          <w:rFonts w:cs="Calibri"/>
        </w:rPr>
        <w:t>około 6m</w:t>
      </w:r>
      <w:r>
        <w:rPr>
          <w:rFonts w:cs="Calibri"/>
          <w:vertAlign w:val="superscript"/>
        </w:rPr>
        <w:t>2</w:t>
      </w:r>
      <w:r w:rsidR="007A3656">
        <w:rPr>
          <w:rFonts w:cs="Calibri"/>
        </w:rPr>
        <w:t xml:space="preserve">,  </w:t>
      </w:r>
    </w:p>
    <w:p w14:paraId="3082B2B6" w14:textId="09141802" w:rsidR="00BB75EE" w:rsidRDefault="00BB75EE" w:rsidP="00D3450C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Ułożenie gotowych prefabrykatów bloków schodowych (kolor szary</w:t>
      </w:r>
      <w:r w:rsidR="004B51D4">
        <w:rPr>
          <w:rFonts w:cs="Calibri"/>
        </w:rPr>
        <w:t>, minimalna klasa betonu C</w:t>
      </w:r>
      <w:r w:rsidR="00421781">
        <w:rPr>
          <w:rFonts w:cs="Calibri"/>
        </w:rPr>
        <w:t xml:space="preserve"> </w:t>
      </w:r>
      <w:r w:rsidR="004B51D4">
        <w:rPr>
          <w:rFonts w:cs="Calibri"/>
        </w:rPr>
        <w:t>30/37</w:t>
      </w:r>
      <w:r>
        <w:rPr>
          <w:rFonts w:cs="Calibri"/>
        </w:rPr>
        <w:t>)</w:t>
      </w:r>
      <w:r w:rsidR="007A3656">
        <w:rPr>
          <w:rFonts w:cs="Calibri"/>
        </w:rPr>
        <w:t>,</w:t>
      </w:r>
    </w:p>
    <w:p w14:paraId="1DC33160" w14:textId="5ED54644" w:rsidR="00BB75EE" w:rsidRDefault="00BB75EE" w:rsidP="00D3450C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Montaż bariery chromoniklowej dł. Około 4 mb.</w:t>
      </w:r>
      <w:r w:rsidR="007A3656">
        <w:rPr>
          <w:rFonts w:cs="Calibri"/>
        </w:rPr>
        <w:t xml:space="preserve"> Wys. 110-120cm,</w:t>
      </w:r>
    </w:p>
    <w:p w14:paraId="16ACF215" w14:textId="63BD7174" w:rsidR="00AF5442" w:rsidRDefault="007A3656" w:rsidP="00D3450C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Uprzątnięcie terenu po zakończeniu prac,</w:t>
      </w:r>
    </w:p>
    <w:p w14:paraId="59A3137D" w14:textId="77777777" w:rsidR="009630D2" w:rsidRDefault="009630D2" w:rsidP="00D3450C">
      <w:pPr>
        <w:spacing w:after="0" w:line="276" w:lineRule="auto"/>
        <w:jc w:val="both"/>
        <w:rPr>
          <w:rFonts w:cs="Calibri"/>
        </w:rPr>
      </w:pPr>
    </w:p>
    <w:p w14:paraId="7F10D48F" w14:textId="380958DE" w:rsidR="009630D2" w:rsidRDefault="009630D2" w:rsidP="00D3450C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Dokumentacja fotograficzna poniżaj.</w:t>
      </w:r>
    </w:p>
    <w:p w14:paraId="6DC9EEF7" w14:textId="77777777" w:rsidR="008F6057" w:rsidRPr="00D3450C" w:rsidRDefault="008F6057" w:rsidP="00D3450C">
      <w:pPr>
        <w:spacing w:after="0" w:line="276" w:lineRule="auto"/>
        <w:jc w:val="both"/>
        <w:rPr>
          <w:rFonts w:cs="Calibri"/>
        </w:rPr>
      </w:pPr>
    </w:p>
    <w:p w14:paraId="2C5AF9B8" w14:textId="77777777" w:rsidR="003E6F81" w:rsidRPr="00D3450C" w:rsidRDefault="003E6F81" w:rsidP="00D3450C">
      <w:pPr>
        <w:spacing w:after="0" w:line="276" w:lineRule="auto"/>
        <w:jc w:val="both"/>
        <w:rPr>
          <w:rFonts w:cs="Calibri"/>
        </w:rPr>
      </w:pP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441F71" w:rsidRPr="0051401E" w14:paraId="0BFC6C86" w14:textId="77777777" w:rsidTr="008F6057">
        <w:tc>
          <w:tcPr>
            <w:tcW w:w="4570" w:type="dxa"/>
          </w:tcPr>
          <w:p w14:paraId="07B7C701" w14:textId="77777777" w:rsidR="00441F71" w:rsidRPr="0051401E" w:rsidRDefault="00441F71" w:rsidP="00C224AC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305A1C4C" w14:textId="77777777" w:rsidR="00441F71" w:rsidRPr="0051401E" w:rsidRDefault="00441F71" w:rsidP="00C224AC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441F71" w:rsidRPr="00FC4E37" w14:paraId="197EFB50" w14:textId="77777777" w:rsidTr="008F6057">
        <w:tc>
          <w:tcPr>
            <w:tcW w:w="4570" w:type="dxa"/>
          </w:tcPr>
          <w:p w14:paraId="6DDC0D25" w14:textId="77777777" w:rsidR="00441F71" w:rsidRPr="00FC4E37" w:rsidRDefault="00441F71" w:rsidP="00C224AC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0CACF87C" w14:textId="77777777" w:rsidR="00441F71" w:rsidRDefault="00441F71" w:rsidP="00C224AC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  <w:p w14:paraId="2DF134AF" w14:textId="77777777" w:rsidR="008F6057" w:rsidRPr="00FC4E37" w:rsidRDefault="008F6057" w:rsidP="00C224AC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</w:p>
        </w:tc>
      </w:tr>
    </w:tbl>
    <w:p w14:paraId="47C7555A" w14:textId="77777777" w:rsidR="008F6057" w:rsidRDefault="008F6057" w:rsidP="003C6974"/>
    <w:p w14:paraId="4F4E76B2" w14:textId="77777777" w:rsidR="008F6057" w:rsidRDefault="008F6057" w:rsidP="003C6974"/>
    <w:p w14:paraId="13B667EA" w14:textId="77777777" w:rsidR="008F6057" w:rsidRDefault="008F6057" w:rsidP="003C6974"/>
    <w:p w14:paraId="12D01752" w14:textId="77777777" w:rsidR="008F6057" w:rsidRDefault="008F6057" w:rsidP="003C6974"/>
    <w:p w14:paraId="3A775EF5" w14:textId="77777777" w:rsidR="008F6057" w:rsidRDefault="008F6057" w:rsidP="003C6974"/>
    <w:p w14:paraId="02E97FEB" w14:textId="77777777" w:rsidR="008F6057" w:rsidRDefault="008F6057" w:rsidP="003C6974"/>
    <w:p w14:paraId="06660421" w14:textId="77777777" w:rsidR="008F6057" w:rsidRDefault="008F6057" w:rsidP="003C6974"/>
    <w:p w14:paraId="62D912FA" w14:textId="77777777" w:rsidR="008F6057" w:rsidRDefault="008F6057" w:rsidP="003C6974"/>
    <w:p w14:paraId="445650EA" w14:textId="77777777" w:rsidR="008F6057" w:rsidRDefault="008F6057" w:rsidP="003C6974"/>
    <w:p w14:paraId="2ADDF4B8" w14:textId="77777777" w:rsidR="008F6057" w:rsidRDefault="008F6057" w:rsidP="003C6974"/>
    <w:p w14:paraId="07B498DE" w14:textId="77777777" w:rsidR="008F6057" w:rsidRDefault="008F6057" w:rsidP="003C6974"/>
    <w:p w14:paraId="27D77CAD" w14:textId="77777777" w:rsidR="008F6057" w:rsidRDefault="009630D2" w:rsidP="008F6057">
      <w:pPr>
        <w:keepNext/>
      </w:pPr>
      <w:r>
        <w:pict w14:anchorId="53F90E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5pt;height:329.25pt">
            <v:imagedata r:id="rId7" o:title="1000010763"/>
          </v:shape>
        </w:pict>
      </w:r>
    </w:p>
    <w:p w14:paraId="05BAA0F4" w14:textId="35CF99C5" w:rsidR="008F6057" w:rsidRDefault="008F6057" w:rsidP="008F6057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1</w:t>
        </w:r>
      </w:fldSimple>
      <w:r>
        <w:t>. Schody wejściowe</w:t>
      </w:r>
    </w:p>
    <w:p w14:paraId="41C86CB1" w14:textId="77777777" w:rsidR="008F6057" w:rsidRDefault="008F6057" w:rsidP="008F6057"/>
    <w:p w14:paraId="0171317F" w14:textId="77777777" w:rsidR="008F6057" w:rsidRDefault="008F6057" w:rsidP="008F6057"/>
    <w:p w14:paraId="6ED2B130" w14:textId="77777777" w:rsidR="008F6057" w:rsidRDefault="008F6057" w:rsidP="008F6057"/>
    <w:p w14:paraId="0C65D329" w14:textId="77777777" w:rsidR="008F6057" w:rsidRDefault="008F6057" w:rsidP="008F6057"/>
    <w:p w14:paraId="1435C03F" w14:textId="77777777" w:rsidR="008F6057" w:rsidRDefault="008F6057" w:rsidP="008F6057"/>
    <w:p w14:paraId="07F5FB06" w14:textId="77777777" w:rsidR="008F6057" w:rsidRDefault="008F6057" w:rsidP="008F6057"/>
    <w:p w14:paraId="10FEC092" w14:textId="77777777" w:rsidR="008F6057" w:rsidRDefault="008F6057" w:rsidP="008F6057"/>
    <w:p w14:paraId="4724D555" w14:textId="77777777" w:rsidR="008F6057" w:rsidRDefault="008F6057" w:rsidP="008F6057"/>
    <w:p w14:paraId="367CCFAF" w14:textId="77777777" w:rsidR="008F6057" w:rsidRDefault="008F6057" w:rsidP="008F6057"/>
    <w:p w14:paraId="1F9988B9" w14:textId="77777777" w:rsidR="008F6057" w:rsidRDefault="008F6057" w:rsidP="008F6057"/>
    <w:p w14:paraId="19D20F40" w14:textId="77777777" w:rsidR="008F6057" w:rsidRDefault="008F6057" w:rsidP="008F6057"/>
    <w:p w14:paraId="1E99A0D7" w14:textId="77777777" w:rsidR="008F6057" w:rsidRDefault="008F6057" w:rsidP="008F6057"/>
    <w:p w14:paraId="777F8003" w14:textId="77777777" w:rsidR="008F6057" w:rsidRPr="008F6057" w:rsidRDefault="008F6057" w:rsidP="008F6057"/>
    <w:p w14:paraId="13292534" w14:textId="77777777" w:rsidR="008F6057" w:rsidRDefault="009630D2" w:rsidP="008F6057">
      <w:pPr>
        <w:keepNext/>
      </w:pPr>
      <w:r>
        <w:pict w14:anchorId="27D48FB8">
          <v:shape id="_x0000_i1026" type="#_x0000_t75" style="width:453pt;height:339.75pt">
            <v:imagedata r:id="rId8" o:title="1000010761"/>
          </v:shape>
        </w:pict>
      </w:r>
    </w:p>
    <w:p w14:paraId="2C90CA37" w14:textId="1F620A1D" w:rsidR="008F6057" w:rsidRDefault="008F6057" w:rsidP="008F6057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2</w:t>
        </w:r>
      </w:fldSimple>
      <w:r>
        <w:t>. Schody wejściowe</w:t>
      </w:r>
    </w:p>
    <w:p w14:paraId="1B557E36" w14:textId="77777777" w:rsidR="008F6057" w:rsidRDefault="008F6057" w:rsidP="008F6057"/>
    <w:p w14:paraId="20FC93D4" w14:textId="77777777" w:rsidR="008F6057" w:rsidRDefault="008F6057" w:rsidP="008F6057"/>
    <w:p w14:paraId="227FF8D5" w14:textId="77777777" w:rsidR="008F6057" w:rsidRDefault="008F6057" w:rsidP="008F6057"/>
    <w:p w14:paraId="34A4C77F" w14:textId="77777777" w:rsidR="008F6057" w:rsidRDefault="008F6057" w:rsidP="008F6057"/>
    <w:p w14:paraId="243C3E3B" w14:textId="77777777" w:rsidR="008F6057" w:rsidRDefault="008F6057" w:rsidP="008F6057"/>
    <w:p w14:paraId="55AB1422" w14:textId="77777777" w:rsidR="008F6057" w:rsidRDefault="008F6057" w:rsidP="008F6057"/>
    <w:p w14:paraId="17092E12" w14:textId="77777777" w:rsidR="008F6057" w:rsidRDefault="008F6057" w:rsidP="008F6057"/>
    <w:p w14:paraId="6AA39837" w14:textId="77777777" w:rsidR="008F6057" w:rsidRDefault="008F6057" w:rsidP="008F6057"/>
    <w:p w14:paraId="7EB8C823" w14:textId="77777777" w:rsidR="008F6057" w:rsidRDefault="008F6057" w:rsidP="008F6057"/>
    <w:p w14:paraId="46FE4B7F" w14:textId="77777777" w:rsidR="008F6057" w:rsidRDefault="008F6057" w:rsidP="008F6057"/>
    <w:p w14:paraId="2273FA24" w14:textId="77777777" w:rsidR="008F6057" w:rsidRPr="008F6057" w:rsidRDefault="008F6057" w:rsidP="008F6057"/>
    <w:p w14:paraId="56B0F0D8" w14:textId="77777777" w:rsidR="008F6057" w:rsidRDefault="008F6057" w:rsidP="008F6057"/>
    <w:p w14:paraId="525C0104" w14:textId="77777777" w:rsidR="008F6057" w:rsidRDefault="009630D2" w:rsidP="008F6057">
      <w:pPr>
        <w:keepNext/>
      </w:pPr>
      <w:r>
        <w:pict w14:anchorId="170AF113">
          <v:shape id="_x0000_i1027" type="#_x0000_t75" style="width:453pt;height:339.75pt">
            <v:imagedata r:id="rId9" o:title="1000010762"/>
          </v:shape>
        </w:pict>
      </w:r>
    </w:p>
    <w:p w14:paraId="76B5650B" w14:textId="7EF227E8" w:rsidR="008F6057" w:rsidRPr="008F6057" w:rsidRDefault="008F6057" w:rsidP="008F6057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3</w:t>
        </w:r>
      </w:fldSimple>
      <w:r>
        <w:t>. Schody wejściowe</w:t>
      </w:r>
    </w:p>
    <w:p w14:paraId="2420D43B" w14:textId="78905425" w:rsidR="003A07C0" w:rsidRDefault="003A07C0" w:rsidP="007A3656">
      <w:pPr>
        <w:pStyle w:val="Legenda"/>
      </w:pPr>
    </w:p>
    <w:p w14:paraId="5081AF32" w14:textId="6CF01286" w:rsidR="003A07C0" w:rsidRDefault="003A07C0" w:rsidP="003A07C0">
      <w:pPr>
        <w:tabs>
          <w:tab w:val="left" w:pos="3150"/>
        </w:tabs>
      </w:pPr>
    </w:p>
    <w:sectPr w:rsidR="003A07C0" w:rsidSect="00116A16">
      <w:headerReference w:type="default" r:id="rId10"/>
      <w:pgSz w:w="11906" w:h="16838" w:code="9"/>
      <w:pgMar w:top="851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F32D5" w14:textId="77777777" w:rsidR="009B3462" w:rsidRDefault="009B3462" w:rsidP="00F975BA">
      <w:pPr>
        <w:spacing w:after="0" w:line="240" w:lineRule="auto"/>
      </w:pPr>
      <w:r>
        <w:separator/>
      </w:r>
    </w:p>
  </w:endnote>
  <w:endnote w:type="continuationSeparator" w:id="0">
    <w:p w14:paraId="0B00D52D" w14:textId="77777777" w:rsidR="009B3462" w:rsidRDefault="009B3462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88370" w14:textId="77777777" w:rsidR="009B3462" w:rsidRDefault="009B3462" w:rsidP="00F975BA">
      <w:pPr>
        <w:spacing w:after="0" w:line="240" w:lineRule="auto"/>
      </w:pPr>
      <w:r>
        <w:separator/>
      </w:r>
    </w:p>
  </w:footnote>
  <w:footnote w:type="continuationSeparator" w:id="0">
    <w:p w14:paraId="1CF101FA" w14:textId="77777777" w:rsidR="009B3462" w:rsidRDefault="009B3462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9304" w14:textId="09DB2BA4" w:rsidR="00F975BA" w:rsidRDefault="00000000" w:rsidP="00312160">
    <w:pPr>
      <w:pStyle w:val="Nagwek"/>
    </w:pPr>
    <w:r>
      <w:rPr>
        <w:noProof/>
      </w:rPr>
      <w:pict w14:anchorId="5BDDA6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s1025" type="#_x0000_t75" style="position:absolute;margin-left:-70.15pt;margin-top:-5.25pt;width:594pt;height:840pt;z-index:-1;visibility:visible">
          <v:imagedata r:id="rId1" o:title=""/>
        </v:shape>
      </w:pict>
    </w:r>
    <w:r w:rsidR="00312160">
      <w:tab/>
    </w:r>
    <w:r w:rsidR="00312160">
      <w:tab/>
    </w:r>
    <w:r w:rsidR="00312160">
      <w:tab/>
    </w:r>
    <w:r w:rsidR="00312160">
      <w:tab/>
    </w:r>
  </w:p>
  <w:p w14:paraId="3825E6A7" w14:textId="210E77BA" w:rsidR="00312160" w:rsidRDefault="00312160" w:rsidP="00312160">
    <w:pPr>
      <w:pStyle w:val="Nagwek"/>
    </w:pPr>
  </w:p>
  <w:p w14:paraId="1CFD1721" w14:textId="77777777" w:rsidR="006747F2" w:rsidRDefault="00312160" w:rsidP="00312160">
    <w:pPr>
      <w:pStyle w:val="Nagwek"/>
    </w:pPr>
    <w:r>
      <w:tab/>
      <w:t xml:space="preserve">               </w:t>
    </w:r>
    <w:r w:rsidR="006747F2">
      <w:t xml:space="preserve">                                                                                                        </w:t>
    </w:r>
  </w:p>
  <w:p w14:paraId="4313D2FE" w14:textId="45CAFA1C" w:rsidR="00312160" w:rsidRPr="0089293E" w:rsidRDefault="00962B8C" w:rsidP="00312160">
    <w:pPr>
      <w:pStyle w:val="Nagwek"/>
      <w:rPr>
        <w:sz w:val="24"/>
        <w:szCs w:val="24"/>
      </w:rPr>
    </w:pPr>
    <w:r>
      <w:rPr>
        <w:sz w:val="32"/>
        <w:szCs w:val="32"/>
      </w:rPr>
      <w:tab/>
    </w:r>
    <w:r w:rsidR="0089293E">
      <w:rPr>
        <w:sz w:val="32"/>
        <w:szCs w:val="32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286"/>
    <w:multiLevelType w:val="hybridMultilevel"/>
    <w:tmpl w:val="7BC6B912"/>
    <w:lvl w:ilvl="0" w:tplc="6C36AFA4">
      <w:start w:val="1"/>
      <w:numFmt w:val="decimal"/>
      <w:lvlText w:val="%1."/>
      <w:lvlJc w:val="left"/>
      <w:pPr>
        <w:ind w:left="400" w:hanging="288"/>
      </w:pPr>
      <w:rPr>
        <w:rFonts w:hint="default"/>
        <w:spacing w:val="-1"/>
        <w:w w:val="106"/>
        <w:sz w:val="22"/>
        <w:szCs w:val="22"/>
      </w:rPr>
    </w:lvl>
    <w:lvl w:ilvl="1" w:tplc="3E221554">
      <w:numFmt w:val="bullet"/>
      <w:lvlText w:val="•"/>
      <w:lvlJc w:val="left"/>
      <w:pPr>
        <w:ind w:left="1294" w:hanging="288"/>
      </w:pPr>
      <w:rPr>
        <w:rFonts w:hint="default"/>
      </w:rPr>
    </w:lvl>
    <w:lvl w:ilvl="2" w:tplc="B336AB92">
      <w:numFmt w:val="bullet"/>
      <w:lvlText w:val="•"/>
      <w:lvlJc w:val="left"/>
      <w:pPr>
        <w:ind w:left="2188" w:hanging="288"/>
      </w:pPr>
      <w:rPr>
        <w:rFonts w:hint="default"/>
      </w:rPr>
    </w:lvl>
    <w:lvl w:ilvl="3" w:tplc="78B64BDC">
      <w:numFmt w:val="bullet"/>
      <w:lvlText w:val="•"/>
      <w:lvlJc w:val="left"/>
      <w:pPr>
        <w:ind w:left="3082" w:hanging="288"/>
      </w:pPr>
      <w:rPr>
        <w:rFonts w:hint="default"/>
      </w:rPr>
    </w:lvl>
    <w:lvl w:ilvl="4" w:tplc="CF382300">
      <w:numFmt w:val="bullet"/>
      <w:lvlText w:val="•"/>
      <w:lvlJc w:val="left"/>
      <w:pPr>
        <w:ind w:left="3976" w:hanging="288"/>
      </w:pPr>
      <w:rPr>
        <w:rFonts w:hint="default"/>
      </w:rPr>
    </w:lvl>
    <w:lvl w:ilvl="5" w:tplc="159E9D90">
      <w:numFmt w:val="bullet"/>
      <w:lvlText w:val="•"/>
      <w:lvlJc w:val="left"/>
      <w:pPr>
        <w:ind w:left="4870" w:hanging="288"/>
      </w:pPr>
      <w:rPr>
        <w:rFonts w:hint="default"/>
      </w:rPr>
    </w:lvl>
    <w:lvl w:ilvl="6" w:tplc="063A2692">
      <w:numFmt w:val="bullet"/>
      <w:lvlText w:val="•"/>
      <w:lvlJc w:val="left"/>
      <w:pPr>
        <w:ind w:left="5764" w:hanging="288"/>
      </w:pPr>
      <w:rPr>
        <w:rFonts w:hint="default"/>
      </w:rPr>
    </w:lvl>
    <w:lvl w:ilvl="7" w:tplc="1C987BB2">
      <w:numFmt w:val="bullet"/>
      <w:lvlText w:val="•"/>
      <w:lvlJc w:val="left"/>
      <w:pPr>
        <w:ind w:left="6658" w:hanging="288"/>
      </w:pPr>
      <w:rPr>
        <w:rFonts w:hint="default"/>
      </w:rPr>
    </w:lvl>
    <w:lvl w:ilvl="8" w:tplc="D3BA11C8">
      <w:numFmt w:val="bullet"/>
      <w:lvlText w:val="•"/>
      <w:lvlJc w:val="left"/>
      <w:pPr>
        <w:ind w:left="7552" w:hanging="288"/>
      </w:pPr>
      <w:rPr>
        <w:rFonts w:hint="default"/>
      </w:rPr>
    </w:lvl>
  </w:abstractNum>
  <w:num w:numId="1" w16cid:durableId="8245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652"/>
    <w:rsid w:val="000047F3"/>
    <w:rsid w:val="000064D3"/>
    <w:rsid w:val="00012295"/>
    <w:rsid w:val="00014652"/>
    <w:rsid w:val="00025FC6"/>
    <w:rsid w:val="000324A0"/>
    <w:rsid w:val="0006353E"/>
    <w:rsid w:val="000939A1"/>
    <w:rsid w:val="000A2018"/>
    <w:rsid w:val="000A3CE7"/>
    <w:rsid w:val="000C0A3B"/>
    <w:rsid w:val="0010168C"/>
    <w:rsid w:val="00111F4D"/>
    <w:rsid w:val="0011374D"/>
    <w:rsid w:val="00116A16"/>
    <w:rsid w:val="001218A1"/>
    <w:rsid w:val="001335B9"/>
    <w:rsid w:val="001343D9"/>
    <w:rsid w:val="00156001"/>
    <w:rsid w:val="00162CB5"/>
    <w:rsid w:val="00164822"/>
    <w:rsid w:val="001738A6"/>
    <w:rsid w:val="00181E7E"/>
    <w:rsid w:val="00182B98"/>
    <w:rsid w:val="00183FCC"/>
    <w:rsid w:val="00185E80"/>
    <w:rsid w:val="001A38B4"/>
    <w:rsid w:val="001A5995"/>
    <w:rsid w:val="001B072F"/>
    <w:rsid w:val="001B13AF"/>
    <w:rsid w:val="00220128"/>
    <w:rsid w:val="002323F4"/>
    <w:rsid w:val="00232512"/>
    <w:rsid w:val="00244B22"/>
    <w:rsid w:val="00250891"/>
    <w:rsid w:val="00252051"/>
    <w:rsid w:val="0025459F"/>
    <w:rsid w:val="002734ED"/>
    <w:rsid w:val="00286CC8"/>
    <w:rsid w:val="002A2D94"/>
    <w:rsid w:val="002A6ED8"/>
    <w:rsid w:val="002D7BFC"/>
    <w:rsid w:val="002E1826"/>
    <w:rsid w:val="002F20D5"/>
    <w:rsid w:val="00300B91"/>
    <w:rsid w:val="00306C67"/>
    <w:rsid w:val="00312160"/>
    <w:rsid w:val="00317020"/>
    <w:rsid w:val="003321F6"/>
    <w:rsid w:val="003454FD"/>
    <w:rsid w:val="003525D0"/>
    <w:rsid w:val="003611F0"/>
    <w:rsid w:val="003802D7"/>
    <w:rsid w:val="003857CA"/>
    <w:rsid w:val="003A07C0"/>
    <w:rsid w:val="003C25D5"/>
    <w:rsid w:val="003C3191"/>
    <w:rsid w:val="003C6974"/>
    <w:rsid w:val="003D0BB5"/>
    <w:rsid w:val="003E4755"/>
    <w:rsid w:val="003E6F81"/>
    <w:rsid w:val="003F4CEE"/>
    <w:rsid w:val="0040081C"/>
    <w:rsid w:val="00405BF9"/>
    <w:rsid w:val="00420F8D"/>
    <w:rsid w:val="00421781"/>
    <w:rsid w:val="00441F71"/>
    <w:rsid w:val="00443ABA"/>
    <w:rsid w:val="00446FC0"/>
    <w:rsid w:val="00467DC2"/>
    <w:rsid w:val="00492075"/>
    <w:rsid w:val="004A1F11"/>
    <w:rsid w:val="004A4C79"/>
    <w:rsid w:val="004A5285"/>
    <w:rsid w:val="004B51D4"/>
    <w:rsid w:val="004D0735"/>
    <w:rsid w:val="00521826"/>
    <w:rsid w:val="00523E86"/>
    <w:rsid w:val="00525BB5"/>
    <w:rsid w:val="00551874"/>
    <w:rsid w:val="00573BCE"/>
    <w:rsid w:val="00582645"/>
    <w:rsid w:val="005A6379"/>
    <w:rsid w:val="005B777F"/>
    <w:rsid w:val="005E2061"/>
    <w:rsid w:val="0060411E"/>
    <w:rsid w:val="006119ED"/>
    <w:rsid w:val="006328BF"/>
    <w:rsid w:val="0064486A"/>
    <w:rsid w:val="00645591"/>
    <w:rsid w:val="00647E9D"/>
    <w:rsid w:val="00671940"/>
    <w:rsid w:val="0067443C"/>
    <w:rsid w:val="006747F2"/>
    <w:rsid w:val="006A6BB3"/>
    <w:rsid w:val="006B0F24"/>
    <w:rsid w:val="006C3D91"/>
    <w:rsid w:val="006E23D4"/>
    <w:rsid w:val="00700A00"/>
    <w:rsid w:val="00706540"/>
    <w:rsid w:val="00707E5E"/>
    <w:rsid w:val="0071482A"/>
    <w:rsid w:val="00724362"/>
    <w:rsid w:val="0072588D"/>
    <w:rsid w:val="00732518"/>
    <w:rsid w:val="007566D3"/>
    <w:rsid w:val="00777202"/>
    <w:rsid w:val="00785090"/>
    <w:rsid w:val="007A3656"/>
    <w:rsid w:val="007B2ECA"/>
    <w:rsid w:val="007C3AFB"/>
    <w:rsid w:val="007C697C"/>
    <w:rsid w:val="007D2B5F"/>
    <w:rsid w:val="007D4C45"/>
    <w:rsid w:val="007F3567"/>
    <w:rsid w:val="00814EA1"/>
    <w:rsid w:val="00864CD6"/>
    <w:rsid w:val="0088115E"/>
    <w:rsid w:val="00884C64"/>
    <w:rsid w:val="0089293E"/>
    <w:rsid w:val="00896CB2"/>
    <w:rsid w:val="008C583E"/>
    <w:rsid w:val="008D4705"/>
    <w:rsid w:val="008F6057"/>
    <w:rsid w:val="00913290"/>
    <w:rsid w:val="009236DE"/>
    <w:rsid w:val="00932EFB"/>
    <w:rsid w:val="009350E2"/>
    <w:rsid w:val="00962B8C"/>
    <w:rsid w:val="009630D2"/>
    <w:rsid w:val="0096688A"/>
    <w:rsid w:val="009854CB"/>
    <w:rsid w:val="009A173B"/>
    <w:rsid w:val="009B3462"/>
    <w:rsid w:val="009B4C79"/>
    <w:rsid w:val="009F1794"/>
    <w:rsid w:val="009F4A57"/>
    <w:rsid w:val="00A334C9"/>
    <w:rsid w:val="00A9430A"/>
    <w:rsid w:val="00AF44D2"/>
    <w:rsid w:val="00AF5442"/>
    <w:rsid w:val="00B0073A"/>
    <w:rsid w:val="00B40096"/>
    <w:rsid w:val="00B5516D"/>
    <w:rsid w:val="00B57403"/>
    <w:rsid w:val="00BA65A6"/>
    <w:rsid w:val="00BB5A82"/>
    <w:rsid w:val="00BB74F6"/>
    <w:rsid w:val="00BB75EE"/>
    <w:rsid w:val="00BC2256"/>
    <w:rsid w:val="00BD09B5"/>
    <w:rsid w:val="00C013DB"/>
    <w:rsid w:val="00C25152"/>
    <w:rsid w:val="00C5221E"/>
    <w:rsid w:val="00C603D6"/>
    <w:rsid w:val="00D0677C"/>
    <w:rsid w:val="00D175E2"/>
    <w:rsid w:val="00D17F68"/>
    <w:rsid w:val="00D234FD"/>
    <w:rsid w:val="00D30395"/>
    <w:rsid w:val="00D3450C"/>
    <w:rsid w:val="00D63346"/>
    <w:rsid w:val="00D8701D"/>
    <w:rsid w:val="00D90036"/>
    <w:rsid w:val="00DA5768"/>
    <w:rsid w:val="00DA78D3"/>
    <w:rsid w:val="00DB3F76"/>
    <w:rsid w:val="00DB5054"/>
    <w:rsid w:val="00DF4DC9"/>
    <w:rsid w:val="00DF515F"/>
    <w:rsid w:val="00E20747"/>
    <w:rsid w:val="00E23B09"/>
    <w:rsid w:val="00E25891"/>
    <w:rsid w:val="00E73A86"/>
    <w:rsid w:val="00ED78BD"/>
    <w:rsid w:val="00EE0D11"/>
    <w:rsid w:val="00F0468B"/>
    <w:rsid w:val="00F071CA"/>
    <w:rsid w:val="00F15B8D"/>
    <w:rsid w:val="00F82C9C"/>
    <w:rsid w:val="00F85934"/>
    <w:rsid w:val="00F94BDE"/>
    <w:rsid w:val="00F975BA"/>
    <w:rsid w:val="00FA4530"/>
    <w:rsid w:val="00FB1177"/>
    <w:rsid w:val="00FE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8F680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97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customStyle="1" w:styleId="xmsonormal">
    <w:name w:val="x_msonormal"/>
    <w:basedOn w:val="Normalny"/>
    <w:rsid w:val="003611F0"/>
    <w:pPr>
      <w:spacing w:after="0" w:line="240" w:lineRule="auto"/>
    </w:pPr>
    <w:rPr>
      <w:rFonts w:cs="Calibri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183F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kstpodstawowyZnak">
    <w:name w:val="Tekst podstawowy Znak"/>
    <w:link w:val="Tekstpodstawowy"/>
    <w:uiPriority w:val="1"/>
    <w:rsid w:val="00183FCC"/>
    <w:rPr>
      <w:rFonts w:ascii="Arial" w:eastAsia="Arial" w:hAnsi="Arial" w:cs="Arial"/>
      <w:sz w:val="22"/>
      <w:szCs w:val="22"/>
      <w:lang w:val="en-US" w:eastAsia="en-US"/>
    </w:rPr>
  </w:style>
  <w:style w:type="paragraph" w:styleId="Akapitzlist">
    <w:name w:val="List Paragraph"/>
    <w:basedOn w:val="Normalny"/>
    <w:uiPriority w:val="1"/>
    <w:qFormat/>
    <w:rsid w:val="00183FCC"/>
    <w:pPr>
      <w:widowControl w:val="0"/>
      <w:autoSpaceDE w:val="0"/>
      <w:autoSpaceDN w:val="0"/>
      <w:spacing w:after="0" w:line="240" w:lineRule="auto"/>
      <w:ind w:left="399" w:hanging="283"/>
    </w:pPr>
    <w:rPr>
      <w:rFonts w:ascii="Arial" w:eastAsia="Arial" w:hAnsi="Arial" w:cs="Arial"/>
      <w:lang w:val="en-US"/>
    </w:rPr>
  </w:style>
  <w:style w:type="character" w:styleId="Hipercze">
    <w:name w:val="Hyperlink"/>
    <w:uiPriority w:val="99"/>
    <w:unhideWhenUsed/>
    <w:rsid w:val="00DB3F7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B3F76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7C3A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434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40</cp:revision>
  <cp:lastPrinted>2025-09-05T09:44:00Z</cp:lastPrinted>
  <dcterms:created xsi:type="dcterms:W3CDTF">2025-06-27T12:52:00Z</dcterms:created>
  <dcterms:modified xsi:type="dcterms:W3CDTF">2026-09-25T07:00:00Z</dcterms:modified>
</cp:coreProperties>
</file>