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B459" w14:textId="1EA46293" w:rsidR="007D2B5F" w:rsidRDefault="006B0F24" w:rsidP="009132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700912">
        <w:t xml:space="preserve">        </w:t>
      </w:r>
      <w:r>
        <w:t xml:space="preserve">Załącznik nr </w:t>
      </w:r>
      <w:r w:rsidR="00180675">
        <w:t>4</w:t>
      </w:r>
    </w:p>
    <w:p w14:paraId="2B3AED49" w14:textId="2E756438" w:rsidR="007D2B5F" w:rsidRDefault="00E20747" w:rsidP="00700912">
      <w:pPr>
        <w:rPr>
          <w:b/>
          <w:bCs/>
        </w:rPr>
      </w:pPr>
      <w:r>
        <w:tab/>
      </w:r>
      <w:r>
        <w:tab/>
      </w:r>
      <w:r>
        <w:tab/>
        <w:t xml:space="preserve">                    </w:t>
      </w:r>
      <w:r w:rsidR="00700912">
        <w:rPr>
          <w:b/>
          <w:bCs/>
        </w:rPr>
        <w:t xml:space="preserve">         </w:t>
      </w:r>
      <w:r w:rsidRPr="00E20747">
        <w:rPr>
          <w:b/>
          <w:bCs/>
        </w:rPr>
        <w:t>Opis przedmiotu zamieniania</w:t>
      </w:r>
    </w:p>
    <w:p w14:paraId="38EC8260" w14:textId="3520387F" w:rsidR="00180675" w:rsidRDefault="00700912" w:rsidP="00700912">
      <w:pPr>
        <w:spacing w:after="0" w:line="264" w:lineRule="auto"/>
        <w:ind w:left="2832" w:firstLine="708"/>
        <w:rPr>
          <w:rFonts w:ascii="Aptos" w:hAnsi="Aptos"/>
          <w:b/>
          <w:bCs/>
        </w:rPr>
      </w:pPr>
      <w:r w:rsidRPr="00700912">
        <w:rPr>
          <w:rFonts w:ascii="Aptos" w:hAnsi="Aptos"/>
          <w:b/>
          <w:bCs/>
        </w:rPr>
        <w:t>Część 1 zamówienia:</w:t>
      </w:r>
    </w:p>
    <w:p w14:paraId="7BAC139C" w14:textId="77777777" w:rsidR="00700912" w:rsidRPr="00700912" w:rsidRDefault="00700912" w:rsidP="00700912">
      <w:pPr>
        <w:spacing w:after="0" w:line="264" w:lineRule="auto"/>
        <w:ind w:left="2832" w:firstLine="708"/>
        <w:rPr>
          <w:rFonts w:ascii="Aptos" w:hAnsi="Aptos"/>
          <w:b/>
          <w:bCs/>
        </w:rPr>
      </w:pPr>
    </w:p>
    <w:p w14:paraId="0AE3A9B7" w14:textId="2607C361" w:rsidR="00DF4DC9" w:rsidRPr="00700912" w:rsidRDefault="008249E5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Wyko</w:t>
      </w:r>
      <w:r w:rsidR="00D46707" w:rsidRPr="00700912">
        <w:rPr>
          <w:rFonts w:ascii="Aptos" w:hAnsi="Aptos"/>
        </w:rPr>
        <w:t xml:space="preserve">nanie hydroizolacji </w:t>
      </w:r>
      <w:r w:rsidR="00236665" w:rsidRPr="00700912">
        <w:rPr>
          <w:rFonts w:ascii="Aptos" w:hAnsi="Aptos"/>
        </w:rPr>
        <w:t xml:space="preserve">wokół budynku </w:t>
      </w:r>
      <w:r w:rsidR="00661F93" w:rsidRPr="00700912">
        <w:rPr>
          <w:rFonts w:ascii="Aptos" w:hAnsi="Aptos"/>
        </w:rPr>
        <w:t xml:space="preserve">o długości </w:t>
      </w:r>
      <w:r w:rsidR="000F69DD" w:rsidRPr="00700912">
        <w:rPr>
          <w:rFonts w:ascii="Aptos" w:hAnsi="Aptos"/>
        </w:rPr>
        <w:t xml:space="preserve">około 60 </w:t>
      </w:r>
      <w:proofErr w:type="spellStart"/>
      <w:r w:rsidR="00661F93" w:rsidRPr="00700912">
        <w:rPr>
          <w:rFonts w:ascii="Aptos" w:hAnsi="Aptos"/>
        </w:rPr>
        <w:t>m</w:t>
      </w:r>
      <w:r w:rsidR="000F69DD" w:rsidRPr="00700912">
        <w:rPr>
          <w:rFonts w:ascii="Aptos" w:hAnsi="Aptos"/>
        </w:rPr>
        <w:t>b</w:t>
      </w:r>
      <w:proofErr w:type="spellEnd"/>
      <w:r w:rsidR="000F69DD" w:rsidRPr="00700912">
        <w:rPr>
          <w:rFonts w:ascii="Aptos" w:hAnsi="Aptos"/>
        </w:rPr>
        <w:t>.</w:t>
      </w:r>
    </w:p>
    <w:p w14:paraId="7D1D3ABB" w14:textId="39AC8174" w:rsidR="00BB5A82" w:rsidRPr="00700912" w:rsidRDefault="00BB5A82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- dostawę </w:t>
      </w:r>
      <w:r w:rsidR="001C3384" w:rsidRPr="00700912">
        <w:rPr>
          <w:rFonts w:ascii="Aptos" w:hAnsi="Aptos"/>
        </w:rPr>
        <w:t>niezbędnych materiałów</w:t>
      </w:r>
      <w:r w:rsidR="0091158C" w:rsidRPr="00700912">
        <w:rPr>
          <w:rFonts w:ascii="Aptos" w:hAnsi="Aptos"/>
        </w:rPr>
        <w:t xml:space="preserve">, </w:t>
      </w:r>
      <w:proofErr w:type="spellStart"/>
      <w:r w:rsidR="0091158C" w:rsidRPr="00700912">
        <w:rPr>
          <w:rFonts w:ascii="Aptos" w:hAnsi="Aptos"/>
        </w:rPr>
        <w:t>styrodur</w:t>
      </w:r>
      <w:proofErr w:type="spellEnd"/>
      <w:r w:rsidR="00B21AC8" w:rsidRPr="00700912">
        <w:rPr>
          <w:rFonts w:ascii="Aptos" w:hAnsi="Aptos"/>
        </w:rPr>
        <w:t xml:space="preserve">, folia kubełkowa, materiały </w:t>
      </w:r>
      <w:proofErr w:type="spellStart"/>
      <w:r w:rsidR="00B21AC8" w:rsidRPr="00700912">
        <w:rPr>
          <w:rFonts w:ascii="Aptos" w:hAnsi="Aptos"/>
        </w:rPr>
        <w:t>hydroizolacyjne</w:t>
      </w:r>
      <w:proofErr w:type="spellEnd"/>
      <w:r w:rsidR="001A6428" w:rsidRPr="00700912">
        <w:rPr>
          <w:rFonts w:ascii="Aptos" w:hAnsi="Aptos"/>
        </w:rPr>
        <w:t xml:space="preserve"> i rury drenażowe</w:t>
      </w:r>
      <w:r w:rsidR="009C0ECD" w:rsidRPr="00700912">
        <w:rPr>
          <w:rFonts w:ascii="Aptos" w:hAnsi="Aptos"/>
        </w:rPr>
        <w:t xml:space="preserve">, </w:t>
      </w:r>
      <w:r w:rsidR="00361358" w:rsidRPr="00700912">
        <w:rPr>
          <w:rFonts w:ascii="Aptos" w:hAnsi="Aptos"/>
        </w:rPr>
        <w:t>geowłóknina i</w:t>
      </w:r>
      <w:r w:rsidR="001A6428" w:rsidRPr="00700912">
        <w:rPr>
          <w:rFonts w:ascii="Aptos" w:hAnsi="Aptos"/>
        </w:rPr>
        <w:t xml:space="preserve"> inne </w:t>
      </w:r>
    </w:p>
    <w:p w14:paraId="6563155D" w14:textId="64DEF4D8" w:rsidR="00BB5A82" w:rsidRPr="00700912" w:rsidRDefault="00BB5A82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- usunięcie warstwy ziemi</w:t>
      </w:r>
    </w:p>
    <w:p w14:paraId="25376D53" w14:textId="2BD3EA80" w:rsidR="00BB5A82" w:rsidRPr="00700912" w:rsidRDefault="00BB5A82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- wykonanie </w:t>
      </w:r>
      <w:r w:rsidR="00E70B6A" w:rsidRPr="00700912">
        <w:rPr>
          <w:rFonts w:ascii="Aptos" w:hAnsi="Aptos"/>
        </w:rPr>
        <w:t xml:space="preserve">warstwy </w:t>
      </w:r>
      <w:proofErr w:type="spellStart"/>
      <w:r w:rsidR="00E70B6A" w:rsidRPr="00700912">
        <w:rPr>
          <w:rFonts w:ascii="Aptos" w:hAnsi="Aptos"/>
        </w:rPr>
        <w:t>hydroizolacyjnej</w:t>
      </w:r>
      <w:proofErr w:type="spellEnd"/>
      <w:r w:rsidRPr="00700912">
        <w:rPr>
          <w:rFonts w:ascii="Aptos" w:hAnsi="Aptos"/>
        </w:rPr>
        <w:t>,</w:t>
      </w:r>
    </w:p>
    <w:p w14:paraId="25A2105D" w14:textId="78DCFEC9" w:rsidR="00E70B6A" w:rsidRPr="00700912" w:rsidRDefault="00E70B6A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- wykonanie warstwy termoizolacyjnej</w:t>
      </w:r>
    </w:p>
    <w:p w14:paraId="5A69C924" w14:textId="0F618A8E" w:rsidR="00BB5A82" w:rsidRPr="00700912" w:rsidRDefault="001A5995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 - </w:t>
      </w:r>
      <w:r w:rsidR="00BB5A82" w:rsidRPr="00700912">
        <w:rPr>
          <w:rFonts w:ascii="Aptos" w:hAnsi="Aptos"/>
        </w:rPr>
        <w:t xml:space="preserve">ułożenie </w:t>
      </w:r>
      <w:r w:rsidR="00A96A50" w:rsidRPr="00700912">
        <w:rPr>
          <w:rFonts w:ascii="Aptos" w:hAnsi="Aptos"/>
        </w:rPr>
        <w:t>drenażu opaskowego z odpowiednim spadem</w:t>
      </w:r>
    </w:p>
    <w:p w14:paraId="342A9807" w14:textId="34B03392" w:rsidR="00BB5A82" w:rsidRPr="00700912" w:rsidRDefault="00BB5A82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- wykonanie </w:t>
      </w:r>
      <w:r w:rsidR="00765DC3" w:rsidRPr="00700912">
        <w:rPr>
          <w:rFonts w:ascii="Aptos" w:hAnsi="Aptos"/>
        </w:rPr>
        <w:t>pod</w:t>
      </w:r>
      <w:r w:rsidR="00A96A50" w:rsidRPr="00700912">
        <w:rPr>
          <w:rFonts w:ascii="Aptos" w:hAnsi="Aptos"/>
        </w:rPr>
        <w:t>sypki z</w:t>
      </w:r>
      <w:r w:rsidR="00765DC3" w:rsidRPr="00700912">
        <w:rPr>
          <w:rFonts w:ascii="Aptos" w:hAnsi="Aptos"/>
        </w:rPr>
        <w:t xml:space="preserve"> </w:t>
      </w:r>
      <w:r w:rsidRPr="00700912">
        <w:rPr>
          <w:rFonts w:ascii="Aptos" w:hAnsi="Aptos"/>
        </w:rPr>
        <w:t>kruszywa naturalnego,</w:t>
      </w:r>
    </w:p>
    <w:p w14:paraId="62F0723C" w14:textId="234F8B84" w:rsidR="00EB1C0B" w:rsidRPr="00700912" w:rsidRDefault="00EB1C0B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- zagęszczenie </w:t>
      </w:r>
      <w:r w:rsidR="005F2ADC" w:rsidRPr="00700912">
        <w:rPr>
          <w:rFonts w:ascii="Aptos" w:hAnsi="Aptos"/>
        </w:rPr>
        <w:t>terenu</w:t>
      </w:r>
    </w:p>
    <w:p w14:paraId="08E9776F" w14:textId="77777777" w:rsidR="00BB5A82" w:rsidRPr="00700912" w:rsidRDefault="00BB5A82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- wykonanie nawierzchni z kostki betonowej.</w:t>
      </w:r>
    </w:p>
    <w:p w14:paraId="533A4F00" w14:textId="2C1CE35E" w:rsidR="00CA6C5B" w:rsidRPr="00700912" w:rsidRDefault="00CA6C5B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- wykonanie </w:t>
      </w:r>
      <w:r w:rsidR="00DC79D5" w:rsidRPr="00700912">
        <w:rPr>
          <w:rFonts w:ascii="Aptos" w:hAnsi="Aptos"/>
        </w:rPr>
        <w:t>studni drenażow</w:t>
      </w:r>
      <w:r w:rsidR="00BC41AC" w:rsidRPr="00700912">
        <w:rPr>
          <w:rFonts w:ascii="Aptos" w:hAnsi="Aptos"/>
        </w:rPr>
        <w:t>ej</w:t>
      </w:r>
      <w:r w:rsidR="00DC79D5" w:rsidRPr="00700912">
        <w:rPr>
          <w:rFonts w:ascii="Aptos" w:hAnsi="Aptos"/>
        </w:rPr>
        <w:t xml:space="preserve"> </w:t>
      </w:r>
      <w:r w:rsidR="0077393C" w:rsidRPr="00700912">
        <w:rPr>
          <w:rFonts w:ascii="Aptos" w:hAnsi="Aptos"/>
        </w:rPr>
        <w:t>w narożnik</w:t>
      </w:r>
      <w:r w:rsidR="00D46096" w:rsidRPr="00700912">
        <w:rPr>
          <w:rFonts w:ascii="Aptos" w:hAnsi="Aptos"/>
        </w:rPr>
        <w:t>u</w:t>
      </w:r>
      <w:r w:rsidR="0077393C" w:rsidRPr="00700912">
        <w:rPr>
          <w:rFonts w:ascii="Aptos" w:hAnsi="Aptos"/>
        </w:rPr>
        <w:t xml:space="preserve"> budynku</w:t>
      </w:r>
    </w:p>
    <w:p w14:paraId="2F455256" w14:textId="4A8A25C3" w:rsidR="00EB1C0B" w:rsidRPr="00700912" w:rsidRDefault="00EB1C0B" w:rsidP="00700912">
      <w:pPr>
        <w:spacing w:after="0" w:line="264" w:lineRule="auto"/>
        <w:jc w:val="both"/>
        <w:rPr>
          <w:rFonts w:ascii="Aptos" w:hAnsi="Aptos"/>
        </w:rPr>
      </w:pPr>
    </w:p>
    <w:p w14:paraId="7F979DC2" w14:textId="50008F49" w:rsidR="00BB5A82" w:rsidRPr="00700912" w:rsidRDefault="0048076F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Rek</w:t>
      </w:r>
      <w:r w:rsidR="00BB5A82" w:rsidRPr="00700912">
        <w:rPr>
          <w:rFonts w:ascii="Aptos" w:hAnsi="Aptos"/>
        </w:rPr>
        <w:t>onstrukcja nawierzchni</w:t>
      </w:r>
      <w:r w:rsidR="00676F63" w:rsidRPr="00700912">
        <w:rPr>
          <w:rFonts w:ascii="Aptos" w:hAnsi="Aptos"/>
        </w:rPr>
        <w:t xml:space="preserve"> </w:t>
      </w:r>
    </w:p>
    <w:p w14:paraId="768C23C5" w14:textId="392E76E0" w:rsidR="00BB5A82" w:rsidRPr="00700912" w:rsidRDefault="00BB5A82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 xml:space="preserve">- nawierzchnia z kostki brukowej szarej o grubości </w:t>
      </w:r>
      <w:r w:rsidR="002A2D94" w:rsidRPr="00700912">
        <w:rPr>
          <w:rFonts w:ascii="Aptos" w:hAnsi="Aptos"/>
        </w:rPr>
        <w:t>8</w:t>
      </w:r>
      <w:r w:rsidRPr="00700912">
        <w:rPr>
          <w:rFonts w:ascii="Aptos" w:hAnsi="Aptos"/>
        </w:rPr>
        <w:t xml:space="preserve"> cm,</w:t>
      </w:r>
    </w:p>
    <w:p w14:paraId="3AAFC7A4" w14:textId="4CFB23A6" w:rsidR="00A9430A" w:rsidRPr="00700912" w:rsidRDefault="002A2D94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-</w:t>
      </w:r>
      <w:r w:rsidR="00236665" w:rsidRPr="00700912">
        <w:rPr>
          <w:rFonts w:ascii="Aptos" w:hAnsi="Aptos"/>
        </w:rPr>
        <w:t xml:space="preserve"> odtworzenie</w:t>
      </w:r>
      <w:r w:rsidR="00676F63" w:rsidRPr="00700912">
        <w:rPr>
          <w:rFonts w:ascii="Aptos" w:hAnsi="Aptos"/>
        </w:rPr>
        <w:t xml:space="preserve"> istniejącej</w:t>
      </w:r>
      <w:r w:rsidR="00236665" w:rsidRPr="00700912">
        <w:rPr>
          <w:rFonts w:ascii="Aptos" w:hAnsi="Aptos"/>
        </w:rPr>
        <w:t xml:space="preserve"> opaski</w:t>
      </w:r>
      <w:r w:rsidR="00676F63" w:rsidRPr="00700912">
        <w:rPr>
          <w:rFonts w:ascii="Aptos" w:hAnsi="Aptos"/>
        </w:rPr>
        <w:t xml:space="preserve"> wokół budynku</w:t>
      </w:r>
      <w:r w:rsidR="00236665" w:rsidRPr="00700912">
        <w:rPr>
          <w:rFonts w:ascii="Aptos" w:hAnsi="Aptos"/>
        </w:rPr>
        <w:t xml:space="preserve"> z kostki brukowej wraz z obrzeżami</w:t>
      </w:r>
    </w:p>
    <w:p w14:paraId="5375F197" w14:textId="77777777" w:rsidR="007D51FE" w:rsidRPr="00700912" w:rsidRDefault="007D51FE" w:rsidP="00700912">
      <w:pPr>
        <w:spacing w:after="0" w:line="264" w:lineRule="auto"/>
        <w:jc w:val="both"/>
        <w:rPr>
          <w:rFonts w:ascii="Aptos" w:hAnsi="Aptos"/>
        </w:rPr>
      </w:pPr>
    </w:p>
    <w:p w14:paraId="24942A80" w14:textId="4881D498" w:rsidR="007D51FE" w:rsidRPr="00700912" w:rsidRDefault="00A631D8" w:rsidP="00700912">
      <w:pPr>
        <w:spacing w:after="0" w:line="264" w:lineRule="auto"/>
        <w:jc w:val="both"/>
        <w:rPr>
          <w:rFonts w:ascii="Aptos" w:hAnsi="Aptos"/>
        </w:rPr>
      </w:pPr>
      <w:r w:rsidRPr="00700912">
        <w:rPr>
          <w:rFonts w:ascii="Aptos" w:hAnsi="Aptos"/>
        </w:rPr>
        <w:t>Szczegółowy</w:t>
      </w:r>
      <w:r w:rsidR="002D6304" w:rsidRPr="00700912">
        <w:rPr>
          <w:rFonts w:ascii="Aptos" w:hAnsi="Aptos"/>
        </w:rPr>
        <w:t xml:space="preserve"> schemat zakresu robót </w:t>
      </w:r>
      <w:r w:rsidR="00942D1F" w:rsidRPr="00700912">
        <w:rPr>
          <w:rFonts w:ascii="Aptos" w:hAnsi="Aptos"/>
        </w:rPr>
        <w:t>.</w:t>
      </w:r>
    </w:p>
    <w:p w14:paraId="7BCAD660" w14:textId="1F2A5FF7" w:rsidR="00143734" w:rsidRPr="00143734" w:rsidRDefault="00143734" w:rsidP="00143734">
      <w:pPr>
        <w:spacing w:after="0" w:line="276" w:lineRule="auto"/>
        <w:jc w:val="both"/>
        <w:rPr>
          <w:b/>
          <w:bCs/>
        </w:rPr>
      </w:pPr>
      <w:r w:rsidRPr="00143734">
        <w:rPr>
          <w:b/>
          <w:bCs/>
        </w:rPr>
        <w:lastRenderedPageBreak/>
        <w:fldChar w:fldCharType="begin"/>
      </w:r>
      <w:r w:rsidRPr="00143734">
        <w:rPr>
          <w:b/>
          <w:bCs/>
        </w:rPr>
        <w:instrText xml:space="preserve"> INCLUDEPICTURE "C:\\Users\\mmaly\\OneDrive - IMGW-PIB\\Pulpit\\Hydroizolacja SHM Racibórz\\Projekt 1.jpg" \* MERGEFORMATINET </w:instrText>
      </w:r>
      <w:r w:rsidRPr="00143734">
        <w:rPr>
          <w:b/>
          <w:bCs/>
        </w:rPr>
        <w:fldChar w:fldCharType="separate"/>
      </w:r>
      <w:r w:rsidR="004D598B">
        <w:rPr>
          <w:b/>
          <w:bCs/>
        </w:rPr>
        <w:fldChar w:fldCharType="begin"/>
      </w:r>
      <w:r w:rsidR="004D598B">
        <w:rPr>
          <w:b/>
          <w:bCs/>
        </w:rPr>
        <w:instrText xml:space="preserve"> INCLUDEPICTURE  "C:\\Users\\mmaly\\OneDrive - IMGW-PIB\\Pulpit\\Hydroizolacja SHM Racibórz\\Projekt 1.jpg" \* MERGEFORMATINET </w:instrText>
      </w:r>
      <w:r w:rsidR="004D598B">
        <w:rPr>
          <w:b/>
          <w:bCs/>
        </w:rPr>
        <w:fldChar w:fldCharType="separate"/>
      </w:r>
      <w:r w:rsidR="00C97B6A">
        <w:rPr>
          <w:b/>
          <w:bCs/>
        </w:rPr>
        <w:fldChar w:fldCharType="begin"/>
      </w:r>
      <w:r w:rsidR="00C97B6A">
        <w:rPr>
          <w:b/>
          <w:bCs/>
        </w:rPr>
        <w:instrText xml:space="preserve"> INCLUDEPICTURE  "C:\\Users\\mmaly\\OneDrive - IMGW-PIB\\Pulpit\\Hydroizolacja SHM Racibórz\\Projekt 1.jpg" \* MERGEFORMATINET </w:instrText>
      </w:r>
      <w:r w:rsidR="00C97B6A">
        <w:rPr>
          <w:b/>
          <w:bCs/>
        </w:rPr>
        <w:fldChar w:fldCharType="separate"/>
      </w:r>
      <w:r>
        <w:rPr>
          <w:b/>
          <w:bCs/>
        </w:rPr>
        <w:fldChar w:fldCharType="begin"/>
      </w:r>
      <w:r>
        <w:rPr>
          <w:b/>
          <w:bCs/>
        </w:rPr>
        <w:instrText xml:space="preserve"> INCLUDEPICTURE  "C:\\Users\\mmaly\\OneDrive - IMGW-PIB\\Pulpit\\Hydroizolacja SHM Racibórz\\Projekt 1.jpg" \* MERGEFORMATINET </w:instrText>
      </w:r>
      <w:r>
        <w:rPr>
          <w:b/>
          <w:bCs/>
        </w:rPr>
        <w:fldChar w:fldCharType="separate"/>
      </w:r>
      <w:r>
        <w:rPr>
          <w:b/>
          <w:bCs/>
        </w:rPr>
        <w:fldChar w:fldCharType="begin"/>
      </w:r>
      <w:r>
        <w:rPr>
          <w:b/>
          <w:bCs/>
        </w:rPr>
        <w:instrText xml:space="preserve"> INCLUDEPICTURE  "C:\\Users\\mmaly\\OneDrive - IMGW-PIB\\Pulpit\\Hydroizolacja SHM Racibórz\\Projekt 1.jpg" \* MERGEFORMATINET </w:instrText>
      </w:r>
      <w:r>
        <w:rPr>
          <w:b/>
          <w:bCs/>
        </w:rPr>
        <w:fldChar w:fldCharType="separate"/>
      </w:r>
      <w:r w:rsidR="00000000">
        <w:rPr>
          <w:b/>
          <w:bCs/>
        </w:rPr>
        <w:fldChar w:fldCharType="begin"/>
      </w:r>
      <w:r w:rsidR="00000000">
        <w:rPr>
          <w:b/>
          <w:bCs/>
        </w:rPr>
        <w:instrText xml:space="preserve"> INCLUDEPICTURE  "C:\\Users\\mmaly\\OneDrive - IMGW-PIB\\Pulpit\\Hydroizolacja SHM Racibórz\\Projekt 1.jpg" \* MERGEFORMATINET </w:instrText>
      </w:r>
      <w:r w:rsidR="00000000">
        <w:rPr>
          <w:b/>
          <w:bCs/>
        </w:rPr>
        <w:fldChar w:fldCharType="separate"/>
      </w:r>
      <w:r w:rsidR="00700912">
        <w:rPr>
          <w:b/>
          <w:bCs/>
        </w:rPr>
        <w:pict w14:anchorId="1C080C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" style="width:326.3pt;height:378.4pt">
            <v:imagedata r:id="rId7" r:href="rId8"/>
          </v:shape>
        </w:pict>
      </w:r>
      <w:r w:rsidR="00000000">
        <w:rPr>
          <w:b/>
          <w:bCs/>
        </w:rPr>
        <w:fldChar w:fldCharType="end"/>
      </w:r>
      <w:r>
        <w:rPr>
          <w:b/>
          <w:bCs/>
        </w:rPr>
        <w:fldChar w:fldCharType="end"/>
      </w:r>
      <w:r>
        <w:rPr>
          <w:b/>
          <w:bCs/>
        </w:rPr>
        <w:fldChar w:fldCharType="end"/>
      </w:r>
      <w:r w:rsidR="00C97B6A">
        <w:rPr>
          <w:b/>
          <w:bCs/>
        </w:rPr>
        <w:fldChar w:fldCharType="end"/>
      </w:r>
      <w:r w:rsidR="004D598B">
        <w:rPr>
          <w:b/>
          <w:bCs/>
        </w:rPr>
        <w:fldChar w:fldCharType="end"/>
      </w:r>
      <w:r w:rsidRPr="00143734">
        <w:rPr>
          <w:b/>
          <w:bCs/>
        </w:rPr>
        <w:fldChar w:fldCharType="end"/>
      </w:r>
    </w:p>
    <w:p w14:paraId="4D3DE803" w14:textId="77777777" w:rsidR="00F071CA" w:rsidRDefault="00F071CA" w:rsidP="00A334C9">
      <w:pPr>
        <w:spacing w:after="0" w:line="276" w:lineRule="auto"/>
        <w:jc w:val="both"/>
        <w:rPr>
          <w:b/>
          <w:bCs/>
        </w:rPr>
      </w:pPr>
    </w:p>
    <w:p w14:paraId="5C9D2432" w14:textId="4D870F16" w:rsidR="00F071CA" w:rsidRDefault="00F248EE" w:rsidP="00A334C9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W</w:t>
      </w:r>
      <w:r w:rsidR="00533A09">
        <w:rPr>
          <w:b/>
          <w:bCs/>
        </w:rPr>
        <w:t>ymiana końcowego odcinka rur spustowych</w:t>
      </w:r>
      <w:r w:rsidR="00B6269F">
        <w:rPr>
          <w:b/>
          <w:bCs/>
        </w:rPr>
        <w:t xml:space="preserve"> żeliwnych</w:t>
      </w:r>
      <w:r w:rsidR="00A21A32">
        <w:rPr>
          <w:b/>
          <w:bCs/>
        </w:rPr>
        <w:t xml:space="preserve"> wraz z odprowadzeniem </w:t>
      </w:r>
    </w:p>
    <w:p w14:paraId="080AC19E" w14:textId="14BBE251" w:rsidR="00E541AF" w:rsidRPr="00250891" w:rsidRDefault="00B6269F" w:rsidP="00A334C9">
      <w:pPr>
        <w:spacing w:after="0" w:line="276" w:lineRule="auto"/>
        <w:jc w:val="both"/>
      </w:pPr>
      <w:r>
        <w:t xml:space="preserve">Wymiana rur spustowych odprowadzających wodę z </w:t>
      </w:r>
      <w:r w:rsidR="00E541AF">
        <w:t>rynien</w:t>
      </w:r>
    </w:p>
    <w:p w14:paraId="1ECB9538" w14:textId="1349710A" w:rsidR="003C6974" w:rsidRPr="00BB5A82" w:rsidRDefault="003C6974" w:rsidP="00A334C9">
      <w:pPr>
        <w:spacing w:after="0" w:line="276" w:lineRule="auto"/>
        <w:jc w:val="both"/>
      </w:pPr>
      <w:r w:rsidRPr="00BB5A82">
        <w:t xml:space="preserve">- </w:t>
      </w:r>
      <w:r w:rsidR="00E541AF">
        <w:t>wymiana rur żeliwnych na rury PCV</w:t>
      </w:r>
      <w:r w:rsidR="00700A00">
        <w:t xml:space="preserve"> </w:t>
      </w:r>
    </w:p>
    <w:p w14:paraId="4D7074F0" w14:textId="56B46C43" w:rsidR="003C6974" w:rsidRPr="00BB5A82" w:rsidRDefault="003C6974" w:rsidP="00AB0272">
      <w:pPr>
        <w:spacing w:after="0" w:line="276" w:lineRule="auto"/>
        <w:jc w:val="both"/>
      </w:pPr>
      <w:r w:rsidRPr="00BB5A82">
        <w:t xml:space="preserve">- </w:t>
      </w:r>
      <w:r w:rsidR="00AB0272">
        <w:t xml:space="preserve">montaż kratek rewizyjnych </w:t>
      </w:r>
    </w:p>
    <w:p w14:paraId="2F552E45" w14:textId="679EA60F" w:rsidR="003C6974" w:rsidRDefault="004A0666" w:rsidP="00A334C9">
      <w:pPr>
        <w:spacing w:after="0" w:line="276" w:lineRule="auto"/>
        <w:jc w:val="both"/>
      </w:pPr>
      <w:r>
        <w:t>- odprowadzenie rur spustowych do istniejącego odpływu</w:t>
      </w:r>
      <w:r w:rsidR="000C160A">
        <w:t xml:space="preserve"> </w:t>
      </w:r>
    </w:p>
    <w:p w14:paraId="471D8661" w14:textId="539B3E6E" w:rsidR="003C6974" w:rsidRDefault="0048076F" w:rsidP="002734ED">
      <w:r>
        <w:t xml:space="preserve">- </w:t>
      </w:r>
      <w:r w:rsidR="005A6517">
        <w:t xml:space="preserve">poprawa ubytków </w:t>
      </w:r>
      <w:r w:rsidR="00C77955">
        <w:t xml:space="preserve">w </w:t>
      </w:r>
      <w:r w:rsidR="005A6517">
        <w:t>elewacji powstałych po usunięciu rur spustowych</w:t>
      </w:r>
    </w:p>
    <w:p w14:paraId="0F7B56CE" w14:textId="77777777" w:rsidR="00942D1F" w:rsidRDefault="00942D1F" w:rsidP="002734ED"/>
    <w:p w14:paraId="501BB3AF" w14:textId="77777777" w:rsidR="00942D1F" w:rsidRDefault="00942D1F" w:rsidP="002734ED"/>
    <w:p w14:paraId="2D460C51" w14:textId="77777777" w:rsidR="00942D1F" w:rsidRDefault="00942D1F" w:rsidP="002734ED"/>
    <w:p w14:paraId="5CBA3839" w14:textId="77777777" w:rsidR="00942D1F" w:rsidRDefault="00942D1F" w:rsidP="002734ED"/>
    <w:p w14:paraId="2C90E7AD" w14:textId="77777777" w:rsidR="00700912" w:rsidRDefault="00700912" w:rsidP="002734ED"/>
    <w:p w14:paraId="0825BED1" w14:textId="77777777" w:rsidR="00700912" w:rsidRDefault="00700912" w:rsidP="002734ED"/>
    <w:p w14:paraId="063C318D" w14:textId="77777777" w:rsidR="00700912" w:rsidRDefault="00700912" w:rsidP="002734ED"/>
    <w:p w14:paraId="31DF866D" w14:textId="0A95839A" w:rsidR="00942D1F" w:rsidRDefault="00942D1F" w:rsidP="002734ED">
      <w:r>
        <w:lastRenderedPageBreak/>
        <w:t>Lokalizacja przedmiotu zamówienia</w:t>
      </w:r>
      <w:r w:rsidR="00D332A8">
        <w:t>.</w:t>
      </w:r>
    </w:p>
    <w:p w14:paraId="56C42EFC" w14:textId="5A0B656D" w:rsidR="00CB41C3" w:rsidRDefault="00700912" w:rsidP="002734ED">
      <w:r>
        <w:pict w14:anchorId="611460E2">
          <v:shape id="_x0000_i1026" type="#_x0000_t75" style="width:422.05pt;height:454.2pt">
            <v:imagedata r:id="rId9" o:title=""/>
          </v:shape>
        </w:pict>
      </w:r>
    </w:p>
    <w:p w14:paraId="14550ECA" w14:textId="77777777" w:rsidR="00942D1F" w:rsidRDefault="00942D1F" w:rsidP="002734ED"/>
    <w:p w14:paraId="01C84709" w14:textId="77777777" w:rsidR="002A1C08" w:rsidRDefault="002A1C08" w:rsidP="002734ED"/>
    <w:p w14:paraId="3D9A4FE2" w14:textId="77777777" w:rsidR="002A1C08" w:rsidRDefault="002A1C08" w:rsidP="002734ED"/>
    <w:p w14:paraId="6EECBDC6" w14:textId="77777777" w:rsidR="00180675" w:rsidRDefault="00180675" w:rsidP="002734ED"/>
    <w:p w14:paraId="323BC2D3" w14:textId="77777777" w:rsidR="00180675" w:rsidRDefault="00180675" w:rsidP="002734ED"/>
    <w:p w14:paraId="4D82951B" w14:textId="77777777" w:rsidR="00700912" w:rsidRDefault="00700912" w:rsidP="00700912">
      <w:pPr>
        <w:spacing w:after="0" w:line="264" w:lineRule="auto"/>
        <w:ind w:left="3540"/>
        <w:rPr>
          <w:rFonts w:ascii="Aptos" w:hAnsi="Aptos"/>
          <w:b/>
          <w:bCs/>
        </w:rPr>
      </w:pPr>
    </w:p>
    <w:p w14:paraId="62B789FD" w14:textId="77777777" w:rsidR="00700912" w:rsidRDefault="00700912" w:rsidP="00700912">
      <w:pPr>
        <w:spacing w:after="0" w:line="264" w:lineRule="auto"/>
        <w:ind w:left="3540"/>
        <w:rPr>
          <w:rFonts w:ascii="Aptos" w:hAnsi="Aptos"/>
          <w:b/>
          <w:bCs/>
        </w:rPr>
      </w:pPr>
    </w:p>
    <w:p w14:paraId="42F94F50" w14:textId="77777777" w:rsidR="00700912" w:rsidRDefault="00700912" w:rsidP="00700912">
      <w:pPr>
        <w:spacing w:after="0" w:line="264" w:lineRule="auto"/>
        <w:ind w:left="3540"/>
        <w:rPr>
          <w:rFonts w:ascii="Aptos" w:hAnsi="Aptos"/>
          <w:b/>
          <w:bCs/>
        </w:rPr>
      </w:pPr>
    </w:p>
    <w:p w14:paraId="3E77FD68" w14:textId="3635A4A0" w:rsidR="00700912" w:rsidRPr="00700912" w:rsidRDefault="00700912" w:rsidP="00700912">
      <w:pPr>
        <w:spacing w:after="0" w:line="264" w:lineRule="auto"/>
        <w:ind w:left="3540"/>
        <w:rPr>
          <w:rFonts w:ascii="Aptos" w:hAnsi="Aptos"/>
          <w:b/>
          <w:bCs/>
        </w:rPr>
      </w:pPr>
      <w:r w:rsidRPr="00700912">
        <w:rPr>
          <w:rFonts w:ascii="Aptos" w:hAnsi="Aptos"/>
          <w:b/>
          <w:bCs/>
        </w:rPr>
        <w:lastRenderedPageBreak/>
        <w:t>Część 2 zamówienia:</w:t>
      </w:r>
    </w:p>
    <w:p w14:paraId="23045C34" w14:textId="2677675F" w:rsidR="00EF2696" w:rsidRPr="00700912" w:rsidRDefault="00EF2696" w:rsidP="00700912">
      <w:pPr>
        <w:spacing w:after="0" w:line="264" w:lineRule="auto"/>
        <w:rPr>
          <w:rFonts w:ascii="Aptos" w:hAnsi="Aptos"/>
          <w:b/>
          <w:bCs/>
        </w:rPr>
      </w:pPr>
      <w:r w:rsidRPr="00700912">
        <w:rPr>
          <w:rFonts w:ascii="Aptos" w:hAnsi="Aptos"/>
          <w:b/>
          <w:bCs/>
        </w:rPr>
        <w:t xml:space="preserve">Naprawa </w:t>
      </w:r>
      <w:r w:rsidR="002A1C08" w:rsidRPr="00700912">
        <w:rPr>
          <w:rFonts w:ascii="Aptos" w:hAnsi="Aptos"/>
          <w:b/>
          <w:bCs/>
        </w:rPr>
        <w:t>komin</w:t>
      </w:r>
      <w:r w:rsidR="00DA1282" w:rsidRPr="00700912">
        <w:rPr>
          <w:rFonts w:ascii="Aptos" w:hAnsi="Aptos"/>
          <w:b/>
          <w:bCs/>
        </w:rPr>
        <w:t xml:space="preserve">a i kominków </w:t>
      </w:r>
    </w:p>
    <w:p w14:paraId="11DF003F" w14:textId="36544874" w:rsidR="0011200F" w:rsidRPr="00700912" w:rsidRDefault="0011200F" w:rsidP="00700912">
      <w:pPr>
        <w:spacing w:after="0" w:line="264" w:lineRule="auto"/>
        <w:rPr>
          <w:rFonts w:ascii="Aptos" w:hAnsi="Aptos"/>
        </w:rPr>
      </w:pPr>
      <w:r w:rsidRPr="00700912">
        <w:rPr>
          <w:rFonts w:ascii="Aptos" w:hAnsi="Aptos"/>
        </w:rPr>
        <w:t xml:space="preserve">Naprawa ubytków </w:t>
      </w:r>
      <w:r w:rsidR="00BB2825" w:rsidRPr="00700912">
        <w:rPr>
          <w:rFonts w:ascii="Aptos" w:hAnsi="Aptos"/>
        </w:rPr>
        <w:t xml:space="preserve">i spękań </w:t>
      </w:r>
      <w:r w:rsidRPr="00700912">
        <w:rPr>
          <w:rFonts w:ascii="Aptos" w:hAnsi="Aptos"/>
        </w:rPr>
        <w:t>komina</w:t>
      </w:r>
      <w:r w:rsidR="00DA1282" w:rsidRPr="00700912">
        <w:rPr>
          <w:rFonts w:ascii="Aptos" w:hAnsi="Aptos"/>
        </w:rPr>
        <w:t xml:space="preserve"> głównego</w:t>
      </w:r>
    </w:p>
    <w:p w14:paraId="68EC96A7" w14:textId="58836A23" w:rsidR="00BB2825" w:rsidRPr="00700912" w:rsidRDefault="00BB2825" w:rsidP="00700912">
      <w:pPr>
        <w:spacing w:after="0" w:line="264" w:lineRule="auto"/>
        <w:rPr>
          <w:rFonts w:ascii="Aptos" w:hAnsi="Aptos"/>
        </w:rPr>
      </w:pPr>
      <w:r w:rsidRPr="00700912">
        <w:rPr>
          <w:rFonts w:ascii="Aptos" w:hAnsi="Aptos"/>
        </w:rPr>
        <w:t xml:space="preserve">- </w:t>
      </w:r>
      <w:r w:rsidR="005C1326" w:rsidRPr="00700912">
        <w:rPr>
          <w:rFonts w:ascii="Aptos" w:hAnsi="Aptos"/>
        </w:rPr>
        <w:t>uzupełnienie ubytków w czapie komina</w:t>
      </w:r>
    </w:p>
    <w:p w14:paraId="39B816A4" w14:textId="5441CEFF" w:rsidR="005C1326" w:rsidRPr="00700912" w:rsidRDefault="005C1326" w:rsidP="00700912">
      <w:pPr>
        <w:spacing w:after="0" w:line="264" w:lineRule="auto"/>
        <w:rPr>
          <w:rFonts w:ascii="Aptos" w:hAnsi="Aptos"/>
        </w:rPr>
      </w:pPr>
      <w:r w:rsidRPr="00700912">
        <w:rPr>
          <w:rFonts w:ascii="Aptos" w:hAnsi="Aptos"/>
        </w:rPr>
        <w:t xml:space="preserve">- naprawa spękań </w:t>
      </w:r>
      <w:r w:rsidR="003B0B1F" w:rsidRPr="00700912">
        <w:rPr>
          <w:rFonts w:ascii="Aptos" w:hAnsi="Aptos"/>
        </w:rPr>
        <w:t>tynku na kominie</w:t>
      </w:r>
      <w:r w:rsidR="002531C9" w:rsidRPr="00700912">
        <w:rPr>
          <w:rFonts w:ascii="Aptos" w:hAnsi="Aptos"/>
        </w:rPr>
        <w:t xml:space="preserve"> głównym</w:t>
      </w:r>
      <w:r w:rsidR="00DD078A" w:rsidRPr="00700912">
        <w:rPr>
          <w:rFonts w:ascii="Aptos" w:hAnsi="Aptos"/>
        </w:rPr>
        <w:t xml:space="preserve"> i kominkach</w:t>
      </w:r>
    </w:p>
    <w:p w14:paraId="25E06967" w14:textId="2D50C240" w:rsidR="009D1664" w:rsidRPr="00700912" w:rsidRDefault="009D1664" w:rsidP="00700912">
      <w:pPr>
        <w:spacing w:after="0" w:line="264" w:lineRule="auto"/>
        <w:rPr>
          <w:rFonts w:ascii="Aptos" w:hAnsi="Aptos"/>
        </w:rPr>
      </w:pPr>
      <w:r w:rsidRPr="00700912">
        <w:rPr>
          <w:rFonts w:ascii="Aptos" w:hAnsi="Aptos"/>
        </w:rPr>
        <w:t xml:space="preserve">- </w:t>
      </w:r>
      <w:r w:rsidR="007C412B" w:rsidRPr="00700912">
        <w:rPr>
          <w:rFonts w:ascii="Aptos" w:hAnsi="Aptos"/>
        </w:rPr>
        <w:t>wmontowanie dodatkowych 2 klamer/stopni</w:t>
      </w:r>
      <w:r w:rsidR="002531C9" w:rsidRPr="00700912">
        <w:rPr>
          <w:rFonts w:ascii="Aptos" w:hAnsi="Aptos"/>
        </w:rPr>
        <w:t xml:space="preserve"> na kominie głównym</w:t>
      </w:r>
    </w:p>
    <w:p w14:paraId="6F5892C7" w14:textId="4729741E" w:rsidR="003B0B1F" w:rsidRPr="00700912" w:rsidRDefault="003B0B1F" w:rsidP="00700912">
      <w:pPr>
        <w:spacing w:after="0" w:line="264" w:lineRule="auto"/>
        <w:rPr>
          <w:rFonts w:ascii="Aptos" w:hAnsi="Aptos"/>
        </w:rPr>
      </w:pPr>
      <w:r w:rsidRPr="00700912">
        <w:rPr>
          <w:rFonts w:ascii="Aptos" w:hAnsi="Aptos"/>
        </w:rPr>
        <w:t>- wzmocnienie klejem i siatką</w:t>
      </w:r>
      <w:r w:rsidR="002531C9" w:rsidRPr="00700912">
        <w:rPr>
          <w:rFonts w:ascii="Aptos" w:hAnsi="Aptos"/>
        </w:rPr>
        <w:t xml:space="preserve"> komina głównego</w:t>
      </w:r>
    </w:p>
    <w:p w14:paraId="2F5AA70E" w14:textId="1FC88430" w:rsidR="003B0B1F" w:rsidRPr="00700912" w:rsidRDefault="003B0B1F" w:rsidP="00700912">
      <w:pPr>
        <w:spacing w:after="0" w:line="264" w:lineRule="auto"/>
        <w:rPr>
          <w:rFonts w:ascii="Aptos" w:hAnsi="Aptos"/>
        </w:rPr>
      </w:pPr>
      <w:r w:rsidRPr="00700912">
        <w:rPr>
          <w:rFonts w:ascii="Aptos" w:hAnsi="Aptos"/>
        </w:rPr>
        <w:t xml:space="preserve">- </w:t>
      </w:r>
      <w:r w:rsidR="007D6C34" w:rsidRPr="00700912">
        <w:rPr>
          <w:rFonts w:ascii="Aptos" w:hAnsi="Aptos"/>
        </w:rPr>
        <w:t>pomalowanie farbą elewacyjną</w:t>
      </w:r>
      <w:r w:rsidR="009943A7" w:rsidRPr="00700912">
        <w:rPr>
          <w:rFonts w:ascii="Aptos" w:hAnsi="Aptos"/>
        </w:rPr>
        <w:t xml:space="preserve"> / tynkiem</w:t>
      </w:r>
      <w:r w:rsidR="005040D6" w:rsidRPr="00700912">
        <w:rPr>
          <w:rFonts w:ascii="Aptos" w:hAnsi="Aptos"/>
        </w:rPr>
        <w:t xml:space="preserve"> komina głównego i pozostałych kominków tym samym kolorem</w:t>
      </w:r>
    </w:p>
    <w:p w14:paraId="17560373" w14:textId="77777777" w:rsidR="008038A4" w:rsidRPr="00700912" w:rsidRDefault="008038A4" w:rsidP="00700912">
      <w:pPr>
        <w:spacing w:after="0" w:line="264" w:lineRule="auto"/>
        <w:rPr>
          <w:rFonts w:ascii="Aptos" w:hAnsi="Aptos"/>
        </w:rPr>
      </w:pPr>
    </w:p>
    <w:p w14:paraId="39195660" w14:textId="77777777" w:rsidR="009943A7" w:rsidRDefault="009943A7" w:rsidP="002734ED"/>
    <w:p w14:paraId="305DA6EA" w14:textId="664D68B3" w:rsidR="009943A7" w:rsidRPr="0011200F" w:rsidRDefault="00700912" w:rsidP="002734ED">
      <w:r>
        <w:pict w14:anchorId="5CC22566">
          <v:shape id="_x0000_i1027" type="#_x0000_t75" style="width:453.45pt;height:340.1pt">
            <v:imagedata r:id="rId10" o:title=""/>
          </v:shape>
        </w:pict>
      </w:r>
    </w:p>
    <w:sectPr w:rsidR="009943A7" w:rsidRPr="0011200F" w:rsidSect="00700912">
      <w:headerReference w:type="default" r:id="rId11"/>
      <w:footerReference w:type="default" r:id="rId12"/>
      <w:pgSz w:w="11906" w:h="16838" w:code="9"/>
      <w:pgMar w:top="709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DD8D2" w14:textId="77777777" w:rsidR="0061098B" w:rsidRDefault="0061098B" w:rsidP="00F975BA">
      <w:pPr>
        <w:spacing w:after="0" w:line="240" w:lineRule="auto"/>
      </w:pPr>
      <w:r>
        <w:separator/>
      </w:r>
    </w:p>
  </w:endnote>
  <w:endnote w:type="continuationSeparator" w:id="0">
    <w:p w14:paraId="36CCCC6E" w14:textId="77777777" w:rsidR="0061098B" w:rsidRDefault="0061098B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4EAB1" w14:textId="77777777" w:rsidR="00180675" w:rsidRDefault="0018067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36F5AD2" w14:textId="77777777" w:rsidR="00180675" w:rsidRDefault="00180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2BB9C" w14:textId="77777777" w:rsidR="0061098B" w:rsidRDefault="0061098B" w:rsidP="00F975BA">
      <w:pPr>
        <w:spacing w:after="0" w:line="240" w:lineRule="auto"/>
      </w:pPr>
      <w:r>
        <w:separator/>
      </w:r>
    </w:p>
  </w:footnote>
  <w:footnote w:type="continuationSeparator" w:id="0">
    <w:p w14:paraId="2D7C2795" w14:textId="77777777" w:rsidR="0061098B" w:rsidRDefault="0061098B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79E6C5D9" w:rsidR="00F975BA" w:rsidRDefault="00312160" w:rsidP="00312160">
    <w:pPr>
      <w:pStyle w:val="Nagwek"/>
    </w:pPr>
    <w:r>
      <w:tab/>
    </w:r>
    <w:r>
      <w:tab/>
    </w:r>
    <w:r>
      <w:tab/>
    </w:r>
    <w:r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64D3"/>
    <w:rsid w:val="00012295"/>
    <w:rsid w:val="00014652"/>
    <w:rsid w:val="00025FC6"/>
    <w:rsid w:val="0006353E"/>
    <w:rsid w:val="00071B03"/>
    <w:rsid w:val="000939A1"/>
    <w:rsid w:val="000A6033"/>
    <w:rsid w:val="000C0A3B"/>
    <w:rsid w:val="000C160A"/>
    <w:rsid w:val="000F69DD"/>
    <w:rsid w:val="00111F4D"/>
    <w:rsid w:val="0011200F"/>
    <w:rsid w:val="0011374D"/>
    <w:rsid w:val="00116A16"/>
    <w:rsid w:val="001335B9"/>
    <w:rsid w:val="001343D9"/>
    <w:rsid w:val="00143734"/>
    <w:rsid w:val="00156001"/>
    <w:rsid w:val="00162CB5"/>
    <w:rsid w:val="00164822"/>
    <w:rsid w:val="001740A0"/>
    <w:rsid w:val="00180675"/>
    <w:rsid w:val="00182B98"/>
    <w:rsid w:val="00183FCC"/>
    <w:rsid w:val="00185E80"/>
    <w:rsid w:val="001A38B4"/>
    <w:rsid w:val="001A5995"/>
    <w:rsid w:val="001A6428"/>
    <w:rsid w:val="001B072F"/>
    <w:rsid w:val="001B13AF"/>
    <w:rsid w:val="001B461A"/>
    <w:rsid w:val="001C3384"/>
    <w:rsid w:val="001C4E32"/>
    <w:rsid w:val="001D7B89"/>
    <w:rsid w:val="00220128"/>
    <w:rsid w:val="002323F4"/>
    <w:rsid w:val="00232512"/>
    <w:rsid w:val="00236665"/>
    <w:rsid w:val="00244B22"/>
    <w:rsid w:val="00250891"/>
    <w:rsid w:val="00252051"/>
    <w:rsid w:val="002531C9"/>
    <w:rsid w:val="002734ED"/>
    <w:rsid w:val="00286CC8"/>
    <w:rsid w:val="002A1C08"/>
    <w:rsid w:val="002A2D94"/>
    <w:rsid w:val="002C0307"/>
    <w:rsid w:val="002D6304"/>
    <w:rsid w:val="002D7BFC"/>
    <w:rsid w:val="002F20D5"/>
    <w:rsid w:val="00300B91"/>
    <w:rsid w:val="00312160"/>
    <w:rsid w:val="00317020"/>
    <w:rsid w:val="003321F6"/>
    <w:rsid w:val="00351FF5"/>
    <w:rsid w:val="003611F0"/>
    <w:rsid w:val="00361358"/>
    <w:rsid w:val="003802D7"/>
    <w:rsid w:val="003B0B1F"/>
    <w:rsid w:val="003C25D5"/>
    <w:rsid w:val="003C6974"/>
    <w:rsid w:val="003D0BB5"/>
    <w:rsid w:val="003E4755"/>
    <w:rsid w:val="003F4CEE"/>
    <w:rsid w:val="0040081C"/>
    <w:rsid w:val="00405BF9"/>
    <w:rsid w:val="00420F8D"/>
    <w:rsid w:val="00446FC0"/>
    <w:rsid w:val="00467DC2"/>
    <w:rsid w:val="00477327"/>
    <w:rsid w:val="0048076F"/>
    <w:rsid w:val="00492075"/>
    <w:rsid w:val="004A0666"/>
    <w:rsid w:val="004A1F11"/>
    <w:rsid w:val="004A4C79"/>
    <w:rsid w:val="004A5285"/>
    <w:rsid w:val="004D598B"/>
    <w:rsid w:val="005040D6"/>
    <w:rsid w:val="00520FB3"/>
    <w:rsid w:val="00521826"/>
    <w:rsid w:val="00523E86"/>
    <w:rsid w:val="00525BB5"/>
    <w:rsid w:val="00533A09"/>
    <w:rsid w:val="00551874"/>
    <w:rsid w:val="00573BCE"/>
    <w:rsid w:val="005A6379"/>
    <w:rsid w:val="005A6517"/>
    <w:rsid w:val="005B777F"/>
    <w:rsid w:val="005C1326"/>
    <w:rsid w:val="005E2061"/>
    <w:rsid w:val="005F2ADC"/>
    <w:rsid w:val="0061098B"/>
    <w:rsid w:val="006119ED"/>
    <w:rsid w:val="006328BF"/>
    <w:rsid w:val="0064486A"/>
    <w:rsid w:val="00645591"/>
    <w:rsid w:val="00647E9D"/>
    <w:rsid w:val="00661F93"/>
    <w:rsid w:val="006630DC"/>
    <w:rsid w:val="00671940"/>
    <w:rsid w:val="0067443C"/>
    <w:rsid w:val="006747F2"/>
    <w:rsid w:val="00676F63"/>
    <w:rsid w:val="006A6BB3"/>
    <w:rsid w:val="006B0F24"/>
    <w:rsid w:val="006C3D91"/>
    <w:rsid w:val="006C4368"/>
    <w:rsid w:val="006E23D4"/>
    <w:rsid w:val="00700912"/>
    <w:rsid w:val="00700A00"/>
    <w:rsid w:val="00706540"/>
    <w:rsid w:val="00707E5E"/>
    <w:rsid w:val="0071482A"/>
    <w:rsid w:val="00724362"/>
    <w:rsid w:val="0072588D"/>
    <w:rsid w:val="00734084"/>
    <w:rsid w:val="007566D3"/>
    <w:rsid w:val="00765DC3"/>
    <w:rsid w:val="0077393C"/>
    <w:rsid w:val="00777202"/>
    <w:rsid w:val="00785090"/>
    <w:rsid w:val="007C412B"/>
    <w:rsid w:val="007C697C"/>
    <w:rsid w:val="007D2B5F"/>
    <w:rsid w:val="007D4C45"/>
    <w:rsid w:val="007D51FE"/>
    <w:rsid w:val="007D6C34"/>
    <w:rsid w:val="007F3567"/>
    <w:rsid w:val="008038A4"/>
    <w:rsid w:val="00814EA1"/>
    <w:rsid w:val="008249E5"/>
    <w:rsid w:val="00835E9B"/>
    <w:rsid w:val="00864CD6"/>
    <w:rsid w:val="0088115E"/>
    <w:rsid w:val="00884C64"/>
    <w:rsid w:val="0089293E"/>
    <w:rsid w:val="00896CB2"/>
    <w:rsid w:val="008B76D8"/>
    <w:rsid w:val="0091158C"/>
    <w:rsid w:val="00913290"/>
    <w:rsid w:val="009236DE"/>
    <w:rsid w:val="00932EFB"/>
    <w:rsid w:val="009350E2"/>
    <w:rsid w:val="00942D1F"/>
    <w:rsid w:val="00962B8C"/>
    <w:rsid w:val="0096688A"/>
    <w:rsid w:val="009822BD"/>
    <w:rsid w:val="009854CB"/>
    <w:rsid w:val="009943A7"/>
    <w:rsid w:val="009A173B"/>
    <w:rsid w:val="009B08C6"/>
    <w:rsid w:val="009C0ECD"/>
    <w:rsid w:val="009D1664"/>
    <w:rsid w:val="009F1794"/>
    <w:rsid w:val="009F4A57"/>
    <w:rsid w:val="00A15AFD"/>
    <w:rsid w:val="00A21A32"/>
    <w:rsid w:val="00A334C9"/>
    <w:rsid w:val="00A631D8"/>
    <w:rsid w:val="00A81FF4"/>
    <w:rsid w:val="00A9430A"/>
    <w:rsid w:val="00A96A50"/>
    <w:rsid w:val="00AA3498"/>
    <w:rsid w:val="00AB0272"/>
    <w:rsid w:val="00AF44D2"/>
    <w:rsid w:val="00B0073A"/>
    <w:rsid w:val="00B21AC8"/>
    <w:rsid w:val="00B5516D"/>
    <w:rsid w:val="00B56CBF"/>
    <w:rsid w:val="00B57403"/>
    <w:rsid w:val="00B6269F"/>
    <w:rsid w:val="00BA4574"/>
    <w:rsid w:val="00BA65A6"/>
    <w:rsid w:val="00BB2825"/>
    <w:rsid w:val="00BB5A82"/>
    <w:rsid w:val="00BB74F6"/>
    <w:rsid w:val="00BC41AC"/>
    <w:rsid w:val="00BD09B5"/>
    <w:rsid w:val="00BF52AD"/>
    <w:rsid w:val="00C013DB"/>
    <w:rsid w:val="00C25152"/>
    <w:rsid w:val="00C32482"/>
    <w:rsid w:val="00C5221E"/>
    <w:rsid w:val="00C603D6"/>
    <w:rsid w:val="00C77955"/>
    <w:rsid w:val="00C90074"/>
    <w:rsid w:val="00C97B6A"/>
    <w:rsid w:val="00CA2FD7"/>
    <w:rsid w:val="00CA6C5B"/>
    <w:rsid w:val="00CB41C3"/>
    <w:rsid w:val="00CC6C7F"/>
    <w:rsid w:val="00CE1552"/>
    <w:rsid w:val="00D0677C"/>
    <w:rsid w:val="00D175E2"/>
    <w:rsid w:val="00D17F68"/>
    <w:rsid w:val="00D332A8"/>
    <w:rsid w:val="00D46096"/>
    <w:rsid w:val="00D46707"/>
    <w:rsid w:val="00D6309C"/>
    <w:rsid w:val="00D63346"/>
    <w:rsid w:val="00DA1282"/>
    <w:rsid w:val="00DB3F76"/>
    <w:rsid w:val="00DB5054"/>
    <w:rsid w:val="00DC79D5"/>
    <w:rsid w:val="00DD078A"/>
    <w:rsid w:val="00DF4DC9"/>
    <w:rsid w:val="00E20747"/>
    <w:rsid w:val="00E23B09"/>
    <w:rsid w:val="00E25891"/>
    <w:rsid w:val="00E34E56"/>
    <w:rsid w:val="00E541AF"/>
    <w:rsid w:val="00E70B6A"/>
    <w:rsid w:val="00E73A86"/>
    <w:rsid w:val="00EB1C0B"/>
    <w:rsid w:val="00EB5240"/>
    <w:rsid w:val="00EF2696"/>
    <w:rsid w:val="00F0468B"/>
    <w:rsid w:val="00F071CA"/>
    <w:rsid w:val="00F248EE"/>
    <w:rsid w:val="00F82C9C"/>
    <w:rsid w:val="00F85934"/>
    <w:rsid w:val="00F94BDE"/>
    <w:rsid w:val="00F975BA"/>
    <w:rsid w:val="00FA4530"/>
    <w:rsid w:val="00FB1177"/>
    <w:rsid w:val="00FE4A60"/>
    <w:rsid w:val="00FE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30D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../mmaly/OneDrive%20-%20IMGW-PIB/Pulpit/Hydroizolacja%20SHM%20Racib&#243;rz/Projekt%201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1861</TotalTime>
  <Pages>4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97</cp:revision>
  <cp:lastPrinted>2026-07-09T11:02:00Z</cp:lastPrinted>
  <dcterms:created xsi:type="dcterms:W3CDTF">2025-06-27T12:52:00Z</dcterms:created>
  <dcterms:modified xsi:type="dcterms:W3CDTF">2026-07-31T06:33:00Z</dcterms:modified>
</cp:coreProperties>
</file>