
<file path=[Content_Types].xml><?xml version="1.0" encoding="utf-8"?>
<Types xmlns="http://schemas.openxmlformats.org/package/2006/content-types"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9BF34" w14:textId="77777777" w:rsidR="006E76EB" w:rsidRDefault="006E76EB" w:rsidP="006E76EB">
      <w:pPr>
        <w:spacing w:after="0"/>
      </w:pPr>
      <w:r w:rsidRPr="00EC1BBE">
        <w:t>.................................................................................................</w:t>
      </w:r>
    </w:p>
    <w:p w14:paraId="0FE8E544" w14:textId="77777777" w:rsidR="006E76EB" w:rsidRPr="00EC1BBE" w:rsidRDefault="006E76EB" w:rsidP="006E76EB">
      <w:pPr>
        <w:spacing w:after="0"/>
      </w:pPr>
    </w:p>
    <w:p w14:paraId="74B01E18" w14:textId="77777777" w:rsidR="006E76EB" w:rsidRDefault="006E76EB" w:rsidP="006E76EB">
      <w:pPr>
        <w:spacing w:after="0"/>
      </w:pPr>
      <w:r w:rsidRPr="00EC1BBE">
        <w:t>.................................................................................................</w:t>
      </w:r>
    </w:p>
    <w:p w14:paraId="237F67FF" w14:textId="77777777" w:rsidR="006E76EB" w:rsidRPr="00EC1BBE" w:rsidRDefault="006E76EB" w:rsidP="006E76EB">
      <w:pPr>
        <w:spacing w:after="0"/>
      </w:pPr>
    </w:p>
    <w:p w14:paraId="69C55D0D" w14:textId="77777777" w:rsidR="006E76EB" w:rsidRPr="00EC1BBE" w:rsidRDefault="006E76EB" w:rsidP="006E76EB">
      <w:pPr>
        <w:spacing w:after="0"/>
      </w:pPr>
      <w:r w:rsidRPr="00EC1BBE">
        <w:t>.................................................................................................</w:t>
      </w:r>
    </w:p>
    <w:p w14:paraId="538FBD7F" w14:textId="77777777" w:rsidR="006E76EB" w:rsidRPr="00EC1BBE" w:rsidRDefault="006E76EB" w:rsidP="006E76EB">
      <w:pPr>
        <w:spacing w:after="0"/>
      </w:pPr>
      <w:r w:rsidRPr="00EC1BBE">
        <w:t xml:space="preserve"> (dane Oferenta)</w:t>
      </w:r>
    </w:p>
    <w:p w14:paraId="4C65A20E" w14:textId="77777777" w:rsidR="006E76EB" w:rsidRPr="00EC1BBE" w:rsidRDefault="006E76EB" w:rsidP="006E76EB">
      <w:pPr>
        <w:spacing w:after="0"/>
        <w:ind w:left="5103"/>
        <w:rPr>
          <w:b/>
          <w:bCs/>
        </w:rPr>
      </w:pPr>
      <w:r w:rsidRPr="00EC1BBE">
        <w:rPr>
          <w:b/>
          <w:bCs/>
        </w:rPr>
        <w:t>Instytut Meteorologii i Gospodarki Wodnej</w:t>
      </w:r>
    </w:p>
    <w:p w14:paraId="7206C2A8" w14:textId="77777777" w:rsidR="006E76EB" w:rsidRPr="00EC1BBE" w:rsidRDefault="006E76EB" w:rsidP="006E76EB">
      <w:pPr>
        <w:spacing w:after="0"/>
        <w:ind w:left="5103"/>
        <w:rPr>
          <w:b/>
          <w:bCs/>
        </w:rPr>
      </w:pPr>
      <w:r w:rsidRPr="00EC1BBE">
        <w:rPr>
          <w:b/>
          <w:bCs/>
        </w:rPr>
        <w:t>Państwowy Instytut Badawczy</w:t>
      </w:r>
    </w:p>
    <w:p w14:paraId="0866A37E" w14:textId="77777777" w:rsidR="006E76EB" w:rsidRPr="00EC1BBE" w:rsidRDefault="006E76EB" w:rsidP="006E76EB">
      <w:pPr>
        <w:spacing w:after="0"/>
        <w:ind w:left="5103"/>
        <w:rPr>
          <w:b/>
          <w:bCs/>
        </w:rPr>
      </w:pPr>
      <w:r w:rsidRPr="00EC1BBE">
        <w:rPr>
          <w:b/>
          <w:bCs/>
        </w:rPr>
        <w:t xml:space="preserve">ul. Podleśna 61 </w:t>
      </w:r>
    </w:p>
    <w:p w14:paraId="649AC102" w14:textId="77777777" w:rsidR="006E76EB" w:rsidRPr="00EC1BBE" w:rsidRDefault="006E76EB" w:rsidP="006E76EB">
      <w:pPr>
        <w:spacing w:after="0"/>
        <w:ind w:left="5103"/>
        <w:rPr>
          <w:b/>
          <w:bCs/>
        </w:rPr>
      </w:pPr>
      <w:r w:rsidRPr="00EC1BBE">
        <w:rPr>
          <w:b/>
          <w:bCs/>
        </w:rPr>
        <w:t>01-673 Warszawa</w:t>
      </w:r>
    </w:p>
    <w:p w14:paraId="1FEB5853" w14:textId="77777777" w:rsidR="006E76EB" w:rsidRPr="00EC1BBE" w:rsidRDefault="006E76EB" w:rsidP="006E76EB">
      <w:pPr>
        <w:spacing w:after="0"/>
      </w:pPr>
    </w:p>
    <w:p w14:paraId="22A81F87" w14:textId="77777777" w:rsidR="006E76EB" w:rsidRPr="00EC1BBE" w:rsidRDefault="006E76EB" w:rsidP="006E76EB">
      <w:pPr>
        <w:spacing w:after="0"/>
        <w:jc w:val="center"/>
        <w:rPr>
          <w:b/>
          <w:bCs/>
        </w:rPr>
      </w:pPr>
      <w:r w:rsidRPr="00EC1BBE">
        <w:rPr>
          <w:b/>
          <w:bCs/>
        </w:rPr>
        <w:t>OFERTA NABYCIA</w:t>
      </w:r>
    </w:p>
    <w:p w14:paraId="26CE3A70" w14:textId="0640675C" w:rsidR="006E76EB" w:rsidRDefault="006E76EB" w:rsidP="006E76EB">
      <w:pPr>
        <w:spacing w:after="0"/>
      </w:pPr>
      <w:r w:rsidRPr="00EC1BBE">
        <w:t xml:space="preserve">Odpowiadając na ogłoszenie w sprawie przetargu </w:t>
      </w:r>
      <w:r w:rsidR="00376075">
        <w:t xml:space="preserve">pisemnego </w:t>
      </w:r>
      <w:r w:rsidRPr="00EC1BBE">
        <w:t xml:space="preserve">na sprzedaż zbędnych środków trwałych IMGW-PIB, oferuję cenę nabycia w wysokości: </w:t>
      </w:r>
    </w:p>
    <w:p w14:paraId="50A49D99" w14:textId="77777777" w:rsidR="006E76EB" w:rsidRPr="00EC1BBE" w:rsidRDefault="006E76EB" w:rsidP="006E76EB">
      <w:pPr>
        <w:spacing w:after="0"/>
      </w:pPr>
    </w:p>
    <w:p w14:paraId="563ED84A" w14:textId="77777777" w:rsidR="006E76EB" w:rsidRPr="00EC1BBE" w:rsidRDefault="006E76EB" w:rsidP="006E76EB">
      <w:pPr>
        <w:spacing w:after="0"/>
      </w:pPr>
      <w:r w:rsidRPr="00EC1BBE">
        <w:t>1.</w:t>
      </w:r>
      <w:r w:rsidRPr="00EC1BBE">
        <w:tab/>
      </w:r>
      <w:r>
        <w:t>…………………………………………………………………………………………………… *</w:t>
      </w:r>
    </w:p>
    <w:p w14:paraId="43FC6354" w14:textId="77777777" w:rsidR="006E76EB" w:rsidRPr="00EC1BBE" w:rsidRDefault="006E76EB" w:rsidP="006E76EB">
      <w:pPr>
        <w:spacing w:after="0"/>
      </w:pPr>
      <w:r w:rsidRPr="00EC1BBE">
        <w:tab/>
      </w:r>
    </w:p>
    <w:p w14:paraId="447B5C31" w14:textId="77777777" w:rsidR="006E76EB" w:rsidRPr="00EC1BBE" w:rsidRDefault="006E76EB" w:rsidP="006E76EB">
      <w:pPr>
        <w:spacing w:after="0"/>
      </w:pPr>
      <w:r w:rsidRPr="00EC1BBE">
        <w:t>cena: ………………</w:t>
      </w:r>
      <w:r>
        <w:t>………..</w:t>
      </w:r>
      <w:r w:rsidRPr="00EC1BBE">
        <w:t>………………………………………..</w:t>
      </w:r>
      <w:r>
        <w:t>netto.</w:t>
      </w:r>
    </w:p>
    <w:p w14:paraId="4B8C9300" w14:textId="77777777" w:rsidR="006E76EB" w:rsidRDefault="006E76EB" w:rsidP="007C4583">
      <w:pPr>
        <w:spacing w:before="120" w:after="0"/>
      </w:pPr>
      <w:r w:rsidRPr="00EC1BBE">
        <w:t xml:space="preserve">W przypadku niewybrania mojej oferty jako najkorzystniejszej, wadium należy zwrócić na rachunek </w:t>
      </w:r>
    </w:p>
    <w:p w14:paraId="6AF0409D" w14:textId="77777777" w:rsidR="006E76EB" w:rsidRDefault="006E76EB" w:rsidP="006E76EB">
      <w:pPr>
        <w:spacing w:after="0"/>
      </w:pPr>
    </w:p>
    <w:p w14:paraId="1DEBAA2B" w14:textId="77777777" w:rsidR="006E76EB" w:rsidRPr="00EC1BBE" w:rsidRDefault="006E76EB" w:rsidP="006E76EB">
      <w:pPr>
        <w:spacing w:after="0"/>
      </w:pPr>
      <w:r w:rsidRPr="00EC1BBE">
        <w:t>bankowy nr:  ................................................................................................................................</w:t>
      </w:r>
    </w:p>
    <w:p w14:paraId="74EBF315" w14:textId="77777777" w:rsidR="006E76EB" w:rsidRPr="00EC1BBE" w:rsidRDefault="006E76EB" w:rsidP="006E76EB">
      <w:pPr>
        <w:spacing w:after="0"/>
      </w:pPr>
    </w:p>
    <w:p w14:paraId="1AD96710" w14:textId="77777777" w:rsidR="006E76EB" w:rsidRPr="00EC1BBE" w:rsidRDefault="006E76EB" w:rsidP="006E76EB">
      <w:pPr>
        <w:spacing w:after="0"/>
      </w:pPr>
      <w:r w:rsidRPr="00EC1BBE">
        <w:t>miejscowość i data ..............................................................................................................................</w:t>
      </w:r>
    </w:p>
    <w:p w14:paraId="2153A329" w14:textId="77777777" w:rsidR="006E76EB" w:rsidRPr="00EC1BBE" w:rsidRDefault="006E76EB" w:rsidP="006E76EB">
      <w:pPr>
        <w:spacing w:after="0"/>
      </w:pPr>
    </w:p>
    <w:p w14:paraId="20A72746" w14:textId="77777777" w:rsidR="006E76EB" w:rsidRPr="00EC1BBE" w:rsidRDefault="006E76EB" w:rsidP="006E76EB">
      <w:pPr>
        <w:spacing w:after="0"/>
      </w:pPr>
      <w:r w:rsidRPr="00EC1BBE">
        <w:t xml:space="preserve">imię i nazwisko ............................................................    </w:t>
      </w:r>
      <w:r w:rsidRPr="00EC1BBE">
        <w:tab/>
        <w:t>podpis ………………………………………………</w:t>
      </w:r>
    </w:p>
    <w:p w14:paraId="479A77EE" w14:textId="77777777" w:rsidR="006E76EB" w:rsidRPr="00EC1BBE" w:rsidRDefault="006E76EB" w:rsidP="006E76EB">
      <w:pPr>
        <w:spacing w:after="0"/>
      </w:pPr>
    </w:p>
    <w:p w14:paraId="0BF7B497" w14:textId="77777777" w:rsidR="006E76EB" w:rsidRPr="00EC1BBE" w:rsidRDefault="006E76EB" w:rsidP="006E76EB">
      <w:pPr>
        <w:spacing w:after="0"/>
      </w:pPr>
      <w:r w:rsidRPr="00EC1BBE">
        <w:t>nazwa/ firma.........................................................................................................</w:t>
      </w:r>
    </w:p>
    <w:p w14:paraId="38D7B124" w14:textId="77777777" w:rsidR="006E76EB" w:rsidRPr="00EC1BBE" w:rsidRDefault="006E76EB" w:rsidP="006E76EB">
      <w:pPr>
        <w:spacing w:after="0"/>
      </w:pPr>
    </w:p>
    <w:p w14:paraId="45B372F7" w14:textId="77777777" w:rsidR="006E76EB" w:rsidRDefault="006E76EB" w:rsidP="006E76EB">
      <w:pPr>
        <w:spacing w:after="0"/>
      </w:pPr>
      <w:r w:rsidRPr="00EC1BBE">
        <w:t>osoby uprawnione do reprezentacji (imię i nazwisko)</w:t>
      </w:r>
    </w:p>
    <w:p w14:paraId="104E531D" w14:textId="77777777" w:rsidR="006E76EB" w:rsidRPr="00EC1BBE" w:rsidRDefault="006E76EB" w:rsidP="006E76EB">
      <w:pPr>
        <w:spacing w:after="0"/>
      </w:pPr>
    </w:p>
    <w:p w14:paraId="27D729CC" w14:textId="77777777" w:rsidR="006E76EB" w:rsidRDefault="006E76EB" w:rsidP="006E76EB">
      <w:pPr>
        <w:spacing w:after="0"/>
      </w:pPr>
      <w:r w:rsidRPr="00EC1BBE">
        <w:t>………………………………………………………….</w:t>
      </w:r>
      <w:r w:rsidRPr="00EC1BBE">
        <w:tab/>
      </w:r>
      <w:r w:rsidRPr="00EC1BBE">
        <w:tab/>
      </w:r>
      <w:r w:rsidRPr="00EC1BBE">
        <w:tab/>
      </w:r>
      <w:r w:rsidRPr="00EC1BBE">
        <w:tab/>
        <w:t xml:space="preserve">podpis ……………………………………………… </w:t>
      </w:r>
    </w:p>
    <w:p w14:paraId="046B3BAC" w14:textId="77777777" w:rsidR="006E76EB" w:rsidRPr="00EC1BBE" w:rsidRDefault="006E76EB" w:rsidP="006E76EB">
      <w:pPr>
        <w:spacing w:after="0"/>
      </w:pPr>
    </w:p>
    <w:p w14:paraId="20DCF0AE" w14:textId="77777777" w:rsidR="006E76EB" w:rsidRDefault="006E76EB" w:rsidP="006E76EB">
      <w:pPr>
        <w:spacing w:after="0"/>
      </w:pPr>
      <w:r w:rsidRPr="00EC1BBE">
        <w:t>………………………………………………………….</w:t>
      </w:r>
      <w:r w:rsidRPr="00EC1BBE">
        <w:tab/>
      </w:r>
      <w:r w:rsidRPr="00EC1BBE">
        <w:tab/>
      </w:r>
      <w:r w:rsidRPr="00EC1BBE">
        <w:tab/>
      </w:r>
      <w:r w:rsidRPr="00EC1BBE">
        <w:tab/>
        <w:t xml:space="preserve">podpis ……………………………………………… </w:t>
      </w:r>
    </w:p>
    <w:p w14:paraId="570A09B8" w14:textId="77777777" w:rsidR="006E76EB" w:rsidRPr="00EC1BBE" w:rsidRDefault="006E76EB" w:rsidP="006E76EB">
      <w:pPr>
        <w:spacing w:after="0"/>
      </w:pPr>
    </w:p>
    <w:p w14:paraId="3723AEC3" w14:textId="77777777" w:rsidR="006E76EB" w:rsidRPr="00EC1BBE" w:rsidRDefault="006E76EB" w:rsidP="006E76EB">
      <w:pPr>
        <w:spacing w:after="0"/>
      </w:pPr>
      <w:r w:rsidRPr="00EC1BBE">
        <w:t>Załączniki:</w:t>
      </w:r>
    </w:p>
    <w:p w14:paraId="6EF43D4A" w14:textId="77777777" w:rsidR="006E76EB" w:rsidRDefault="006E76EB" w:rsidP="006E76EB">
      <w:pPr>
        <w:spacing w:after="0"/>
        <w:rPr>
          <w:sz w:val="20"/>
          <w:szCs w:val="20"/>
        </w:rPr>
      </w:pPr>
      <w:r w:rsidRPr="00EC1BBE">
        <w:rPr>
          <w:sz w:val="20"/>
          <w:szCs w:val="20"/>
        </w:rPr>
        <w:t>dowód wpłaty wadium</w:t>
      </w:r>
    </w:p>
    <w:p w14:paraId="2AE0208B" w14:textId="77777777" w:rsidR="006E76EB" w:rsidRPr="00EC1BBE" w:rsidRDefault="006E76EB" w:rsidP="006E76EB">
      <w:pPr>
        <w:spacing w:after="0"/>
      </w:pPr>
      <w:r>
        <w:rPr>
          <w:sz w:val="20"/>
          <w:szCs w:val="20"/>
        </w:rPr>
        <w:t>*wpisać nieruchomość której dotyczy oferta</w:t>
      </w:r>
    </w:p>
    <w:p w14:paraId="63B8C97B" w14:textId="77777777" w:rsidR="00062BC2" w:rsidRDefault="00062BC2" w:rsidP="00796E65">
      <w:pPr>
        <w:ind w:left="-851" w:right="-709"/>
      </w:pPr>
    </w:p>
    <w:sectPr w:rsidR="00062BC2" w:rsidSect="00062BC2">
      <w:headerReference w:type="default" r:id="rId9"/>
      <w:footerReference w:type="default" r:id="rId10"/>
      <w:pgSz w:w="11906" w:h="16838"/>
      <w:pgMar w:top="3119" w:right="1417" w:bottom="1702" w:left="1417" w:header="708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2BE07" w14:textId="77777777" w:rsidR="00CB7E06" w:rsidRDefault="00CB7E06" w:rsidP="00796E65">
      <w:pPr>
        <w:spacing w:after="0" w:line="240" w:lineRule="auto"/>
      </w:pPr>
      <w:r>
        <w:separator/>
      </w:r>
    </w:p>
  </w:endnote>
  <w:endnote w:type="continuationSeparator" w:id="0">
    <w:p w14:paraId="2E2ADFD2" w14:textId="77777777" w:rsidR="00CB7E06" w:rsidRDefault="00CB7E06" w:rsidP="00796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5AB6C" w14:textId="77777777" w:rsidR="00796E65" w:rsidRDefault="00062BC2" w:rsidP="00796E65">
    <w:pPr>
      <w:pStyle w:val="Stopka"/>
      <w:ind w:left="-851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8EE3E8F" wp14:editId="16E2D044">
          <wp:simplePos x="0" y="0"/>
          <wp:positionH relativeFrom="column">
            <wp:posOffset>-1950085</wp:posOffset>
          </wp:positionH>
          <wp:positionV relativeFrom="paragraph">
            <wp:posOffset>-281107</wp:posOffset>
          </wp:positionV>
          <wp:extent cx="11240293" cy="106586"/>
          <wp:effectExtent l="0" t="0" r="0" b="8255"/>
          <wp:wrapNone/>
          <wp:docPr id="691800622" name="kresk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93832" name="kreska.svg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40293" cy="1065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65C6BCA" wp14:editId="729FE8DD">
              <wp:simplePos x="0" y="0"/>
              <wp:positionH relativeFrom="column">
                <wp:posOffset>-535092</wp:posOffset>
              </wp:positionH>
              <wp:positionV relativeFrom="paragraph">
                <wp:posOffset>-282899</wp:posOffset>
              </wp:positionV>
              <wp:extent cx="6786645" cy="96046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86645" cy="9604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B5673C" w14:textId="77777777" w:rsidR="00643E7B" w:rsidRPr="00ED05B2" w:rsidRDefault="00062BC2" w:rsidP="00643E7B">
                          <w:pPr>
                            <w:spacing w:line="240" w:lineRule="auto"/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Instytut Meteorologii i Gospodarki Wodnej – Państwowy Instytut Badawczy |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Institute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of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Meteorology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and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Water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Management –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National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Research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Institute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01-673 Warszawa, ul. Podleśna 61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| t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el.: +48 22 569 41 00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f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ax: +48 22 834 18 01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e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-mail: imgw@imgw.pl | </w:t>
                          </w:r>
                          <w:hyperlink r:id="rId3" w:history="1">
                            <w:r w:rsidR="00643E7B" w:rsidRPr="00ED05B2">
                              <w:rPr>
                                <w:rStyle w:val="Hipercze"/>
                                <w:rFonts w:ascii="Open Sans" w:hAnsi="Open Sans" w:cs="Open Sans"/>
                                <w:color w:val="000000" w:themeColor="text1"/>
                                <w:sz w:val="12"/>
                                <w:szCs w:val="12"/>
                              </w:rPr>
                              <w:t>www.imgw.pl</w:t>
                            </w:r>
                          </w:hyperlink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Regon: 000080507  |  NIP: 525-000-88-09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5C6BCA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42.15pt;margin-top:-22.3pt;width:534.4pt;height:75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" filled="f" stroked="f">
              <v:textbox>
                <w:txbxContent>
                  <w:p w14:paraId="7BB5673C" w14:textId="77777777" w:rsidR="00643E7B" w:rsidRPr="00ED05B2" w:rsidRDefault="00062BC2" w:rsidP="00643E7B">
                    <w:pPr>
                      <w:spacing w:line="240" w:lineRule="auto"/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</w:pP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Instytut Meteorologii i Gospodarki Wodnej – Państwowy Instytut Badawczy |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Institute</w:t>
                    </w:r>
                    <w:proofErr w:type="spellEnd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of </w:t>
                    </w:r>
                    <w:proofErr w:type="spellStart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Meteorology</w:t>
                    </w:r>
                    <w:proofErr w:type="spellEnd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and </w:t>
                    </w:r>
                    <w:proofErr w:type="spellStart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Water</w:t>
                    </w:r>
                    <w:proofErr w:type="spellEnd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Management – </w:t>
                    </w:r>
                    <w:proofErr w:type="spellStart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National</w:t>
                    </w:r>
                    <w:proofErr w:type="spellEnd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Research</w:t>
                    </w:r>
                    <w:proofErr w:type="spellEnd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</w:t>
                    </w:r>
                    <w:proofErr w:type="spellStart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Institute</w:t>
                    </w:r>
                    <w:proofErr w:type="spellEnd"/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01-673 Warszawa, ul. Podleśna 61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| t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el.: +48 22 569 41 00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f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ax: +48 22 834 18 01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e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-mail: imgw@imgw.pl | </w:t>
                    </w:r>
                    <w:hyperlink r:id="rId4" w:history="1">
                      <w:r w:rsidR="00643E7B" w:rsidRPr="00ED05B2">
                        <w:rPr>
                          <w:rStyle w:val="Hipercze"/>
                          <w:rFonts w:ascii="Open Sans" w:hAnsi="Open Sans" w:cs="Open Sans"/>
                          <w:color w:val="000000" w:themeColor="text1"/>
                          <w:sz w:val="12"/>
                          <w:szCs w:val="12"/>
                        </w:rPr>
                        <w:t>www.imgw.pl</w:t>
                      </w:r>
                    </w:hyperlink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Regon: 000080507  |  NIP: 525-000-88-09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4A615" w14:textId="77777777" w:rsidR="00CB7E06" w:rsidRDefault="00CB7E06" w:rsidP="00796E65">
      <w:pPr>
        <w:spacing w:after="0" w:line="240" w:lineRule="auto"/>
      </w:pPr>
      <w:r>
        <w:separator/>
      </w:r>
    </w:p>
  </w:footnote>
  <w:footnote w:type="continuationSeparator" w:id="0">
    <w:p w14:paraId="5D0EC415" w14:textId="77777777" w:rsidR="00CB7E06" w:rsidRDefault="00CB7E06" w:rsidP="00796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DDEFA" w14:textId="12DDAA3B" w:rsidR="00796E65" w:rsidRDefault="00796E65" w:rsidP="006E76EB">
    <w:pPr>
      <w:pStyle w:val="Nagwek"/>
      <w:ind w:left="-851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D4328B" wp14:editId="4BA3E0A7">
          <wp:simplePos x="0" y="0"/>
          <wp:positionH relativeFrom="column">
            <wp:posOffset>-535157</wp:posOffset>
          </wp:positionH>
          <wp:positionV relativeFrom="paragraph">
            <wp:posOffset>-68113</wp:posOffset>
          </wp:positionV>
          <wp:extent cx="1287475" cy="1287475"/>
          <wp:effectExtent l="0" t="0" r="8255" b="8255"/>
          <wp:wrapNone/>
          <wp:docPr id="387186192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6232602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7475" cy="1287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E76EB">
      <w:t>Załącznik nr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561"/>
    <w:rsid w:val="000043A7"/>
    <w:rsid w:val="00032459"/>
    <w:rsid w:val="00062BC2"/>
    <w:rsid w:val="000F0378"/>
    <w:rsid w:val="00112530"/>
    <w:rsid w:val="00146062"/>
    <w:rsid w:val="001F46FC"/>
    <w:rsid w:val="002105D3"/>
    <w:rsid w:val="0022626D"/>
    <w:rsid w:val="002351AD"/>
    <w:rsid w:val="002563FC"/>
    <w:rsid w:val="0029209D"/>
    <w:rsid w:val="0030171F"/>
    <w:rsid w:val="00307942"/>
    <w:rsid w:val="00335FBD"/>
    <w:rsid w:val="00374573"/>
    <w:rsid w:val="00376075"/>
    <w:rsid w:val="004501B5"/>
    <w:rsid w:val="00493234"/>
    <w:rsid w:val="004938D1"/>
    <w:rsid w:val="004A6A9F"/>
    <w:rsid w:val="004B74A0"/>
    <w:rsid w:val="004C44A0"/>
    <w:rsid w:val="00526A25"/>
    <w:rsid w:val="00595758"/>
    <w:rsid w:val="005A3945"/>
    <w:rsid w:val="006218C3"/>
    <w:rsid w:val="00623BA4"/>
    <w:rsid w:val="00643E7B"/>
    <w:rsid w:val="006E76EB"/>
    <w:rsid w:val="00715681"/>
    <w:rsid w:val="00764425"/>
    <w:rsid w:val="00796E65"/>
    <w:rsid w:val="007C4583"/>
    <w:rsid w:val="00897DF4"/>
    <w:rsid w:val="00905CD6"/>
    <w:rsid w:val="00944097"/>
    <w:rsid w:val="009918C4"/>
    <w:rsid w:val="00A62D36"/>
    <w:rsid w:val="00A75EE1"/>
    <w:rsid w:val="00BF2F74"/>
    <w:rsid w:val="00C521C9"/>
    <w:rsid w:val="00CB7E06"/>
    <w:rsid w:val="00D0343A"/>
    <w:rsid w:val="00D44156"/>
    <w:rsid w:val="00D75570"/>
    <w:rsid w:val="00DB008E"/>
    <w:rsid w:val="00DC277E"/>
    <w:rsid w:val="00EB38F6"/>
    <w:rsid w:val="00EB4DB1"/>
    <w:rsid w:val="00EB5C98"/>
    <w:rsid w:val="00ED05B2"/>
    <w:rsid w:val="00FB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A74968"/>
  <w15:chartTrackingRefBased/>
  <w15:docId w15:val="{43D0AD93-A90B-4393-B8A9-51FE6979D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3BA4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6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6E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6E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6E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6E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6E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6E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6E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6E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6E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6E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6E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6E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6E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6E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6E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6E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6E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96E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96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6E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96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96E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96E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96E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96E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6E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6E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96E6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6E65"/>
  </w:style>
  <w:style w:type="paragraph" w:styleId="Stopka">
    <w:name w:val="footer"/>
    <w:basedOn w:val="Normalny"/>
    <w:link w:val="Stopka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6E65"/>
  </w:style>
  <w:style w:type="character" w:styleId="Hipercze">
    <w:name w:val="Hyperlink"/>
    <w:basedOn w:val="Domylnaczcionkaakapitu"/>
    <w:uiPriority w:val="99"/>
    <w:unhideWhenUsed/>
    <w:rsid w:val="00643E7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3E7B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7607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mgw.pl" TargetMode="External"/><Relationship Id="rId2" Type="http://schemas.openxmlformats.org/officeDocument/2006/relationships/image" Target="file:///E:\OneDrive%20-%20IMGW-PIB\AAA%20PRACA\IMGW\000\000%20PAPIERY%20FIRMOWE%20IMGW-PIB\kreska.svg" TargetMode="External"/><Relationship Id="rId1" Type="http://schemas.openxmlformats.org/officeDocument/2006/relationships/image" Target="media/image2.svg"/><Relationship Id="rId4" Type="http://schemas.openxmlformats.org/officeDocument/2006/relationships/hyperlink" Target="http://www.img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E:\OneDrive%20-%20IMGW-PIB\AAA%20PRACA\IMGW\000\000%20MATERIALY%20GRAFICZNE\01_LOGOTYP\01%20IMGW-PIB%20LOGO%20PODSTAWOWE%20POLSKIE\IMGW-PIB_LOGO_PODSTAWOWE_PL_RGB.svg" TargetMode="External"/><Relationship Id="rId1" Type="http://schemas.openxmlformats.org/officeDocument/2006/relationships/image" Target="media/image1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trojanowska\Downloads\IMGW-PIB-PAPIER-FIRMOWY-OGOLNY-03.2025-SZABLON-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10B23AC2B1654C91962F36177E4E89" ma:contentTypeVersion="18" ma:contentTypeDescription="Create a new document." ma:contentTypeScope="" ma:versionID="43cf5710ef0e9b5d17ee4dfd84b47fd8">
  <xsd:schema xmlns:xsd="http://www.w3.org/2001/XMLSchema" xmlns:xs="http://www.w3.org/2001/XMLSchema" xmlns:p="http://schemas.microsoft.com/office/2006/metadata/properties" xmlns:ns3="6405f1c2-e4df-45c3-89f3-30a3ebd52c9f" xmlns:ns4="c530ba53-c856-426f-9fee-b45a94e21b2e" targetNamespace="http://schemas.microsoft.com/office/2006/metadata/properties" ma:root="true" ma:fieldsID="1e32a8159f9e0f73fb689a20e4581f86" ns3:_="" ns4:_="">
    <xsd:import namespace="6405f1c2-e4df-45c3-89f3-30a3ebd52c9f"/>
    <xsd:import namespace="c530ba53-c856-426f-9fee-b45a94e21b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5f1c2-e4df-45c3-89f3-30a3ebd52c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ba53-c856-426f-9fee-b45a94e21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530ba53-c856-426f-9fee-b45a94e21b2e" xsi:nil="true"/>
  </documentManagement>
</p:properties>
</file>

<file path=customXml/itemProps1.xml><?xml version="1.0" encoding="utf-8"?>
<ds:datastoreItem xmlns:ds="http://schemas.openxmlformats.org/officeDocument/2006/customXml" ds:itemID="{BA923375-BA63-4533-AB80-A8FE4B91B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05f1c2-e4df-45c3-89f3-30a3ebd52c9f"/>
    <ds:schemaRef ds:uri="c530ba53-c856-426f-9fee-b45a94e21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B9836E-0766-49B7-89BB-111DA1FD4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FCD6C6-9479-4080-841C-B951D031A5E0}">
  <ds:schemaRefs>
    <ds:schemaRef ds:uri="http://schemas.microsoft.com/office/2006/metadata/properties"/>
    <ds:schemaRef ds:uri="http://schemas.microsoft.com/office/infopath/2007/PartnerControls"/>
    <ds:schemaRef ds:uri="c530ba53-c856-426f-9fee-b45a94e21b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IMGW-PIB-PAPIER-FIRMOWY-OGOLNY-03.2025-SZABLON-v1</Template>
  <TotalTime>0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Trojanowska</dc:creator>
  <cp:keywords/>
  <dc:description/>
  <cp:lastModifiedBy>Dorota Trojanowska</cp:lastModifiedBy>
  <cp:revision>3</cp:revision>
  <dcterms:created xsi:type="dcterms:W3CDTF">2025-07-18T07:20:00Z</dcterms:created>
  <dcterms:modified xsi:type="dcterms:W3CDTF">2025-08-13T06:58:00Z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0x010100F110B23AC2B1654C91962F36177E4E89</vt:lpwstr>
  </property>
</Properties>
</file>