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1B47EA" w14:textId="436BBC88" w:rsidR="008C6DB8" w:rsidRPr="00691814" w:rsidRDefault="000D67A2" w:rsidP="00691814">
      <w:pPr>
        <w:pStyle w:val="Tekstpodstawowywcity"/>
        <w:spacing w:after="0" w:line="276" w:lineRule="auto"/>
        <w:ind w:left="0"/>
        <w:jc w:val="both"/>
        <w:rPr>
          <w:rFonts w:cstheme="minorHAnsi"/>
          <w:b/>
          <w:bCs/>
          <w:lang w:eastAsia="x-none"/>
        </w:rPr>
      </w:pPr>
      <w:r>
        <w:rPr>
          <w:rFonts w:cstheme="minorHAnsi"/>
          <w:b/>
          <w:bCs/>
          <w:lang w:eastAsia="x-none"/>
        </w:rPr>
        <w:tab/>
      </w:r>
      <w:r>
        <w:rPr>
          <w:rFonts w:cstheme="minorHAnsi"/>
          <w:b/>
          <w:bCs/>
          <w:lang w:eastAsia="x-none"/>
        </w:rPr>
        <w:tab/>
      </w:r>
      <w:r>
        <w:rPr>
          <w:rFonts w:cstheme="minorHAnsi"/>
          <w:b/>
          <w:bCs/>
          <w:lang w:eastAsia="x-none"/>
        </w:rPr>
        <w:tab/>
      </w:r>
      <w:r>
        <w:rPr>
          <w:rFonts w:cstheme="minorHAnsi"/>
          <w:b/>
          <w:bCs/>
          <w:lang w:eastAsia="x-none"/>
        </w:rPr>
        <w:tab/>
      </w:r>
      <w:r>
        <w:rPr>
          <w:rFonts w:cstheme="minorHAnsi"/>
          <w:b/>
          <w:bCs/>
          <w:lang w:eastAsia="x-none"/>
        </w:rPr>
        <w:tab/>
      </w:r>
      <w:r>
        <w:rPr>
          <w:rFonts w:cstheme="minorHAnsi"/>
          <w:b/>
          <w:bCs/>
          <w:lang w:eastAsia="x-none"/>
        </w:rPr>
        <w:tab/>
      </w:r>
      <w:r>
        <w:rPr>
          <w:rFonts w:cstheme="minorHAnsi"/>
          <w:b/>
          <w:bCs/>
          <w:lang w:eastAsia="x-none"/>
        </w:rPr>
        <w:tab/>
      </w:r>
      <w:r>
        <w:rPr>
          <w:rFonts w:cstheme="minorHAnsi"/>
          <w:b/>
          <w:bCs/>
          <w:lang w:eastAsia="x-none"/>
        </w:rPr>
        <w:tab/>
      </w:r>
      <w:r>
        <w:rPr>
          <w:rFonts w:cstheme="minorHAnsi"/>
          <w:b/>
          <w:bCs/>
          <w:lang w:eastAsia="x-none"/>
        </w:rPr>
        <w:tab/>
        <w:t xml:space="preserve">                            Załącznik nr 4</w:t>
      </w:r>
    </w:p>
    <w:tbl>
      <w:tblPr>
        <w:tblW w:w="94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17"/>
        <w:gridCol w:w="1243"/>
      </w:tblGrid>
      <w:tr w:rsidR="001844B3" w:rsidRPr="001844B3" w14:paraId="03BB8DB8" w14:textId="77777777" w:rsidTr="00403E52">
        <w:trPr>
          <w:trHeight w:val="288"/>
        </w:trPr>
        <w:tc>
          <w:tcPr>
            <w:tcW w:w="8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2470D" w14:textId="77777777" w:rsidR="001844B3" w:rsidRPr="001844B3" w:rsidRDefault="001844B3" w:rsidP="001844B3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</w:pPr>
            <w:r w:rsidRPr="001844B3"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  <w:t>Asortyment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CA2B9" w14:textId="77777777" w:rsidR="001844B3" w:rsidRPr="001844B3" w:rsidRDefault="001844B3" w:rsidP="001844B3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</w:pPr>
            <w:r w:rsidRPr="001844B3"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  <w:t>Ilość sztuk</w:t>
            </w:r>
          </w:p>
        </w:tc>
      </w:tr>
      <w:tr w:rsidR="001844B3" w:rsidRPr="001844B3" w14:paraId="532ABF21" w14:textId="77777777" w:rsidTr="00403E52">
        <w:trPr>
          <w:trHeight w:val="552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B9BA5" w14:textId="77777777" w:rsidR="00541A36" w:rsidRPr="00541A36" w:rsidRDefault="001844B3" w:rsidP="00541A36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</w:pPr>
            <w:r w:rsidRPr="00541A36"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  <w:t>Dziecięca peleryna przeciwdeszczowa z kapturem (od 2 do 6 lat);</w:t>
            </w:r>
          </w:p>
          <w:p w14:paraId="3A5629C3" w14:textId="2682E818" w:rsidR="00541A36" w:rsidRDefault="001844B3" w:rsidP="00541A36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1844B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w kolorze niebieskim lub granatowym; materiał wodoodporny; </w:t>
            </w:r>
          </w:p>
          <w:p w14:paraId="3626C0FE" w14:textId="17C884E9" w:rsidR="00541A36" w:rsidRPr="00426FAA" w:rsidRDefault="001844B3" w:rsidP="00541A36">
            <w:pPr>
              <w:spacing w:after="0" w:line="240" w:lineRule="auto"/>
              <w:rPr>
                <w:rFonts w:asciiTheme="minorHAnsi" w:eastAsia="Times New Roman" w:hAnsiTheme="minorHAnsi" w:cstheme="minorHAnsi"/>
                <w:color w:val="EE0000"/>
                <w:lang w:eastAsia="pl-PL"/>
              </w:rPr>
            </w:pPr>
            <w:r w:rsidRPr="001844B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zapięcie na zatrzask; </w:t>
            </w:r>
            <w:r w:rsidR="00426FAA" w:rsidRPr="00426FAA">
              <w:rPr>
                <w:rFonts w:asciiTheme="minorHAnsi" w:eastAsia="Times New Roman" w:hAnsiTheme="minorHAnsi" w:cstheme="minorHAnsi"/>
                <w:color w:val="EE0000"/>
                <w:lang w:eastAsia="pl-PL"/>
              </w:rPr>
              <w:t>zapakowane pojedynczo</w:t>
            </w:r>
            <w:r w:rsidR="00754A38">
              <w:rPr>
                <w:rFonts w:asciiTheme="minorHAnsi" w:eastAsia="Times New Roman" w:hAnsiTheme="minorHAnsi" w:cstheme="minorHAnsi"/>
                <w:color w:val="EE0000"/>
                <w:lang w:eastAsia="pl-PL"/>
              </w:rPr>
              <w:t xml:space="preserve"> w opakowanie jednorazowe</w:t>
            </w:r>
            <w:r w:rsidR="00426FAA" w:rsidRPr="00426FAA">
              <w:rPr>
                <w:rFonts w:asciiTheme="minorHAnsi" w:eastAsia="Times New Roman" w:hAnsiTheme="minorHAnsi" w:cstheme="minorHAnsi"/>
                <w:color w:val="EE0000"/>
                <w:lang w:eastAsia="pl-PL"/>
              </w:rPr>
              <w:t>,</w:t>
            </w:r>
          </w:p>
          <w:p w14:paraId="4D387EB8" w14:textId="168CE480" w:rsidR="001844B3" w:rsidRPr="001844B3" w:rsidRDefault="001844B3" w:rsidP="00541A36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1844B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nadruk logo firmy.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23F80" w14:textId="77777777" w:rsidR="001844B3" w:rsidRPr="001844B3" w:rsidRDefault="001844B3" w:rsidP="001844B3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1844B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300</w:t>
            </w:r>
          </w:p>
        </w:tc>
      </w:tr>
      <w:tr w:rsidR="001844B3" w:rsidRPr="001844B3" w14:paraId="70B3F4AA" w14:textId="77777777" w:rsidTr="00403E52">
        <w:trPr>
          <w:trHeight w:val="888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15F96" w14:textId="77777777" w:rsidR="00541A36" w:rsidRDefault="001844B3" w:rsidP="00541A36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</w:pPr>
            <w:r w:rsidRPr="00541A36"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  <w:t>Torba bawełniana na zakupy z długimi uchwytami</w:t>
            </w:r>
            <w:r w:rsidR="00541A36"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  <w:t xml:space="preserve"> </w:t>
            </w:r>
          </w:p>
          <w:p w14:paraId="5942445D" w14:textId="070EB278" w:rsidR="00541A36" w:rsidRDefault="001844B3" w:rsidP="00541A36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1844B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w kolorze niebieskim lub granatowym; </w:t>
            </w:r>
          </w:p>
          <w:p w14:paraId="2D301AEF" w14:textId="3E5F44D0" w:rsidR="00541A36" w:rsidRDefault="001844B3" w:rsidP="00541A36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1844B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materiał o gramaturze minimum 140 g/m</w:t>
            </w:r>
            <w:r w:rsidRPr="001844B3">
              <w:rPr>
                <w:rFonts w:asciiTheme="minorHAnsi" w:eastAsia="Times New Roman" w:hAnsiTheme="minorHAnsi" w:cstheme="minorHAnsi"/>
                <w:color w:val="000000"/>
                <w:vertAlign w:val="superscript"/>
                <w:lang w:eastAsia="pl-PL"/>
              </w:rPr>
              <w:t>2</w:t>
            </w:r>
            <w:r w:rsidRPr="001844B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; </w:t>
            </w:r>
            <w:r w:rsidR="00754A38" w:rsidRPr="00426FAA">
              <w:rPr>
                <w:rFonts w:asciiTheme="minorHAnsi" w:eastAsia="Times New Roman" w:hAnsiTheme="minorHAnsi" w:cstheme="minorHAnsi"/>
                <w:color w:val="EE0000"/>
                <w:lang w:eastAsia="pl-PL"/>
              </w:rPr>
              <w:t>zapakowane pojedynczo</w:t>
            </w:r>
            <w:r w:rsidR="00754A38">
              <w:rPr>
                <w:rFonts w:asciiTheme="minorHAnsi" w:eastAsia="Times New Roman" w:hAnsiTheme="minorHAnsi" w:cstheme="minorHAnsi"/>
                <w:color w:val="EE0000"/>
                <w:lang w:eastAsia="pl-PL"/>
              </w:rPr>
              <w:t xml:space="preserve"> w opakowanie jednorazowe</w:t>
            </w:r>
          </w:p>
          <w:p w14:paraId="29F34695" w14:textId="30926854" w:rsidR="001844B3" w:rsidRPr="001844B3" w:rsidRDefault="001844B3" w:rsidP="00541A36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1844B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wymiary minimalne</w:t>
            </w:r>
            <w:r w:rsidR="00695C46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 </w:t>
            </w:r>
            <w:r w:rsidRPr="001844B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38 cm x 42 cm; uchwyty długości minimum 65 cm; nadruk logo firmy.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783B0" w14:textId="77777777" w:rsidR="001844B3" w:rsidRPr="001844B3" w:rsidRDefault="001844B3" w:rsidP="001844B3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1844B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200</w:t>
            </w:r>
          </w:p>
        </w:tc>
      </w:tr>
      <w:tr w:rsidR="001844B3" w:rsidRPr="001844B3" w14:paraId="752A8C43" w14:textId="77777777" w:rsidTr="00403E52">
        <w:trPr>
          <w:trHeight w:val="828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F6AD8" w14:textId="6DD08943" w:rsidR="00541A36" w:rsidRPr="00541A36" w:rsidRDefault="001844B3" w:rsidP="00541A36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</w:pPr>
            <w:r w:rsidRPr="00541A36"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  <w:t>Worek bawełniany</w:t>
            </w:r>
            <w:r w:rsidR="00541A36"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  <w:t xml:space="preserve"> </w:t>
            </w:r>
            <w:r w:rsidRPr="00541A36"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  <w:t xml:space="preserve">w kolorze niebieskim lub granatowym z naturalnym sznurkiem; </w:t>
            </w:r>
          </w:p>
          <w:p w14:paraId="0EE1C27F" w14:textId="77777777" w:rsidR="00541A36" w:rsidRDefault="001844B3" w:rsidP="00541A36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E1318"/>
                <w:lang w:eastAsia="pl-PL"/>
              </w:rPr>
            </w:pPr>
            <w:r w:rsidRPr="001844B3">
              <w:rPr>
                <w:rFonts w:asciiTheme="minorHAnsi" w:eastAsia="Times New Roman" w:hAnsiTheme="minorHAnsi" w:cstheme="minorHAnsi"/>
                <w:color w:val="0E1318"/>
                <w:lang w:eastAsia="pl-PL"/>
              </w:rPr>
              <w:t xml:space="preserve">materiał o gramaturze minimum 140 g/m²; </w:t>
            </w:r>
          </w:p>
          <w:p w14:paraId="480D757F" w14:textId="67DFC17E" w:rsidR="00541A36" w:rsidRDefault="001844B3" w:rsidP="00541A36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1844B3">
              <w:rPr>
                <w:rFonts w:asciiTheme="minorHAnsi" w:eastAsia="Times New Roman" w:hAnsiTheme="minorHAnsi" w:cstheme="minorHAnsi"/>
                <w:color w:val="0E1318"/>
                <w:lang w:eastAsia="pl-PL"/>
              </w:rPr>
              <w:t>wymiary minimalne 45 cm x 37 cm;</w:t>
            </w:r>
            <w:r w:rsidRPr="001844B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 </w:t>
            </w:r>
            <w:r w:rsidR="00754A38" w:rsidRPr="00426FAA">
              <w:rPr>
                <w:rFonts w:asciiTheme="minorHAnsi" w:eastAsia="Times New Roman" w:hAnsiTheme="minorHAnsi" w:cstheme="minorHAnsi"/>
                <w:color w:val="EE0000"/>
                <w:lang w:eastAsia="pl-PL"/>
              </w:rPr>
              <w:t>zapakowane pojedynczo</w:t>
            </w:r>
            <w:r w:rsidR="00754A38">
              <w:rPr>
                <w:rFonts w:asciiTheme="minorHAnsi" w:eastAsia="Times New Roman" w:hAnsiTheme="minorHAnsi" w:cstheme="minorHAnsi"/>
                <w:color w:val="EE0000"/>
                <w:lang w:eastAsia="pl-PL"/>
              </w:rPr>
              <w:t xml:space="preserve"> w opakowanie jednorazowe</w:t>
            </w:r>
          </w:p>
          <w:p w14:paraId="42BE162B" w14:textId="05EF4A99" w:rsidR="001844B3" w:rsidRPr="001844B3" w:rsidRDefault="001844B3" w:rsidP="00541A36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1844B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nadruk logo firmy.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54591" w14:textId="77777777" w:rsidR="001844B3" w:rsidRPr="001844B3" w:rsidRDefault="001844B3" w:rsidP="001844B3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1844B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200</w:t>
            </w:r>
          </w:p>
        </w:tc>
      </w:tr>
      <w:tr w:rsidR="001844B3" w:rsidRPr="001844B3" w14:paraId="35AAE2CB" w14:textId="77777777" w:rsidTr="00403E52">
        <w:trPr>
          <w:trHeight w:val="552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AA870" w14:textId="77777777" w:rsidR="00541A36" w:rsidRDefault="001844B3" w:rsidP="00541A36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E1318"/>
                <w:lang w:eastAsia="pl-PL"/>
              </w:rPr>
            </w:pPr>
            <w:r w:rsidRPr="00541A36">
              <w:rPr>
                <w:rFonts w:asciiTheme="minorHAnsi" w:eastAsia="Times New Roman" w:hAnsiTheme="minorHAnsi" w:cstheme="minorHAnsi"/>
                <w:b/>
                <w:bCs/>
                <w:color w:val="0E1318"/>
                <w:lang w:eastAsia="pl-PL"/>
              </w:rPr>
              <w:t>Podstawka na telefon drewniana (bambusowa)</w:t>
            </w:r>
            <w:r w:rsidRPr="001844B3">
              <w:rPr>
                <w:rFonts w:asciiTheme="minorHAnsi" w:eastAsia="Times New Roman" w:hAnsiTheme="minorHAnsi" w:cstheme="minorHAnsi"/>
                <w:color w:val="0E1318"/>
                <w:lang w:eastAsia="pl-PL"/>
              </w:rPr>
              <w:t xml:space="preserve"> </w:t>
            </w:r>
          </w:p>
          <w:p w14:paraId="04BF113C" w14:textId="705E4E3B" w:rsidR="00541A36" w:rsidRDefault="001844B3" w:rsidP="00541A36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E1318"/>
                <w:lang w:eastAsia="pl-PL"/>
              </w:rPr>
            </w:pPr>
            <w:r w:rsidRPr="001844B3">
              <w:rPr>
                <w:rFonts w:asciiTheme="minorHAnsi" w:eastAsia="Times New Roman" w:hAnsiTheme="minorHAnsi" w:cstheme="minorHAnsi"/>
                <w:color w:val="0E1318"/>
                <w:lang w:eastAsia="pl-PL"/>
              </w:rPr>
              <w:t>składająca się z dwóch części;</w:t>
            </w:r>
            <w:r w:rsidR="00754A38" w:rsidRPr="00426FAA">
              <w:rPr>
                <w:rFonts w:asciiTheme="minorHAnsi" w:eastAsia="Times New Roman" w:hAnsiTheme="minorHAnsi" w:cstheme="minorHAnsi"/>
                <w:color w:val="EE0000"/>
                <w:lang w:eastAsia="pl-PL"/>
              </w:rPr>
              <w:t xml:space="preserve"> </w:t>
            </w:r>
            <w:r w:rsidR="00754A38" w:rsidRPr="00426FAA">
              <w:rPr>
                <w:rFonts w:asciiTheme="minorHAnsi" w:eastAsia="Times New Roman" w:hAnsiTheme="minorHAnsi" w:cstheme="minorHAnsi"/>
                <w:color w:val="EE0000"/>
                <w:lang w:eastAsia="pl-PL"/>
              </w:rPr>
              <w:t>zapakowane pojedynczo</w:t>
            </w:r>
            <w:r w:rsidR="00754A38">
              <w:rPr>
                <w:rFonts w:asciiTheme="minorHAnsi" w:eastAsia="Times New Roman" w:hAnsiTheme="minorHAnsi" w:cstheme="minorHAnsi"/>
                <w:color w:val="EE0000"/>
                <w:lang w:eastAsia="pl-PL"/>
              </w:rPr>
              <w:t xml:space="preserve"> w opakowanie jednorazowe</w:t>
            </w:r>
          </w:p>
          <w:p w14:paraId="7C53D634" w14:textId="3104DFB3" w:rsidR="001844B3" w:rsidRPr="001844B3" w:rsidRDefault="001844B3" w:rsidP="00541A36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E1318"/>
                <w:lang w:eastAsia="pl-PL"/>
              </w:rPr>
            </w:pPr>
            <w:r w:rsidRPr="001844B3">
              <w:rPr>
                <w:rFonts w:asciiTheme="minorHAnsi" w:eastAsia="Times New Roman" w:hAnsiTheme="minorHAnsi" w:cstheme="minorHAnsi"/>
                <w:color w:val="0E1318"/>
                <w:lang w:eastAsia="pl-PL"/>
              </w:rPr>
              <w:t>nadruk logo firmy.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D9070" w14:textId="77777777" w:rsidR="001844B3" w:rsidRPr="001844B3" w:rsidRDefault="001844B3" w:rsidP="001844B3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1844B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500</w:t>
            </w:r>
          </w:p>
        </w:tc>
      </w:tr>
      <w:tr w:rsidR="001844B3" w:rsidRPr="001844B3" w14:paraId="74A8A5BA" w14:textId="77777777" w:rsidTr="00403E52">
        <w:trPr>
          <w:trHeight w:val="552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FE42D" w14:textId="77777777" w:rsidR="00A215A1" w:rsidRDefault="001844B3" w:rsidP="00541A36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E1318"/>
                <w:lang w:eastAsia="pl-PL"/>
              </w:rPr>
            </w:pPr>
            <w:r w:rsidRPr="00541A36">
              <w:rPr>
                <w:rFonts w:asciiTheme="minorHAnsi" w:eastAsia="Times New Roman" w:hAnsiTheme="minorHAnsi" w:cstheme="minorHAnsi"/>
                <w:b/>
                <w:bCs/>
                <w:color w:val="0E1318"/>
                <w:lang w:eastAsia="pl-PL"/>
              </w:rPr>
              <w:t>Podajnik taśmy do notatek w kształcie symbolu meteorologicznego z taśmami w różnych kolorach</w:t>
            </w:r>
            <w:r w:rsidRPr="001844B3">
              <w:rPr>
                <w:rFonts w:asciiTheme="minorHAnsi" w:eastAsia="Times New Roman" w:hAnsiTheme="minorHAnsi" w:cstheme="minorHAnsi"/>
                <w:color w:val="0E1318"/>
                <w:lang w:eastAsia="pl-PL"/>
              </w:rPr>
              <w:t xml:space="preserve">; </w:t>
            </w:r>
          </w:p>
          <w:p w14:paraId="683FA7C6" w14:textId="6CEC24F1" w:rsidR="00A215A1" w:rsidRDefault="00A215A1" w:rsidP="00541A36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E1318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E1318"/>
                <w:lang w:eastAsia="pl-PL"/>
              </w:rPr>
              <w:t>p</w:t>
            </w:r>
            <w:r w:rsidR="001844B3" w:rsidRPr="0081453E">
              <w:rPr>
                <w:rFonts w:asciiTheme="minorHAnsi" w:eastAsia="Times New Roman" w:hAnsiTheme="minorHAnsi" w:cstheme="minorHAnsi"/>
                <w:color w:val="0E1318"/>
                <w:lang w:eastAsia="pl-PL"/>
              </w:rPr>
              <w:t>odajnik</w:t>
            </w:r>
            <w:r w:rsidR="001844B3" w:rsidRPr="001844B3">
              <w:rPr>
                <w:rFonts w:asciiTheme="minorHAnsi" w:eastAsia="Times New Roman" w:hAnsiTheme="minorHAnsi" w:cstheme="minorHAnsi"/>
                <w:color w:val="0E1318"/>
                <w:lang w:eastAsia="pl-PL"/>
              </w:rPr>
              <w:t xml:space="preserve"> w </w:t>
            </w:r>
            <w:r w:rsidR="001844B3" w:rsidRPr="0081453E">
              <w:rPr>
                <w:rFonts w:asciiTheme="minorHAnsi" w:eastAsia="Times New Roman" w:hAnsiTheme="minorHAnsi" w:cstheme="minorHAnsi"/>
                <w:color w:val="0E1318"/>
                <w:lang w:eastAsia="pl-PL"/>
              </w:rPr>
              <w:t>kolorze</w:t>
            </w:r>
            <w:r w:rsidR="001844B3" w:rsidRPr="001844B3">
              <w:rPr>
                <w:rFonts w:asciiTheme="minorHAnsi" w:eastAsia="Times New Roman" w:hAnsiTheme="minorHAnsi" w:cstheme="minorHAnsi"/>
                <w:color w:val="0E1318"/>
                <w:lang w:eastAsia="pl-PL"/>
              </w:rPr>
              <w:t xml:space="preserve"> białym, niebieskim lub granatowym; </w:t>
            </w:r>
            <w:r w:rsidR="00754A38" w:rsidRPr="00426FAA">
              <w:rPr>
                <w:rFonts w:asciiTheme="minorHAnsi" w:eastAsia="Times New Roman" w:hAnsiTheme="minorHAnsi" w:cstheme="minorHAnsi"/>
                <w:color w:val="EE0000"/>
                <w:lang w:eastAsia="pl-PL"/>
              </w:rPr>
              <w:t>zapakowane pojedynczo</w:t>
            </w:r>
            <w:r w:rsidR="00754A38">
              <w:rPr>
                <w:rFonts w:asciiTheme="minorHAnsi" w:eastAsia="Times New Roman" w:hAnsiTheme="minorHAnsi" w:cstheme="minorHAnsi"/>
                <w:color w:val="EE0000"/>
                <w:lang w:eastAsia="pl-PL"/>
              </w:rPr>
              <w:t xml:space="preserve"> w opakowanie jednorazowe</w:t>
            </w:r>
          </w:p>
          <w:p w14:paraId="77CB51DF" w14:textId="3EE1672B" w:rsidR="001844B3" w:rsidRPr="001844B3" w:rsidRDefault="001844B3" w:rsidP="00541A36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E1318"/>
                <w:lang w:eastAsia="pl-PL"/>
              </w:rPr>
            </w:pPr>
            <w:r w:rsidRPr="001844B3">
              <w:rPr>
                <w:rFonts w:asciiTheme="minorHAnsi" w:eastAsia="Times New Roman" w:hAnsiTheme="minorHAnsi" w:cstheme="minorHAnsi"/>
                <w:color w:val="0E1318"/>
                <w:lang w:eastAsia="pl-PL"/>
              </w:rPr>
              <w:t>nadruk logo firmy.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0C6D5" w14:textId="77777777" w:rsidR="001844B3" w:rsidRPr="001844B3" w:rsidRDefault="001844B3" w:rsidP="001844B3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1844B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600</w:t>
            </w:r>
          </w:p>
        </w:tc>
      </w:tr>
      <w:tr w:rsidR="001844B3" w:rsidRPr="001844B3" w14:paraId="6F01D6EF" w14:textId="77777777" w:rsidTr="00403E52">
        <w:trPr>
          <w:trHeight w:val="552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0DAF4" w14:textId="77777777" w:rsidR="00A215A1" w:rsidRDefault="001844B3" w:rsidP="00A215A1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A215A1"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  <w:t>Ołówek z gumką naostrzony w kolorze błękitnym, granatowym lub naturalnym</w:t>
            </w:r>
            <w:r w:rsidRPr="001844B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;</w:t>
            </w:r>
          </w:p>
          <w:p w14:paraId="2485B87A" w14:textId="77777777" w:rsidR="00A215A1" w:rsidRDefault="001844B3" w:rsidP="00A215A1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1844B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długość minimum 18 cm;</w:t>
            </w:r>
          </w:p>
          <w:p w14:paraId="04EAD44C" w14:textId="3902EBB3" w:rsidR="001844B3" w:rsidRPr="001844B3" w:rsidRDefault="001844B3" w:rsidP="00A215A1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1844B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nadruk logo firmy.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F27AC" w14:textId="77777777" w:rsidR="001844B3" w:rsidRPr="001844B3" w:rsidRDefault="001844B3" w:rsidP="001844B3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1844B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2500</w:t>
            </w:r>
          </w:p>
        </w:tc>
      </w:tr>
      <w:tr w:rsidR="001844B3" w:rsidRPr="001844B3" w14:paraId="60AF7B85" w14:textId="77777777" w:rsidTr="00403E52">
        <w:trPr>
          <w:trHeight w:val="552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7550A" w14:textId="77777777" w:rsidR="00F17E13" w:rsidRDefault="001844B3" w:rsidP="00A215A1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F17E13"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  <w:t>Gadżet (gniotek) antystresowy w kształcie symbolu meteorologicznego;</w:t>
            </w:r>
            <w:r w:rsidRPr="001844B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 </w:t>
            </w:r>
          </w:p>
          <w:p w14:paraId="03AB6614" w14:textId="52134936" w:rsidR="00F17E13" w:rsidRDefault="001844B3" w:rsidP="00A215A1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1844B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w kolorze granatowym lub niebieskim;</w:t>
            </w:r>
            <w:r w:rsidR="00754A38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 </w:t>
            </w:r>
            <w:r w:rsidR="00754A38" w:rsidRPr="00426FAA">
              <w:rPr>
                <w:rFonts w:asciiTheme="minorHAnsi" w:eastAsia="Times New Roman" w:hAnsiTheme="minorHAnsi" w:cstheme="minorHAnsi"/>
                <w:color w:val="EE0000"/>
                <w:lang w:eastAsia="pl-PL"/>
              </w:rPr>
              <w:t>zapakowane pojedynczo</w:t>
            </w:r>
            <w:r w:rsidR="00754A38">
              <w:rPr>
                <w:rFonts w:asciiTheme="minorHAnsi" w:eastAsia="Times New Roman" w:hAnsiTheme="minorHAnsi" w:cstheme="minorHAnsi"/>
                <w:color w:val="EE0000"/>
                <w:lang w:eastAsia="pl-PL"/>
              </w:rPr>
              <w:t xml:space="preserve"> w opakowanie jednorazowe</w:t>
            </w:r>
          </w:p>
          <w:p w14:paraId="349F8CC8" w14:textId="6177B833" w:rsidR="001844B3" w:rsidRPr="001844B3" w:rsidRDefault="001844B3" w:rsidP="00A215A1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1844B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nadruk logo firmy.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8952B" w14:textId="77777777" w:rsidR="001844B3" w:rsidRPr="001844B3" w:rsidRDefault="001844B3" w:rsidP="001844B3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1844B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500</w:t>
            </w:r>
          </w:p>
        </w:tc>
      </w:tr>
      <w:tr w:rsidR="001844B3" w:rsidRPr="001844B3" w14:paraId="4A8382A9" w14:textId="77777777" w:rsidTr="00403E52">
        <w:trPr>
          <w:trHeight w:val="552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6AAF5" w14:textId="77777777" w:rsidR="00A215A1" w:rsidRDefault="001844B3" w:rsidP="00A215A1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F17E13"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  <w:t>Ceramiczny, biały kubek o klasycznym kształcie</w:t>
            </w:r>
            <w:r w:rsidRPr="001844B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;</w:t>
            </w:r>
          </w:p>
          <w:p w14:paraId="5D34713A" w14:textId="6A5CA893" w:rsidR="00A215A1" w:rsidRDefault="001844B3" w:rsidP="00A215A1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1844B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pojemność </w:t>
            </w:r>
            <w:r w:rsidRPr="0081453E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minimum</w:t>
            </w:r>
            <w:r w:rsidRPr="001844B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 250 ml;</w:t>
            </w:r>
            <w:r w:rsidR="00754A38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 </w:t>
            </w:r>
            <w:r w:rsidR="00754A38" w:rsidRPr="00426FAA">
              <w:rPr>
                <w:rFonts w:asciiTheme="minorHAnsi" w:eastAsia="Times New Roman" w:hAnsiTheme="minorHAnsi" w:cstheme="minorHAnsi"/>
                <w:color w:val="EE0000"/>
                <w:lang w:eastAsia="pl-PL"/>
              </w:rPr>
              <w:t>zapakowane pojedynczo</w:t>
            </w:r>
            <w:r w:rsidR="00754A38">
              <w:rPr>
                <w:rFonts w:asciiTheme="minorHAnsi" w:eastAsia="Times New Roman" w:hAnsiTheme="minorHAnsi" w:cstheme="minorHAnsi"/>
                <w:color w:val="EE0000"/>
                <w:lang w:eastAsia="pl-PL"/>
              </w:rPr>
              <w:t xml:space="preserve"> w opakowanie </w:t>
            </w:r>
            <w:r w:rsidR="00754A38">
              <w:rPr>
                <w:rFonts w:asciiTheme="minorHAnsi" w:eastAsia="Times New Roman" w:hAnsiTheme="minorHAnsi" w:cstheme="minorHAnsi"/>
                <w:color w:val="EE0000"/>
                <w:lang w:eastAsia="pl-PL"/>
              </w:rPr>
              <w:t>tekturowe</w:t>
            </w:r>
            <w:r w:rsidR="00436B66">
              <w:rPr>
                <w:rFonts w:asciiTheme="minorHAnsi" w:eastAsia="Times New Roman" w:hAnsiTheme="minorHAnsi" w:cstheme="minorHAnsi"/>
                <w:color w:val="EE0000"/>
                <w:lang w:eastAsia="pl-PL"/>
              </w:rPr>
              <w:t>,</w:t>
            </w:r>
          </w:p>
          <w:p w14:paraId="4722828B" w14:textId="0CD13342" w:rsidR="001844B3" w:rsidRPr="001844B3" w:rsidRDefault="001844B3" w:rsidP="00A215A1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1844B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nadruk logo firmy.</w:t>
            </w:r>
            <w:r w:rsidR="00426FAA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 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6F78C" w14:textId="77777777" w:rsidR="001844B3" w:rsidRPr="001844B3" w:rsidRDefault="001844B3" w:rsidP="001844B3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1844B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25</w:t>
            </w:r>
          </w:p>
        </w:tc>
      </w:tr>
    </w:tbl>
    <w:p w14:paraId="561125D0" w14:textId="77777777" w:rsidR="00233405" w:rsidRPr="00DB58AF" w:rsidRDefault="00233405" w:rsidP="00DB58AF">
      <w:pPr>
        <w:rPr>
          <w:rFonts w:asciiTheme="minorHAnsi" w:hAnsiTheme="minorHAnsi" w:cstheme="minorHAnsi"/>
          <w:color w:val="414042"/>
          <w:shd w:val="clear" w:color="auto" w:fill="F8F8F8"/>
        </w:rPr>
      </w:pPr>
    </w:p>
    <w:p w14:paraId="275FC31E" w14:textId="08245102" w:rsidR="00F3152C" w:rsidRDefault="00976A01" w:rsidP="00F3152C">
      <w:pPr>
        <w:rPr>
          <w:rFonts w:asciiTheme="minorHAnsi" w:hAnsiTheme="minorHAnsi" w:cstheme="minorHAnsi"/>
          <w:lang w:eastAsia="pl-PL"/>
        </w:rPr>
      </w:pPr>
      <w:r w:rsidRPr="00EF28D1">
        <w:rPr>
          <w:lang w:eastAsia="x-none"/>
        </w:rPr>
        <w:t>Termin realizacji zamówienia</w:t>
      </w:r>
      <w:r w:rsidRPr="00F3152C">
        <w:rPr>
          <w:b/>
          <w:bCs/>
          <w:lang w:eastAsia="x-none"/>
        </w:rPr>
        <w:t>:</w:t>
      </w:r>
      <w:r w:rsidRPr="00572E68">
        <w:rPr>
          <w:lang w:eastAsia="x-none"/>
        </w:rPr>
        <w:t xml:space="preserve"> </w:t>
      </w:r>
      <w:r w:rsidR="006329BC" w:rsidRPr="00572E68">
        <w:rPr>
          <w:lang w:eastAsia="x-none"/>
        </w:rPr>
        <w:t>do</w:t>
      </w:r>
      <w:r w:rsidR="00FA056B">
        <w:rPr>
          <w:lang w:eastAsia="x-none"/>
        </w:rPr>
        <w:t xml:space="preserve">3 </w:t>
      </w:r>
      <w:r w:rsidR="006329BC" w:rsidRPr="00572E68">
        <w:rPr>
          <w:lang w:eastAsia="x-none"/>
        </w:rPr>
        <w:t>tygo</w:t>
      </w:r>
      <w:r w:rsidR="00AA7FB9" w:rsidRPr="00572E68">
        <w:rPr>
          <w:lang w:eastAsia="x-none"/>
        </w:rPr>
        <w:t>dni od daty</w:t>
      </w:r>
      <w:r w:rsidR="003E25C5" w:rsidRPr="00572E68">
        <w:rPr>
          <w:lang w:eastAsia="x-none"/>
        </w:rPr>
        <w:t xml:space="preserve"> zamówienia</w:t>
      </w:r>
      <w:r w:rsidR="00DB58AF">
        <w:rPr>
          <w:lang w:eastAsia="x-none"/>
        </w:rPr>
        <w:t>.</w:t>
      </w:r>
    </w:p>
    <w:p w14:paraId="18C8028A" w14:textId="77777777" w:rsidR="000D67A2" w:rsidRPr="003B1471" w:rsidRDefault="000D67A2" w:rsidP="000D67A2">
      <w:pPr>
        <w:spacing w:line="271" w:lineRule="auto"/>
        <w:jc w:val="both"/>
      </w:pPr>
    </w:p>
    <w:p w14:paraId="4C162FFD" w14:textId="388CC007" w:rsidR="000D67A2" w:rsidRPr="003B1471" w:rsidRDefault="000D67A2" w:rsidP="000D67A2">
      <w:pPr>
        <w:spacing w:line="271" w:lineRule="auto"/>
      </w:pPr>
      <w:r>
        <w:t xml:space="preserve">     </w:t>
      </w:r>
      <w:r w:rsidRPr="003B1471">
        <w:t>…………………………………………………</w:t>
      </w:r>
      <w:r w:rsidRPr="003B1471">
        <w:tab/>
      </w:r>
      <w:r w:rsidRPr="003B1471">
        <w:tab/>
      </w:r>
      <w:r w:rsidRPr="003B1471">
        <w:tab/>
      </w:r>
      <w:r>
        <w:t xml:space="preserve">                </w:t>
      </w:r>
      <w:r w:rsidRPr="003B1471">
        <w:t>………………………………………..</w:t>
      </w:r>
    </w:p>
    <w:p w14:paraId="0A3BDE2C" w14:textId="77777777" w:rsidR="000D67A2" w:rsidRPr="000D67A2" w:rsidRDefault="000D67A2" w:rsidP="000D67A2">
      <w:pPr>
        <w:spacing w:after="0" w:line="240" w:lineRule="auto"/>
        <w:jc w:val="both"/>
        <w:rPr>
          <w:i/>
          <w:sz w:val="18"/>
          <w:szCs w:val="18"/>
        </w:rPr>
      </w:pPr>
      <w:r w:rsidRPr="000D67A2">
        <w:rPr>
          <w:i/>
          <w:sz w:val="18"/>
          <w:szCs w:val="18"/>
        </w:rPr>
        <w:t xml:space="preserve">                    miejscowość, data </w:t>
      </w:r>
      <w:r w:rsidRPr="000D67A2">
        <w:rPr>
          <w:i/>
          <w:sz w:val="18"/>
          <w:szCs w:val="18"/>
        </w:rPr>
        <w:tab/>
      </w:r>
      <w:r w:rsidRPr="000D67A2">
        <w:rPr>
          <w:i/>
          <w:sz w:val="18"/>
          <w:szCs w:val="18"/>
        </w:rPr>
        <w:tab/>
      </w:r>
      <w:r w:rsidRPr="000D67A2">
        <w:rPr>
          <w:i/>
          <w:sz w:val="18"/>
          <w:szCs w:val="18"/>
        </w:rPr>
        <w:tab/>
      </w:r>
      <w:r w:rsidRPr="000D67A2">
        <w:rPr>
          <w:i/>
          <w:sz w:val="18"/>
          <w:szCs w:val="18"/>
        </w:rPr>
        <w:tab/>
      </w:r>
      <w:r w:rsidRPr="000D67A2">
        <w:rPr>
          <w:i/>
          <w:sz w:val="18"/>
          <w:szCs w:val="18"/>
        </w:rPr>
        <w:tab/>
        <w:t xml:space="preserve">pieczątka i podpis Wykonawcy lub </w:t>
      </w:r>
    </w:p>
    <w:p w14:paraId="35C6E89F" w14:textId="77777777" w:rsidR="000D67A2" w:rsidRPr="000D67A2" w:rsidRDefault="000D67A2" w:rsidP="000D67A2">
      <w:pPr>
        <w:spacing w:after="0" w:line="240" w:lineRule="auto"/>
        <w:ind w:left="5664"/>
        <w:jc w:val="both"/>
        <w:rPr>
          <w:i/>
          <w:sz w:val="18"/>
          <w:szCs w:val="18"/>
        </w:rPr>
      </w:pPr>
      <w:r w:rsidRPr="000D67A2">
        <w:rPr>
          <w:i/>
          <w:sz w:val="18"/>
          <w:szCs w:val="18"/>
        </w:rPr>
        <w:t>upoważnionego przedstawiciela Wykonawcy</w:t>
      </w:r>
    </w:p>
    <w:p w14:paraId="361D3005" w14:textId="77777777" w:rsidR="000D67A2" w:rsidRDefault="000D67A2" w:rsidP="00D41F43">
      <w:pPr>
        <w:spacing w:after="0" w:line="240" w:lineRule="auto"/>
        <w:rPr>
          <w:rFonts w:cs="Calibri"/>
          <w:sz w:val="18"/>
          <w:szCs w:val="18"/>
        </w:rPr>
      </w:pPr>
    </w:p>
    <w:p w14:paraId="0A9F5B8C" w14:textId="77777777" w:rsidR="00D5144C" w:rsidRDefault="00D5144C" w:rsidP="00D41F43">
      <w:pPr>
        <w:spacing w:after="0" w:line="240" w:lineRule="auto"/>
        <w:rPr>
          <w:rFonts w:cs="Calibri"/>
          <w:sz w:val="18"/>
          <w:szCs w:val="18"/>
        </w:rPr>
      </w:pPr>
    </w:p>
    <w:sectPr w:rsidR="00D5144C" w:rsidSect="00694CD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552" w:right="1418" w:bottom="2694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0F7DA0" w14:textId="77777777" w:rsidR="008F4839" w:rsidRDefault="008F4839" w:rsidP="00F975BA">
      <w:pPr>
        <w:spacing w:after="0" w:line="240" w:lineRule="auto"/>
      </w:pPr>
      <w:r>
        <w:separator/>
      </w:r>
    </w:p>
  </w:endnote>
  <w:endnote w:type="continuationSeparator" w:id="0">
    <w:p w14:paraId="168AB619" w14:textId="77777777" w:rsidR="008F4839" w:rsidRDefault="008F4839" w:rsidP="00F975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A219EA" w14:textId="77777777" w:rsidR="00F73B0D" w:rsidRDefault="00F73B0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D2E53" w14:textId="77777777" w:rsidR="00F73B0D" w:rsidRDefault="00F73B0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218F6" w14:textId="77777777" w:rsidR="00F73B0D" w:rsidRDefault="00F73B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FF9E82" w14:textId="77777777" w:rsidR="008F4839" w:rsidRDefault="008F4839" w:rsidP="00F975BA">
      <w:pPr>
        <w:spacing w:after="0" w:line="240" w:lineRule="auto"/>
      </w:pPr>
      <w:r>
        <w:separator/>
      </w:r>
    </w:p>
  </w:footnote>
  <w:footnote w:type="continuationSeparator" w:id="0">
    <w:p w14:paraId="4F93EC84" w14:textId="77777777" w:rsidR="008F4839" w:rsidRDefault="008F4839" w:rsidP="00F975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DB90F4" w14:textId="77777777" w:rsidR="00F73B0D" w:rsidRDefault="00F73B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460020" w14:textId="70D866C9" w:rsidR="00F975BA" w:rsidRDefault="009430EA" w:rsidP="000064D3">
    <w:pPr>
      <w:pStyle w:val="Nagwek"/>
      <w:ind w:left="-1418"/>
    </w:pPr>
    <w:r>
      <w:rPr>
        <w:noProof/>
      </w:rPr>
      <w:drawing>
        <wp:anchor distT="0" distB="0" distL="114300" distR="114300" simplePos="0" relativeHeight="251657728" behindDoc="1" locked="0" layoutInCell="1" allowOverlap="1" wp14:anchorId="640B54A6" wp14:editId="41617E90">
          <wp:simplePos x="0" y="0"/>
          <wp:positionH relativeFrom="page">
            <wp:align>left</wp:align>
          </wp:positionH>
          <wp:positionV relativeFrom="paragraph">
            <wp:posOffset>7620</wp:posOffset>
          </wp:positionV>
          <wp:extent cx="7543800" cy="10660380"/>
          <wp:effectExtent l="0" t="0" r="0" b="7620"/>
          <wp:wrapNone/>
          <wp:docPr id="1" name="Obraz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06603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85232" w14:textId="77777777" w:rsidR="00F73B0D" w:rsidRDefault="00F73B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0946DB3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2577A8D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E0D9FD9F"/>
    <w:multiLevelType w:val="hybridMultilevel"/>
    <w:tmpl w:val="ABD0FF14"/>
    <w:lvl w:ilvl="0" w:tplc="3A706CF4">
      <w:start w:val="1"/>
      <w:numFmt w:val="decimal"/>
      <w:lvlText w:val="%1."/>
      <w:lvlJc w:val="left"/>
      <w:rPr>
        <w:rFonts w:ascii="Calibri" w:eastAsia="Calibri" w:hAnsi="Calibri" w:cs="Calibri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F13C256E"/>
    <w:multiLevelType w:val="hybridMultilevel"/>
    <w:tmpl w:val="FFFFFFFF"/>
    <w:lvl w:ilvl="0" w:tplc="FFFFFFFF">
      <w:start w:val="1"/>
      <w:numFmt w:val="lowerLetter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2C61782"/>
    <w:multiLevelType w:val="hybridMultilevel"/>
    <w:tmpl w:val="F4C4AD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1D0504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E894D0F"/>
    <w:multiLevelType w:val="multilevel"/>
    <w:tmpl w:val="B2C6E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17026D"/>
    <w:multiLevelType w:val="hybridMultilevel"/>
    <w:tmpl w:val="6FA0AC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7DB9FE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2FC272EA"/>
    <w:multiLevelType w:val="hybridMultilevel"/>
    <w:tmpl w:val="36967C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9B0AA5"/>
    <w:multiLevelType w:val="hybridMultilevel"/>
    <w:tmpl w:val="3C9CAA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E44E7A"/>
    <w:multiLevelType w:val="hybridMultilevel"/>
    <w:tmpl w:val="6FBCE4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13656B"/>
    <w:multiLevelType w:val="hybridMultilevel"/>
    <w:tmpl w:val="09AA2176"/>
    <w:lvl w:ilvl="0" w:tplc="0415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479613E7"/>
    <w:multiLevelType w:val="hybridMultilevel"/>
    <w:tmpl w:val="D0CC9A82"/>
    <w:lvl w:ilvl="0" w:tplc="1BC0E2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43060C"/>
    <w:multiLevelType w:val="hybridMultilevel"/>
    <w:tmpl w:val="6D5CF1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3C259B"/>
    <w:multiLevelType w:val="hybridMultilevel"/>
    <w:tmpl w:val="D1DEC4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F44757"/>
    <w:multiLevelType w:val="hybridMultilevel"/>
    <w:tmpl w:val="5D340104"/>
    <w:lvl w:ilvl="0" w:tplc="7F50C244">
      <w:start w:val="4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CE359F"/>
    <w:multiLevelType w:val="multilevel"/>
    <w:tmpl w:val="B2C6E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6C30234"/>
    <w:multiLevelType w:val="hybridMultilevel"/>
    <w:tmpl w:val="709440AE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679B607D"/>
    <w:multiLevelType w:val="hybridMultilevel"/>
    <w:tmpl w:val="67E058A8"/>
    <w:lvl w:ilvl="0" w:tplc="96A0F1F8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B70D11"/>
    <w:multiLevelType w:val="hybridMultilevel"/>
    <w:tmpl w:val="139C8A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B67DBC"/>
    <w:multiLevelType w:val="hybridMultilevel"/>
    <w:tmpl w:val="E92E3F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10C0BF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752C7CD8"/>
    <w:multiLevelType w:val="hybridMultilevel"/>
    <w:tmpl w:val="709440AE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7A5616EE"/>
    <w:multiLevelType w:val="multilevel"/>
    <w:tmpl w:val="B2C6E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71694947">
    <w:abstractNumId w:val="19"/>
  </w:num>
  <w:num w:numId="2" w16cid:durableId="781726073">
    <w:abstractNumId w:val="16"/>
  </w:num>
  <w:num w:numId="3" w16cid:durableId="613443173">
    <w:abstractNumId w:val="18"/>
  </w:num>
  <w:num w:numId="4" w16cid:durableId="643242991">
    <w:abstractNumId w:val="23"/>
  </w:num>
  <w:num w:numId="5" w16cid:durableId="2039351617">
    <w:abstractNumId w:val="11"/>
  </w:num>
  <w:num w:numId="6" w16cid:durableId="165753665">
    <w:abstractNumId w:val="13"/>
  </w:num>
  <w:num w:numId="7" w16cid:durableId="536897139">
    <w:abstractNumId w:val="9"/>
  </w:num>
  <w:num w:numId="8" w16cid:durableId="1171411629">
    <w:abstractNumId w:val="14"/>
  </w:num>
  <w:num w:numId="9" w16cid:durableId="1546024880">
    <w:abstractNumId w:val="2"/>
  </w:num>
  <w:num w:numId="10" w16cid:durableId="2135127477">
    <w:abstractNumId w:val="0"/>
  </w:num>
  <w:num w:numId="11" w16cid:durableId="1955364483">
    <w:abstractNumId w:val="1"/>
  </w:num>
  <w:num w:numId="12" w16cid:durableId="828593221">
    <w:abstractNumId w:val="3"/>
  </w:num>
  <w:num w:numId="13" w16cid:durableId="2093886861">
    <w:abstractNumId w:val="10"/>
  </w:num>
  <w:num w:numId="14" w16cid:durableId="311060007">
    <w:abstractNumId w:val="5"/>
  </w:num>
  <w:num w:numId="15" w16cid:durableId="930163475">
    <w:abstractNumId w:val="22"/>
  </w:num>
  <w:num w:numId="16" w16cid:durableId="1286306999">
    <w:abstractNumId w:val="12"/>
  </w:num>
  <w:num w:numId="17" w16cid:durableId="1930889061">
    <w:abstractNumId w:val="20"/>
  </w:num>
  <w:num w:numId="18" w16cid:durableId="488710241">
    <w:abstractNumId w:val="15"/>
  </w:num>
  <w:num w:numId="19" w16cid:durableId="72554170">
    <w:abstractNumId w:val="4"/>
  </w:num>
  <w:num w:numId="20" w16cid:durableId="1365401774">
    <w:abstractNumId w:val="24"/>
  </w:num>
  <w:num w:numId="21" w16cid:durableId="1903641671">
    <w:abstractNumId w:val="6"/>
  </w:num>
  <w:num w:numId="22" w16cid:durableId="1747918318">
    <w:abstractNumId w:val="17"/>
  </w:num>
  <w:num w:numId="23" w16cid:durableId="2018538334">
    <w:abstractNumId w:val="7"/>
  </w:num>
  <w:num w:numId="24" w16cid:durableId="661084483">
    <w:abstractNumId w:val="21"/>
  </w:num>
  <w:num w:numId="25" w16cid:durableId="42246034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652"/>
    <w:rsid w:val="0000283B"/>
    <w:rsid w:val="000053D8"/>
    <w:rsid w:val="000064D3"/>
    <w:rsid w:val="00011017"/>
    <w:rsid w:val="00014652"/>
    <w:rsid w:val="000305D2"/>
    <w:rsid w:val="000323FD"/>
    <w:rsid w:val="00032412"/>
    <w:rsid w:val="00033008"/>
    <w:rsid w:val="00033758"/>
    <w:rsid w:val="0003421E"/>
    <w:rsid w:val="00041072"/>
    <w:rsid w:val="00044373"/>
    <w:rsid w:val="00045E6F"/>
    <w:rsid w:val="00051ED2"/>
    <w:rsid w:val="00052D84"/>
    <w:rsid w:val="00054D13"/>
    <w:rsid w:val="00055094"/>
    <w:rsid w:val="00061EC1"/>
    <w:rsid w:val="000627B7"/>
    <w:rsid w:val="00062C59"/>
    <w:rsid w:val="000633EB"/>
    <w:rsid w:val="00064205"/>
    <w:rsid w:val="00065809"/>
    <w:rsid w:val="00065863"/>
    <w:rsid w:val="000667A1"/>
    <w:rsid w:val="00066D22"/>
    <w:rsid w:val="00066EE5"/>
    <w:rsid w:val="00073349"/>
    <w:rsid w:val="000737E4"/>
    <w:rsid w:val="000738F2"/>
    <w:rsid w:val="00081132"/>
    <w:rsid w:val="000858AB"/>
    <w:rsid w:val="00085EB7"/>
    <w:rsid w:val="00087BB8"/>
    <w:rsid w:val="000902C6"/>
    <w:rsid w:val="0009379B"/>
    <w:rsid w:val="00097AE4"/>
    <w:rsid w:val="00097DF6"/>
    <w:rsid w:val="000A003A"/>
    <w:rsid w:val="000A0920"/>
    <w:rsid w:val="000A317C"/>
    <w:rsid w:val="000A4125"/>
    <w:rsid w:val="000A5EF2"/>
    <w:rsid w:val="000A6E19"/>
    <w:rsid w:val="000B13F5"/>
    <w:rsid w:val="000B148B"/>
    <w:rsid w:val="000B3BE3"/>
    <w:rsid w:val="000B4F6D"/>
    <w:rsid w:val="000B62E0"/>
    <w:rsid w:val="000B7E9F"/>
    <w:rsid w:val="000C0205"/>
    <w:rsid w:val="000C0F6C"/>
    <w:rsid w:val="000C2DBF"/>
    <w:rsid w:val="000C580E"/>
    <w:rsid w:val="000C771B"/>
    <w:rsid w:val="000D0FAD"/>
    <w:rsid w:val="000D1AD4"/>
    <w:rsid w:val="000D1F17"/>
    <w:rsid w:val="000D55BD"/>
    <w:rsid w:val="000D5B2A"/>
    <w:rsid w:val="000D67A2"/>
    <w:rsid w:val="000D69F1"/>
    <w:rsid w:val="000E11B9"/>
    <w:rsid w:val="000E34F3"/>
    <w:rsid w:val="000F013E"/>
    <w:rsid w:val="000F045E"/>
    <w:rsid w:val="000F3BDD"/>
    <w:rsid w:val="000F4050"/>
    <w:rsid w:val="000F614B"/>
    <w:rsid w:val="0010165D"/>
    <w:rsid w:val="001016C9"/>
    <w:rsid w:val="00103085"/>
    <w:rsid w:val="00105A52"/>
    <w:rsid w:val="001064B5"/>
    <w:rsid w:val="00106D77"/>
    <w:rsid w:val="00106D93"/>
    <w:rsid w:val="0011188B"/>
    <w:rsid w:val="001141AF"/>
    <w:rsid w:val="00120F5D"/>
    <w:rsid w:val="00121259"/>
    <w:rsid w:val="00121F0D"/>
    <w:rsid w:val="00122AAA"/>
    <w:rsid w:val="0012569F"/>
    <w:rsid w:val="0013315D"/>
    <w:rsid w:val="00136073"/>
    <w:rsid w:val="00140408"/>
    <w:rsid w:val="00141D39"/>
    <w:rsid w:val="0014336E"/>
    <w:rsid w:val="0014563A"/>
    <w:rsid w:val="00146363"/>
    <w:rsid w:val="00153433"/>
    <w:rsid w:val="00154B78"/>
    <w:rsid w:val="00161AB6"/>
    <w:rsid w:val="00162773"/>
    <w:rsid w:val="00164822"/>
    <w:rsid w:val="00166B2C"/>
    <w:rsid w:val="00167200"/>
    <w:rsid w:val="00173F79"/>
    <w:rsid w:val="00174346"/>
    <w:rsid w:val="00175542"/>
    <w:rsid w:val="001756E0"/>
    <w:rsid w:val="00177FF9"/>
    <w:rsid w:val="00182251"/>
    <w:rsid w:val="001844B3"/>
    <w:rsid w:val="00186578"/>
    <w:rsid w:val="001901B7"/>
    <w:rsid w:val="00191DF7"/>
    <w:rsid w:val="00192B77"/>
    <w:rsid w:val="00193B2D"/>
    <w:rsid w:val="001948D9"/>
    <w:rsid w:val="001A2B48"/>
    <w:rsid w:val="001A32AE"/>
    <w:rsid w:val="001A5266"/>
    <w:rsid w:val="001A77F7"/>
    <w:rsid w:val="001A7DBD"/>
    <w:rsid w:val="001B6932"/>
    <w:rsid w:val="001B7C98"/>
    <w:rsid w:val="001C36C0"/>
    <w:rsid w:val="001C6D3D"/>
    <w:rsid w:val="001C6E00"/>
    <w:rsid w:val="001C7D34"/>
    <w:rsid w:val="001D0F3F"/>
    <w:rsid w:val="001D2160"/>
    <w:rsid w:val="001D4E0B"/>
    <w:rsid w:val="001D6E5C"/>
    <w:rsid w:val="001E03A0"/>
    <w:rsid w:val="001E46A9"/>
    <w:rsid w:val="001F646E"/>
    <w:rsid w:val="001F7AD6"/>
    <w:rsid w:val="00201583"/>
    <w:rsid w:val="0020246E"/>
    <w:rsid w:val="00203E67"/>
    <w:rsid w:val="00204302"/>
    <w:rsid w:val="002077A4"/>
    <w:rsid w:val="00207ABB"/>
    <w:rsid w:val="00211E96"/>
    <w:rsid w:val="0021201B"/>
    <w:rsid w:val="002143CB"/>
    <w:rsid w:val="002145C5"/>
    <w:rsid w:val="00217258"/>
    <w:rsid w:val="002174BA"/>
    <w:rsid w:val="00225824"/>
    <w:rsid w:val="00230C8E"/>
    <w:rsid w:val="00231B07"/>
    <w:rsid w:val="00232512"/>
    <w:rsid w:val="00232D9B"/>
    <w:rsid w:val="00233405"/>
    <w:rsid w:val="00233E3A"/>
    <w:rsid w:val="00240DD7"/>
    <w:rsid w:val="002417B2"/>
    <w:rsid w:val="002424E2"/>
    <w:rsid w:val="0024371E"/>
    <w:rsid w:val="00247DAF"/>
    <w:rsid w:val="002511D5"/>
    <w:rsid w:val="00252918"/>
    <w:rsid w:val="00256879"/>
    <w:rsid w:val="00257429"/>
    <w:rsid w:val="00260383"/>
    <w:rsid w:val="002628E0"/>
    <w:rsid w:val="00263E0C"/>
    <w:rsid w:val="002739FC"/>
    <w:rsid w:val="00275D57"/>
    <w:rsid w:val="00280BC0"/>
    <w:rsid w:val="00283DD3"/>
    <w:rsid w:val="002874FD"/>
    <w:rsid w:val="00287995"/>
    <w:rsid w:val="00295D6E"/>
    <w:rsid w:val="002A0AC0"/>
    <w:rsid w:val="002A1A76"/>
    <w:rsid w:val="002A20FB"/>
    <w:rsid w:val="002A21B3"/>
    <w:rsid w:val="002A64A0"/>
    <w:rsid w:val="002A6C3B"/>
    <w:rsid w:val="002B04F5"/>
    <w:rsid w:val="002B4604"/>
    <w:rsid w:val="002B5D46"/>
    <w:rsid w:val="002C22EF"/>
    <w:rsid w:val="002C2E21"/>
    <w:rsid w:val="002D469B"/>
    <w:rsid w:val="002D51CF"/>
    <w:rsid w:val="002E0395"/>
    <w:rsid w:val="002E0920"/>
    <w:rsid w:val="002F07E4"/>
    <w:rsid w:val="002F4095"/>
    <w:rsid w:val="00301263"/>
    <w:rsid w:val="003017EB"/>
    <w:rsid w:val="00301D5D"/>
    <w:rsid w:val="00302E71"/>
    <w:rsid w:val="003075DA"/>
    <w:rsid w:val="0031059F"/>
    <w:rsid w:val="00310738"/>
    <w:rsid w:val="00312005"/>
    <w:rsid w:val="0031376A"/>
    <w:rsid w:val="00313AD2"/>
    <w:rsid w:val="00320917"/>
    <w:rsid w:val="00321396"/>
    <w:rsid w:val="0032374F"/>
    <w:rsid w:val="003337D4"/>
    <w:rsid w:val="00336CBB"/>
    <w:rsid w:val="00341135"/>
    <w:rsid w:val="00342659"/>
    <w:rsid w:val="00345749"/>
    <w:rsid w:val="0034611D"/>
    <w:rsid w:val="00346A9A"/>
    <w:rsid w:val="00346C34"/>
    <w:rsid w:val="00350C40"/>
    <w:rsid w:val="00355BF0"/>
    <w:rsid w:val="00357AE2"/>
    <w:rsid w:val="00360951"/>
    <w:rsid w:val="00361760"/>
    <w:rsid w:val="003622A3"/>
    <w:rsid w:val="0036317B"/>
    <w:rsid w:val="00363C99"/>
    <w:rsid w:val="003676AF"/>
    <w:rsid w:val="003746B6"/>
    <w:rsid w:val="00375D88"/>
    <w:rsid w:val="00383DC5"/>
    <w:rsid w:val="00390682"/>
    <w:rsid w:val="00390F2E"/>
    <w:rsid w:val="00395D56"/>
    <w:rsid w:val="003A2828"/>
    <w:rsid w:val="003B7449"/>
    <w:rsid w:val="003B7A4A"/>
    <w:rsid w:val="003B7E3A"/>
    <w:rsid w:val="003C5A99"/>
    <w:rsid w:val="003D2213"/>
    <w:rsid w:val="003D22B8"/>
    <w:rsid w:val="003D2761"/>
    <w:rsid w:val="003D6FBB"/>
    <w:rsid w:val="003E1763"/>
    <w:rsid w:val="003E25C5"/>
    <w:rsid w:val="003E28B3"/>
    <w:rsid w:val="003F0AF1"/>
    <w:rsid w:val="003F4035"/>
    <w:rsid w:val="003F480B"/>
    <w:rsid w:val="003F4E2C"/>
    <w:rsid w:val="003F6F22"/>
    <w:rsid w:val="003F7456"/>
    <w:rsid w:val="00400222"/>
    <w:rsid w:val="00403E52"/>
    <w:rsid w:val="0040427F"/>
    <w:rsid w:val="00406103"/>
    <w:rsid w:val="00406509"/>
    <w:rsid w:val="0041386A"/>
    <w:rsid w:val="00414089"/>
    <w:rsid w:val="0041768D"/>
    <w:rsid w:val="004226A3"/>
    <w:rsid w:val="0042533A"/>
    <w:rsid w:val="00426404"/>
    <w:rsid w:val="00426C4D"/>
    <w:rsid w:val="00426FAA"/>
    <w:rsid w:val="00431EF2"/>
    <w:rsid w:val="00433522"/>
    <w:rsid w:val="00433FC9"/>
    <w:rsid w:val="00436B66"/>
    <w:rsid w:val="004370AD"/>
    <w:rsid w:val="00446CF7"/>
    <w:rsid w:val="00450D74"/>
    <w:rsid w:val="00451601"/>
    <w:rsid w:val="004520F5"/>
    <w:rsid w:val="00452163"/>
    <w:rsid w:val="0045758F"/>
    <w:rsid w:val="00461524"/>
    <w:rsid w:val="00462D4C"/>
    <w:rsid w:val="0047016A"/>
    <w:rsid w:val="00472032"/>
    <w:rsid w:val="004731B8"/>
    <w:rsid w:val="004732A0"/>
    <w:rsid w:val="0047463D"/>
    <w:rsid w:val="00475E7A"/>
    <w:rsid w:val="00481C81"/>
    <w:rsid w:val="004829E0"/>
    <w:rsid w:val="004865B1"/>
    <w:rsid w:val="00490764"/>
    <w:rsid w:val="00491C7A"/>
    <w:rsid w:val="004A271E"/>
    <w:rsid w:val="004A57D2"/>
    <w:rsid w:val="004A72B9"/>
    <w:rsid w:val="004A75D2"/>
    <w:rsid w:val="004B47EA"/>
    <w:rsid w:val="004B4A08"/>
    <w:rsid w:val="004B4C87"/>
    <w:rsid w:val="004B6902"/>
    <w:rsid w:val="004B76CD"/>
    <w:rsid w:val="004C5383"/>
    <w:rsid w:val="004D3BE4"/>
    <w:rsid w:val="004D40FE"/>
    <w:rsid w:val="004D51BC"/>
    <w:rsid w:val="004D5345"/>
    <w:rsid w:val="004D5666"/>
    <w:rsid w:val="004D5D98"/>
    <w:rsid w:val="004D7774"/>
    <w:rsid w:val="004E2F43"/>
    <w:rsid w:val="004F395B"/>
    <w:rsid w:val="004F3C38"/>
    <w:rsid w:val="004F6BC6"/>
    <w:rsid w:val="00500828"/>
    <w:rsid w:val="00500EA6"/>
    <w:rsid w:val="0050318F"/>
    <w:rsid w:val="00503D06"/>
    <w:rsid w:val="005078CC"/>
    <w:rsid w:val="0050799C"/>
    <w:rsid w:val="005101D0"/>
    <w:rsid w:val="00511105"/>
    <w:rsid w:val="005113BF"/>
    <w:rsid w:val="00515FF4"/>
    <w:rsid w:val="005233E1"/>
    <w:rsid w:val="00526097"/>
    <w:rsid w:val="0053054C"/>
    <w:rsid w:val="00532D63"/>
    <w:rsid w:val="00532F4F"/>
    <w:rsid w:val="00541A36"/>
    <w:rsid w:val="00557286"/>
    <w:rsid w:val="00563ED9"/>
    <w:rsid w:val="0056496F"/>
    <w:rsid w:val="005723F6"/>
    <w:rsid w:val="00572E68"/>
    <w:rsid w:val="00580705"/>
    <w:rsid w:val="00580C01"/>
    <w:rsid w:val="005814B1"/>
    <w:rsid w:val="005854C6"/>
    <w:rsid w:val="00587522"/>
    <w:rsid w:val="00591755"/>
    <w:rsid w:val="005954FA"/>
    <w:rsid w:val="005A0659"/>
    <w:rsid w:val="005A0A3E"/>
    <w:rsid w:val="005A18B2"/>
    <w:rsid w:val="005A5A6A"/>
    <w:rsid w:val="005A6379"/>
    <w:rsid w:val="005A700E"/>
    <w:rsid w:val="005B0A4D"/>
    <w:rsid w:val="005B777F"/>
    <w:rsid w:val="005C4F22"/>
    <w:rsid w:val="005C5173"/>
    <w:rsid w:val="005C720B"/>
    <w:rsid w:val="005C7DA9"/>
    <w:rsid w:val="005D0572"/>
    <w:rsid w:val="005D469D"/>
    <w:rsid w:val="005D4EED"/>
    <w:rsid w:val="005E0473"/>
    <w:rsid w:val="005E09F2"/>
    <w:rsid w:val="005E2330"/>
    <w:rsid w:val="005E6096"/>
    <w:rsid w:val="005F7ACE"/>
    <w:rsid w:val="00600923"/>
    <w:rsid w:val="00601722"/>
    <w:rsid w:val="00605288"/>
    <w:rsid w:val="00605988"/>
    <w:rsid w:val="00607E5A"/>
    <w:rsid w:val="00610AE5"/>
    <w:rsid w:val="006119ED"/>
    <w:rsid w:val="00613446"/>
    <w:rsid w:val="006170DC"/>
    <w:rsid w:val="0062096B"/>
    <w:rsid w:val="00621A0B"/>
    <w:rsid w:val="00621E76"/>
    <w:rsid w:val="00625329"/>
    <w:rsid w:val="00625401"/>
    <w:rsid w:val="006271E9"/>
    <w:rsid w:val="006321B0"/>
    <w:rsid w:val="006329BC"/>
    <w:rsid w:val="00647C27"/>
    <w:rsid w:val="00647C35"/>
    <w:rsid w:val="00647EF3"/>
    <w:rsid w:val="00653310"/>
    <w:rsid w:val="006539E0"/>
    <w:rsid w:val="0065423A"/>
    <w:rsid w:val="006551C5"/>
    <w:rsid w:val="00662260"/>
    <w:rsid w:val="00666AE3"/>
    <w:rsid w:val="00666CE1"/>
    <w:rsid w:val="00670EE8"/>
    <w:rsid w:val="006728DF"/>
    <w:rsid w:val="006737EE"/>
    <w:rsid w:val="00675AB7"/>
    <w:rsid w:val="0068209B"/>
    <w:rsid w:val="006845DD"/>
    <w:rsid w:val="00684ABA"/>
    <w:rsid w:val="00684C64"/>
    <w:rsid w:val="00687320"/>
    <w:rsid w:val="00687C8C"/>
    <w:rsid w:val="00691814"/>
    <w:rsid w:val="006919D5"/>
    <w:rsid w:val="00694CD6"/>
    <w:rsid w:val="00695C46"/>
    <w:rsid w:val="006975AE"/>
    <w:rsid w:val="006A2497"/>
    <w:rsid w:val="006A2CDC"/>
    <w:rsid w:val="006A3DC1"/>
    <w:rsid w:val="006A3F39"/>
    <w:rsid w:val="006A7BB5"/>
    <w:rsid w:val="006B5206"/>
    <w:rsid w:val="006B7D29"/>
    <w:rsid w:val="006C0A36"/>
    <w:rsid w:val="006C1A69"/>
    <w:rsid w:val="006C317C"/>
    <w:rsid w:val="006D1AC1"/>
    <w:rsid w:val="006D2ADD"/>
    <w:rsid w:val="006E13E8"/>
    <w:rsid w:val="006E5376"/>
    <w:rsid w:val="006F6827"/>
    <w:rsid w:val="0070116C"/>
    <w:rsid w:val="007053D4"/>
    <w:rsid w:val="00707580"/>
    <w:rsid w:val="00711867"/>
    <w:rsid w:val="007138E2"/>
    <w:rsid w:val="0071595A"/>
    <w:rsid w:val="007255F4"/>
    <w:rsid w:val="007268FA"/>
    <w:rsid w:val="00727C7A"/>
    <w:rsid w:val="00727F23"/>
    <w:rsid w:val="0073297A"/>
    <w:rsid w:val="00734AAF"/>
    <w:rsid w:val="00737218"/>
    <w:rsid w:val="00740B82"/>
    <w:rsid w:val="00742577"/>
    <w:rsid w:val="007434DB"/>
    <w:rsid w:val="00743A00"/>
    <w:rsid w:val="00747458"/>
    <w:rsid w:val="007536A3"/>
    <w:rsid w:val="00754A38"/>
    <w:rsid w:val="00757A61"/>
    <w:rsid w:val="007604BE"/>
    <w:rsid w:val="00764D14"/>
    <w:rsid w:val="00766D70"/>
    <w:rsid w:val="007751CE"/>
    <w:rsid w:val="00777C66"/>
    <w:rsid w:val="00797865"/>
    <w:rsid w:val="007A0BC9"/>
    <w:rsid w:val="007A0EB2"/>
    <w:rsid w:val="007A3E49"/>
    <w:rsid w:val="007A68A0"/>
    <w:rsid w:val="007A74BD"/>
    <w:rsid w:val="007B3127"/>
    <w:rsid w:val="007B45D1"/>
    <w:rsid w:val="007B5D85"/>
    <w:rsid w:val="007B7D9D"/>
    <w:rsid w:val="007C069B"/>
    <w:rsid w:val="007C1088"/>
    <w:rsid w:val="007C3B15"/>
    <w:rsid w:val="007C65C3"/>
    <w:rsid w:val="007C697C"/>
    <w:rsid w:val="007D3105"/>
    <w:rsid w:val="007D4B9F"/>
    <w:rsid w:val="007D59D0"/>
    <w:rsid w:val="007D5B74"/>
    <w:rsid w:val="007E0501"/>
    <w:rsid w:val="007E1297"/>
    <w:rsid w:val="007E12D5"/>
    <w:rsid w:val="007E215C"/>
    <w:rsid w:val="007E2190"/>
    <w:rsid w:val="007E269E"/>
    <w:rsid w:val="007E2C03"/>
    <w:rsid w:val="007E2F39"/>
    <w:rsid w:val="007F116B"/>
    <w:rsid w:val="007F38BF"/>
    <w:rsid w:val="007F4176"/>
    <w:rsid w:val="007F5CE2"/>
    <w:rsid w:val="007F793A"/>
    <w:rsid w:val="008023CE"/>
    <w:rsid w:val="00806229"/>
    <w:rsid w:val="0081313B"/>
    <w:rsid w:val="00813709"/>
    <w:rsid w:val="0081453E"/>
    <w:rsid w:val="0082358C"/>
    <w:rsid w:val="00825567"/>
    <w:rsid w:val="00826D4B"/>
    <w:rsid w:val="00833305"/>
    <w:rsid w:val="00834EA0"/>
    <w:rsid w:val="00836028"/>
    <w:rsid w:val="00836CFA"/>
    <w:rsid w:val="00845829"/>
    <w:rsid w:val="008517E1"/>
    <w:rsid w:val="008555C9"/>
    <w:rsid w:val="008618F4"/>
    <w:rsid w:val="00862220"/>
    <w:rsid w:val="008632A6"/>
    <w:rsid w:val="00863F91"/>
    <w:rsid w:val="00864E2F"/>
    <w:rsid w:val="008672C4"/>
    <w:rsid w:val="00873A6F"/>
    <w:rsid w:val="00875E74"/>
    <w:rsid w:val="00876EF8"/>
    <w:rsid w:val="00880B32"/>
    <w:rsid w:val="0088699E"/>
    <w:rsid w:val="0088732D"/>
    <w:rsid w:val="00887DF5"/>
    <w:rsid w:val="0089338B"/>
    <w:rsid w:val="00895F18"/>
    <w:rsid w:val="00896F2A"/>
    <w:rsid w:val="00896FB2"/>
    <w:rsid w:val="008A3292"/>
    <w:rsid w:val="008A7015"/>
    <w:rsid w:val="008A7053"/>
    <w:rsid w:val="008B3738"/>
    <w:rsid w:val="008B3D69"/>
    <w:rsid w:val="008B6383"/>
    <w:rsid w:val="008B6487"/>
    <w:rsid w:val="008B6A8F"/>
    <w:rsid w:val="008C0F65"/>
    <w:rsid w:val="008C2A13"/>
    <w:rsid w:val="008C2C1B"/>
    <w:rsid w:val="008C3B7E"/>
    <w:rsid w:val="008C4213"/>
    <w:rsid w:val="008C5AD3"/>
    <w:rsid w:val="008C6682"/>
    <w:rsid w:val="008C6DB8"/>
    <w:rsid w:val="008D093D"/>
    <w:rsid w:val="008D1B98"/>
    <w:rsid w:val="008D373A"/>
    <w:rsid w:val="008D62CF"/>
    <w:rsid w:val="008E2BE2"/>
    <w:rsid w:val="008E675C"/>
    <w:rsid w:val="008F241B"/>
    <w:rsid w:val="008F2D67"/>
    <w:rsid w:val="008F3423"/>
    <w:rsid w:val="008F431F"/>
    <w:rsid w:val="008F4839"/>
    <w:rsid w:val="00902675"/>
    <w:rsid w:val="00905D82"/>
    <w:rsid w:val="00912EC6"/>
    <w:rsid w:val="009160B6"/>
    <w:rsid w:val="009220D2"/>
    <w:rsid w:val="00923108"/>
    <w:rsid w:val="00924465"/>
    <w:rsid w:val="009257CD"/>
    <w:rsid w:val="00926BFA"/>
    <w:rsid w:val="009350E2"/>
    <w:rsid w:val="0093718C"/>
    <w:rsid w:val="009418E8"/>
    <w:rsid w:val="009424BF"/>
    <w:rsid w:val="009430EA"/>
    <w:rsid w:val="009434E2"/>
    <w:rsid w:val="00944F33"/>
    <w:rsid w:val="00944F8E"/>
    <w:rsid w:val="00945BB0"/>
    <w:rsid w:val="00947022"/>
    <w:rsid w:val="00950392"/>
    <w:rsid w:val="009503CB"/>
    <w:rsid w:val="00953BBC"/>
    <w:rsid w:val="00957984"/>
    <w:rsid w:val="00957B47"/>
    <w:rsid w:val="009602F2"/>
    <w:rsid w:val="00962F3C"/>
    <w:rsid w:val="0097058E"/>
    <w:rsid w:val="0097607B"/>
    <w:rsid w:val="00976A01"/>
    <w:rsid w:val="00976F90"/>
    <w:rsid w:val="00977A11"/>
    <w:rsid w:val="00980822"/>
    <w:rsid w:val="009820C2"/>
    <w:rsid w:val="00983DFB"/>
    <w:rsid w:val="00984323"/>
    <w:rsid w:val="009862E2"/>
    <w:rsid w:val="00986E2B"/>
    <w:rsid w:val="00990E1A"/>
    <w:rsid w:val="009912EF"/>
    <w:rsid w:val="00991676"/>
    <w:rsid w:val="009A173B"/>
    <w:rsid w:val="009A255F"/>
    <w:rsid w:val="009A387D"/>
    <w:rsid w:val="009A5823"/>
    <w:rsid w:val="009A626D"/>
    <w:rsid w:val="009A7D17"/>
    <w:rsid w:val="009B089A"/>
    <w:rsid w:val="009B0C12"/>
    <w:rsid w:val="009B4DF9"/>
    <w:rsid w:val="009C20A8"/>
    <w:rsid w:val="009C5C84"/>
    <w:rsid w:val="009C649C"/>
    <w:rsid w:val="009C69F0"/>
    <w:rsid w:val="009C6EA0"/>
    <w:rsid w:val="009D086B"/>
    <w:rsid w:val="009D0F73"/>
    <w:rsid w:val="009D3C0B"/>
    <w:rsid w:val="009D68B7"/>
    <w:rsid w:val="009E4C7F"/>
    <w:rsid w:val="009E52E1"/>
    <w:rsid w:val="009E58AC"/>
    <w:rsid w:val="009F16AA"/>
    <w:rsid w:val="009F3A01"/>
    <w:rsid w:val="009F4A17"/>
    <w:rsid w:val="009F67A7"/>
    <w:rsid w:val="00A005E7"/>
    <w:rsid w:val="00A01791"/>
    <w:rsid w:val="00A030AA"/>
    <w:rsid w:val="00A07D78"/>
    <w:rsid w:val="00A1094E"/>
    <w:rsid w:val="00A110AC"/>
    <w:rsid w:val="00A21191"/>
    <w:rsid w:val="00A215A1"/>
    <w:rsid w:val="00A216C4"/>
    <w:rsid w:val="00A21C1A"/>
    <w:rsid w:val="00A22F69"/>
    <w:rsid w:val="00A25C21"/>
    <w:rsid w:val="00A25E28"/>
    <w:rsid w:val="00A26C95"/>
    <w:rsid w:val="00A30A05"/>
    <w:rsid w:val="00A31400"/>
    <w:rsid w:val="00A31B93"/>
    <w:rsid w:val="00A33FF3"/>
    <w:rsid w:val="00A409EF"/>
    <w:rsid w:val="00A4100C"/>
    <w:rsid w:val="00A43ACD"/>
    <w:rsid w:val="00A43C54"/>
    <w:rsid w:val="00A44CB5"/>
    <w:rsid w:val="00A472B5"/>
    <w:rsid w:val="00A51991"/>
    <w:rsid w:val="00A538BA"/>
    <w:rsid w:val="00A5440B"/>
    <w:rsid w:val="00A56B6D"/>
    <w:rsid w:val="00A57B18"/>
    <w:rsid w:val="00A70F32"/>
    <w:rsid w:val="00A72D56"/>
    <w:rsid w:val="00A74D24"/>
    <w:rsid w:val="00A74F93"/>
    <w:rsid w:val="00A76967"/>
    <w:rsid w:val="00A81D7D"/>
    <w:rsid w:val="00A8409D"/>
    <w:rsid w:val="00A84910"/>
    <w:rsid w:val="00A8512C"/>
    <w:rsid w:val="00A93B24"/>
    <w:rsid w:val="00A95422"/>
    <w:rsid w:val="00A97696"/>
    <w:rsid w:val="00AA0736"/>
    <w:rsid w:val="00AA0817"/>
    <w:rsid w:val="00AA0BA7"/>
    <w:rsid w:val="00AA3468"/>
    <w:rsid w:val="00AA537B"/>
    <w:rsid w:val="00AA7FB9"/>
    <w:rsid w:val="00AB18DB"/>
    <w:rsid w:val="00AC17B2"/>
    <w:rsid w:val="00AC5357"/>
    <w:rsid w:val="00AC7566"/>
    <w:rsid w:val="00AD30CA"/>
    <w:rsid w:val="00AD5DAB"/>
    <w:rsid w:val="00AD7061"/>
    <w:rsid w:val="00AE12C0"/>
    <w:rsid w:val="00AE2FF7"/>
    <w:rsid w:val="00AE4187"/>
    <w:rsid w:val="00AE6A6B"/>
    <w:rsid w:val="00AE795A"/>
    <w:rsid w:val="00AE7D52"/>
    <w:rsid w:val="00AF040C"/>
    <w:rsid w:val="00AF09D2"/>
    <w:rsid w:val="00AF315F"/>
    <w:rsid w:val="00AF3E3B"/>
    <w:rsid w:val="00B03126"/>
    <w:rsid w:val="00B03708"/>
    <w:rsid w:val="00B04F23"/>
    <w:rsid w:val="00B10D2C"/>
    <w:rsid w:val="00B10D3B"/>
    <w:rsid w:val="00B15CE5"/>
    <w:rsid w:val="00B21124"/>
    <w:rsid w:val="00B213BD"/>
    <w:rsid w:val="00B225AE"/>
    <w:rsid w:val="00B24614"/>
    <w:rsid w:val="00B30639"/>
    <w:rsid w:val="00B308FB"/>
    <w:rsid w:val="00B348F0"/>
    <w:rsid w:val="00B34FC3"/>
    <w:rsid w:val="00B373EA"/>
    <w:rsid w:val="00B45A8C"/>
    <w:rsid w:val="00B46016"/>
    <w:rsid w:val="00B47DAD"/>
    <w:rsid w:val="00B52FD4"/>
    <w:rsid w:val="00B53D49"/>
    <w:rsid w:val="00B54BC1"/>
    <w:rsid w:val="00B55079"/>
    <w:rsid w:val="00B551FD"/>
    <w:rsid w:val="00B614E1"/>
    <w:rsid w:val="00B65D9F"/>
    <w:rsid w:val="00B70270"/>
    <w:rsid w:val="00B7162C"/>
    <w:rsid w:val="00B738A9"/>
    <w:rsid w:val="00B7503D"/>
    <w:rsid w:val="00B774F1"/>
    <w:rsid w:val="00B84C47"/>
    <w:rsid w:val="00B90A5B"/>
    <w:rsid w:val="00B91576"/>
    <w:rsid w:val="00B929ED"/>
    <w:rsid w:val="00B93058"/>
    <w:rsid w:val="00B9641D"/>
    <w:rsid w:val="00BA07D1"/>
    <w:rsid w:val="00BA49D8"/>
    <w:rsid w:val="00BA5C64"/>
    <w:rsid w:val="00BA6361"/>
    <w:rsid w:val="00BA67E3"/>
    <w:rsid w:val="00BA7C4E"/>
    <w:rsid w:val="00BA7F5D"/>
    <w:rsid w:val="00BB0B57"/>
    <w:rsid w:val="00BB468A"/>
    <w:rsid w:val="00BB4BD7"/>
    <w:rsid w:val="00BB50C9"/>
    <w:rsid w:val="00BB5580"/>
    <w:rsid w:val="00BB5D84"/>
    <w:rsid w:val="00BB74F6"/>
    <w:rsid w:val="00BC185D"/>
    <w:rsid w:val="00BC1C46"/>
    <w:rsid w:val="00BC3D2F"/>
    <w:rsid w:val="00BC6328"/>
    <w:rsid w:val="00BC6874"/>
    <w:rsid w:val="00BD11A0"/>
    <w:rsid w:val="00BD3E1E"/>
    <w:rsid w:val="00BD4643"/>
    <w:rsid w:val="00BD4C81"/>
    <w:rsid w:val="00BD7AA5"/>
    <w:rsid w:val="00BE14C6"/>
    <w:rsid w:val="00BE3BC7"/>
    <w:rsid w:val="00BE485F"/>
    <w:rsid w:val="00BE4B6D"/>
    <w:rsid w:val="00BE5BD0"/>
    <w:rsid w:val="00BE79C8"/>
    <w:rsid w:val="00BF0F24"/>
    <w:rsid w:val="00BF1A90"/>
    <w:rsid w:val="00BF228E"/>
    <w:rsid w:val="00BF3F87"/>
    <w:rsid w:val="00BF51C0"/>
    <w:rsid w:val="00BF679A"/>
    <w:rsid w:val="00BF6E31"/>
    <w:rsid w:val="00C00077"/>
    <w:rsid w:val="00C006FB"/>
    <w:rsid w:val="00C03144"/>
    <w:rsid w:val="00C05495"/>
    <w:rsid w:val="00C14F27"/>
    <w:rsid w:val="00C1573B"/>
    <w:rsid w:val="00C209E9"/>
    <w:rsid w:val="00C24EC8"/>
    <w:rsid w:val="00C25AB9"/>
    <w:rsid w:val="00C444D5"/>
    <w:rsid w:val="00C45348"/>
    <w:rsid w:val="00C45669"/>
    <w:rsid w:val="00C47669"/>
    <w:rsid w:val="00C52073"/>
    <w:rsid w:val="00C537B8"/>
    <w:rsid w:val="00C561DC"/>
    <w:rsid w:val="00C63302"/>
    <w:rsid w:val="00C635AF"/>
    <w:rsid w:val="00C64634"/>
    <w:rsid w:val="00C64CA3"/>
    <w:rsid w:val="00C65911"/>
    <w:rsid w:val="00C672D0"/>
    <w:rsid w:val="00C70BD6"/>
    <w:rsid w:val="00C7282B"/>
    <w:rsid w:val="00C86205"/>
    <w:rsid w:val="00C90978"/>
    <w:rsid w:val="00C92A1A"/>
    <w:rsid w:val="00C93F7B"/>
    <w:rsid w:val="00C94491"/>
    <w:rsid w:val="00C959DA"/>
    <w:rsid w:val="00C964DA"/>
    <w:rsid w:val="00CB7DE1"/>
    <w:rsid w:val="00CC23C9"/>
    <w:rsid w:val="00CC376D"/>
    <w:rsid w:val="00CD4FC9"/>
    <w:rsid w:val="00CD778A"/>
    <w:rsid w:val="00CE05F1"/>
    <w:rsid w:val="00CE6052"/>
    <w:rsid w:val="00CF5F51"/>
    <w:rsid w:val="00CF6FF4"/>
    <w:rsid w:val="00D02C0E"/>
    <w:rsid w:val="00D02EAF"/>
    <w:rsid w:val="00D02F61"/>
    <w:rsid w:val="00D036B9"/>
    <w:rsid w:val="00D0486A"/>
    <w:rsid w:val="00D04D37"/>
    <w:rsid w:val="00D168F2"/>
    <w:rsid w:val="00D202C5"/>
    <w:rsid w:val="00D20370"/>
    <w:rsid w:val="00D20E1E"/>
    <w:rsid w:val="00D21288"/>
    <w:rsid w:val="00D25203"/>
    <w:rsid w:val="00D322B4"/>
    <w:rsid w:val="00D32D71"/>
    <w:rsid w:val="00D37BAE"/>
    <w:rsid w:val="00D41F43"/>
    <w:rsid w:val="00D42CBD"/>
    <w:rsid w:val="00D4685A"/>
    <w:rsid w:val="00D47124"/>
    <w:rsid w:val="00D506AF"/>
    <w:rsid w:val="00D5144C"/>
    <w:rsid w:val="00D520BD"/>
    <w:rsid w:val="00D55132"/>
    <w:rsid w:val="00D551EE"/>
    <w:rsid w:val="00D57D20"/>
    <w:rsid w:val="00D60219"/>
    <w:rsid w:val="00D6217B"/>
    <w:rsid w:val="00D628A1"/>
    <w:rsid w:val="00D63E07"/>
    <w:rsid w:val="00D656A2"/>
    <w:rsid w:val="00D70A6D"/>
    <w:rsid w:val="00D82425"/>
    <w:rsid w:val="00D84EF3"/>
    <w:rsid w:val="00D850A6"/>
    <w:rsid w:val="00D90355"/>
    <w:rsid w:val="00D90A9E"/>
    <w:rsid w:val="00D91C50"/>
    <w:rsid w:val="00D95A9C"/>
    <w:rsid w:val="00D960AB"/>
    <w:rsid w:val="00D96BB6"/>
    <w:rsid w:val="00DA07B8"/>
    <w:rsid w:val="00DA271E"/>
    <w:rsid w:val="00DA3035"/>
    <w:rsid w:val="00DA3B01"/>
    <w:rsid w:val="00DA4E42"/>
    <w:rsid w:val="00DA57B4"/>
    <w:rsid w:val="00DA70D7"/>
    <w:rsid w:val="00DA7147"/>
    <w:rsid w:val="00DB269F"/>
    <w:rsid w:val="00DB3529"/>
    <w:rsid w:val="00DB45EE"/>
    <w:rsid w:val="00DB4BFE"/>
    <w:rsid w:val="00DB58AF"/>
    <w:rsid w:val="00DB68CC"/>
    <w:rsid w:val="00DC0F48"/>
    <w:rsid w:val="00DC1507"/>
    <w:rsid w:val="00DC1FD9"/>
    <w:rsid w:val="00DC2368"/>
    <w:rsid w:val="00DC4635"/>
    <w:rsid w:val="00DC4721"/>
    <w:rsid w:val="00DC5C10"/>
    <w:rsid w:val="00DC5D3C"/>
    <w:rsid w:val="00DC6016"/>
    <w:rsid w:val="00DC67A4"/>
    <w:rsid w:val="00DD2933"/>
    <w:rsid w:val="00DD69C1"/>
    <w:rsid w:val="00DE37C7"/>
    <w:rsid w:val="00DE7BD3"/>
    <w:rsid w:val="00DF09F5"/>
    <w:rsid w:val="00DF230A"/>
    <w:rsid w:val="00DF45AC"/>
    <w:rsid w:val="00DF599B"/>
    <w:rsid w:val="00E0390E"/>
    <w:rsid w:val="00E13D73"/>
    <w:rsid w:val="00E16826"/>
    <w:rsid w:val="00E215F8"/>
    <w:rsid w:val="00E23400"/>
    <w:rsid w:val="00E23C62"/>
    <w:rsid w:val="00E25891"/>
    <w:rsid w:val="00E27274"/>
    <w:rsid w:val="00E313D8"/>
    <w:rsid w:val="00E36459"/>
    <w:rsid w:val="00E42331"/>
    <w:rsid w:val="00E42DC3"/>
    <w:rsid w:val="00E508AF"/>
    <w:rsid w:val="00E50B6F"/>
    <w:rsid w:val="00E5353A"/>
    <w:rsid w:val="00E545B2"/>
    <w:rsid w:val="00E60A10"/>
    <w:rsid w:val="00E64EEF"/>
    <w:rsid w:val="00E6740E"/>
    <w:rsid w:val="00E70C65"/>
    <w:rsid w:val="00E73625"/>
    <w:rsid w:val="00E757FF"/>
    <w:rsid w:val="00E76285"/>
    <w:rsid w:val="00E802A1"/>
    <w:rsid w:val="00E80C4B"/>
    <w:rsid w:val="00E92285"/>
    <w:rsid w:val="00E92309"/>
    <w:rsid w:val="00E92C32"/>
    <w:rsid w:val="00E9394E"/>
    <w:rsid w:val="00E95048"/>
    <w:rsid w:val="00E96751"/>
    <w:rsid w:val="00E9734C"/>
    <w:rsid w:val="00EA234A"/>
    <w:rsid w:val="00EA41D9"/>
    <w:rsid w:val="00EA606D"/>
    <w:rsid w:val="00EA6198"/>
    <w:rsid w:val="00EA76F2"/>
    <w:rsid w:val="00EB4FFC"/>
    <w:rsid w:val="00EB7C9E"/>
    <w:rsid w:val="00EC2E45"/>
    <w:rsid w:val="00EC363C"/>
    <w:rsid w:val="00ED21B2"/>
    <w:rsid w:val="00ED2D97"/>
    <w:rsid w:val="00ED6D88"/>
    <w:rsid w:val="00ED7895"/>
    <w:rsid w:val="00EE1566"/>
    <w:rsid w:val="00EE43C9"/>
    <w:rsid w:val="00EE44E8"/>
    <w:rsid w:val="00EE5CC7"/>
    <w:rsid w:val="00EF06A5"/>
    <w:rsid w:val="00EF21B9"/>
    <w:rsid w:val="00EF28D1"/>
    <w:rsid w:val="00EF41C4"/>
    <w:rsid w:val="00EF51C1"/>
    <w:rsid w:val="00EF5C1B"/>
    <w:rsid w:val="00EF6B52"/>
    <w:rsid w:val="00F009FA"/>
    <w:rsid w:val="00F01011"/>
    <w:rsid w:val="00F023F2"/>
    <w:rsid w:val="00F03ECC"/>
    <w:rsid w:val="00F0468B"/>
    <w:rsid w:val="00F054FF"/>
    <w:rsid w:val="00F067BF"/>
    <w:rsid w:val="00F1190F"/>
    <w:rsid w:val="00F146D1"/>
    <w:rsid w:val="00F17E13"/>
    <w:rsid w:val="00F252E7"/>
    <w:rsid w:val="00F263D1"/>
    <w:rsid w:val="00F27C62"/>
    <w:rsid w:val="00F30502"/>
    <w:rsid w:val="00F3152C"/>
    <w:rsid w:val="00F3512F"/>
    <w:rsid w:val="00F41F07"/>
    <w:rsid w:val="00F43FD0"/>
    <w:rsid w:val="00F524DF"/>
    <w:rsid w:val="00F544E4"/>
    <w:rsid w:val="00F56294"/>
    <w:rsid w:val="00F6295C"/>
    <w:rsid w:val="00F62E9D"/>
    <w:rsid w:val="00F63097"/>
    <w:rsid w:val="00F671AC"/>
    <w:rsid w:val="00F67A37"/>
    <w:rsid w:val="00F70164"/>
    <w:rsid w:val="00F70509"/>
    <w:rsid w:val="00F71B57"/>
    <w:rsid w:val="00F71FB6"/>
    <w:rsid w:val="00F73B0D"/>
    <w:rsid w:val="00F74234"/>
    <w:rsid w:val="00F76435"/>
    <w:rsid w:val="00F76DB1"/>
    <w:rsid w:val="00F773B4"/>
    <w:rsid w:val="00F81EB6"/>
    <w:rsid w:val="00F85934"/>
    <w:rsid w:val="00F903C8"/>
    <w:rsid w:val="00F91EEA"/>
    <w:rsid w:val="00F945FF"/>
    <w:rsid w:val="00F9466C"/>
    <w:rsid w:val="00F975BA"/>
    <w:rsid w:val="00FA056B"/>
    <w:rsid w:val="00FA09D8"/>
    <w:rsid w:val="00FA2230"/>
    <w:rsid w:val="00FA2D90"/>
    <w:rsid w:val="00FA40E8"/>
    <w:rsid w:val="00FA5C8D"/>
    <w:rsid w:val="00FA5CCF"/>
    <w:rsid w:val="00FA6782"/>
    <w:rsid w:val="00FA72FE"/>
    <w:rsid w:val="00FB0B1E"/>
    <w:rsid w:val="00FB10E0"/>
    <w:rsid w:val="00FB2EAE"/>
    <w:rsid w:val="00FB6AB5"/>
    <w:rsid w:val="00FB7CE0"/>
    <w:rsid w:val="00FC314D"/>
    <w:rsid w:val="00FC5127"/>
    <w:rsid w:val="00FD2757"/>
    <w:rsid w:val="00FD41B1"/>
    <w:rsid w:val="00FE16DB"/>
    <w:rsid w:val="00FE54A8"/>
    <w:rsid w:val="00FE689A"/>
    <w:rsid w:val="00FF2301"/>
    <w:rsid w:val="00FF37B8"/>
    <w:rsid w:val="00FF3AAA"/>
    <w:rsid w:val="00FF5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0C7A73"/>
  <w15:chartTrackingRefBased/>
  <w15:docId w15:val="{1C8E8EC1-AE7E-4374-9AA0-6881DD6AB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975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75BA"/>
  </w:style>
  <w:style w:type="paragraph" w:styleId="Stopka">
    <w:name w:val="footer"/>
    <w:basedOn w:val="Normalny"/>
    <w:link w:val="StopkaZnak"/>
    <w:uiPriority w:val="99"/>
    <w:unhideWhenUsed/>
    <w:rsid w:val="00F975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75BA"/>
  </w:style>
  <w:style w:type="character" w:styleId="Hipercze">
    <w:name w:val="Hyperlink"/>
    <w:uiPriority w:val="99"/>
    <w:rsid w:val="005113BF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5113B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113BF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Default">
    <w:name w:val="Default"/>
    <w:rsid w:val="00320917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20917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C8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C8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C87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C8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C87"/>
    <w:rPr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3F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F87"/>
    <w:rPr>
      <w:rFonts w:ascii="Segoe UI" w:hAnsi="Segoe UI" w:cs="Segoe UI"/>
      <w:sz w:val="18"/>
      <w:szCs w:val="18"/>
      <w:lang w:eastAsia="en-US"/>
    </w:rPr>
  </w:style>
  <w:style w:type="paragraph" w:styleId="Poprawka">
    <w:name w:val="Revision"/>
    <w:hidden/>
    <w:uiPriority w:val="99"/>
    <w:semiHidden/>
    <w:rsid w:val="009602F2"/>
    <w:rPr>
      <w:sz w:val="22"/>
      <w:szCs w:val="22"/>
      <w:lang w:eastAsia="en-US"/>
    </w:rPr>
  </w:style>
  <w:style w:type="table" w:styleId="Tabela-Siatka">
    <w:name w:val="Table Grid"/>
    <w:basedOn w:val="Standardowy"/>
    <w:uiPriority w:val="39"/>
    <w:rsid w:val="004140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A20FB"/>
    <w:pPr>
      <w:spacing w:after="120"/>
      <w:ind w:left="283"/>
    </w:pPr>
    <w:rPr>
      <w:rFonts w:asciiTheme="minorHAnsi" w:eastAsiaTheme="minorHAnsi" w:hAnsiTheme="minorHAnsi" w:cstheme="minorBidi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A20FB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431EF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512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0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1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5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\Downloads\nowe_szablony_papier&#243;w_firmowych\IMGW_PAPIER_FIRMOWY_OGOLNY_SZABLON_2020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C9F1DB-DFD7-4CE7-9FEF-4E6306FF41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IMGW_PAPIER_FIRMOWY_OGOLNY_SZABLON_2020</Template>
  <TotalTime>23</TotalTime>
  <Pages>2</Pages>
  <Words>261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IMGW PAPIER FIRMOWY BIURO PRASOWE</vt:lpstr>
    </vt:vector>
  </TitlesOfParts>
  <Company/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IMGW PAPIER FIRMOWY BIURO PRASOWE</dc:title>
  <dc:subject/>
  <dc:creator>JM</dc:creator>
  <cp:keywords/>
  <dc:description/>
  <cp:lastModifiedBy>Marta Leszczyńska</cp:lastModifiedBy>
  <cp:revision>23</cp:revision>
  <cp:lastPrinted>2022-02-18T10:56:00Z</cp:lastPrinted>
  <dcterms:created xsi:type="dcterms:W3CDTF">2025-10-20T07:29:00Z</dcterms:created>
  <dcterms:modified xsi:type="dcterms:W3CDTF">2025-10-20T10:32:00Z</dcterms:modified>
</cp:coreProperties>
</file>