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3F1F2B" w14:textId="1CDC7F09" w:rsidR="0089293E" w:rsidRDefault="0089293E" w:rsidP="00913290"/>
    <w:p w14:paraId="21807D97" w14:textId="77777777" w:rsidR="007D2B5F" w:rsidRDefault="007D2B5F" w:rsidP="00913290"/>
    <w:p w14:paraId="27C7FB8C" w14:textId="77777777" w:rsidR="007D2B5F" w:rsidRDefault="007D2B5F" w:rsidP="00913290"/>
    <w:p w14:paraId="1C51B459" w14:textId="3FA68EF2" w:rsidR="007D2B5F" w:rsidRDefault="006B0F24" w:rsidP="0091329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Załącznik nr 1</w:t>
      </w:r>
    </w:p>
    <w:p w14:paraId="2B3AED49" w14:textId="616CC2CB" w:rsidR="007D2B5F" w:rsidRDefault="00E20747" w:rsidP="00913290">
      <w:pPr>
        <w:rPr>
          <w:rFonts w:cs="Calibri"/>
          <w:b/>
          <w:bCs/>
        </w:rPr>
      </w:pPr>
      <w:r>
        <w:tab/>
      </w:r>
      <w:r>
        <w:tab/>
      </w:r>
      <w:r>
        <w:tab/>
      </w:r>
      <w:r>
        <w:rPr>
          <w:rFonts w:cs="Calibri"/>
        </w:rPr>
        <w:t xml:space="preserve">                    </w:t>
      </w:r>
      <w:r>
        <w:rPr>
          <w:rFonts w:cs="Calibri"/>
          <w:b/>
          <w:bCs/>
        </w:rPr>
        <w:t>Opis przedmiotu zamieniania</w:t>
      </w:r>
      <w:r w:rsidR="00260F88">
        <w:rPr>
          <w:rFonts w:cs="Calibri"/>
          <w:b/>
          <w:bCs/>
        </w:rPr>
        <w:t xml:space="preserve"> </w:t>
      </w:r>
    </w:p>
    <w:p w14:paraId="6198A6C2" w14:textId="249BCE38" w:rsidR="000A3CE7" w:rsidRDefault="00381790" w:rsidP="000A3CE7">
      <w:pPr>
        <w:spacing w:after="0" w:line="240" w:lineRule="auto"/>
        <w:jc w:val="center"/>
        <w:rPr>
          <w:rFonts w:cs="Calibri"/>
          <w:b/>
          <w:bCs/>
        </w:rPr>
      </w:pPr>
      <w:r>
        <w:rPr>
          <w:rFonts w:cs="Calibri"/>
          <w:b/>
          <w:bCs/>
        </w:rPr>
        <w:t>Remont</w:t>
      </w:r>
      <w:r w:rsidR="000A3CE7">
        <w:rPr>
          <w:rFonts w:cs="Calibri"/>
          <w:b/>
          <w:bCs/>
        </w:rPr>
        <w:t xml:space="preserve"> ogrodze</w:t>
      </w:r>
      <w:r w:rsidR="006A4FF7">
        <w:rPr>
          <w:rFonts w:cs="Calibri"/>
          <w:b/>
          <w:bCs/>
        </w:rPr>
        <w:t>nia</w:t>
      </w:r>
      <w:r w:rsidR="000A3CE7">
        <w:rPr>
          <w:rFonts w:cs="Calibri"/>
          <w:b/>
          <w:bCs/>
        </w:rPr>
        <w:t xml:space="preserve"> na </w:t>
      </w:r>
      <w:r w:rsidR="006A4FF7">
        <w:rPr>
          <w:rFonts w:cs="Calibri"/>
          <w:b/>
          <w:bCs/>
        </w:rPr>
        <w:t>Stacji Meteorologicznej</w:t>
      </w:r>
      <w:r>
        <w:rPr>
          <w:rFonts w:cs="Calibri"/>
          <w:b/>
          <w:bCs/>
        </w:rPr>
        <w:t xml:space="preserve"> w</w:t>
      </w:r>
      <w:r w:rsidR="006A4FF7">
        <w:rPr>
          <w:rFonts w:cs="Calibri"/>
          <w:b/>
          <w:bCs/>
        </w:rPr>
        <w:t xml:space="preserve"> Kaliszu</w:t>
      </w:r>
    </w:p>
    <w:p w14:paraId="3132324A" w14:textId="77777777" w:rsidR="00771895" w:rsidRDefault="00771895" w:rsidP="00A334C9">
      <w:pPr>
        <w:spacing w:after="0" w:line="276" w:lineRule="auto"/>
        <w:jc w:val="both"/>
        <w:rPr>
          <w:rFonts w:cs="Calibri"/>
        </w:rPr>
      </w:pPr>
    </w:p>
    <w:p w14:paraId="447D1417" w14:textId="6CAD84EE" w:rsidR="00DF515F" w:rsidRDefault="001738A6" w:rsidP="00A334C9">
      <w:pPr>
        <w:spacing w:after="0" w:line="276" w:lineRule="auto"/>
        <w:jc w:val="both"/>
        <w:rPr>
          <w:rFonts w:cs="Calibri"/>
          <w:b/>
          <w:bCs/>
        </w:rPr>
      </w:pPr>
      <w:r>
        <w:rPr>
          <w:rFonts w:cs="Calibri"/>
          <w:b/>
          <w:bCs/>
        </w:rPr>
        <w:t xml:space="preserve"> Zakres prac</w:t>
      </w:r>
      <w:r w:rsidR="001142DC">
        <w:rPr>
          <w:rFonts w:cs="Calibri"/>
          <w:b/>
          <w:bCs/>
        </w:rPr>
        <w:t xml:space="preserve"> obejmuje</w:t>
      </w:r>
      <w:r>
        <w:rPr>
          <w:rFonts w:cs="Calibri"/>
          <w:b/>
          <w:bCs/>
        </w:rPr>
        <w:t>:</w:t>
      </w:r>
    </w:p>
    <w:p w14:paraId="76D89537" w14:textId="6C559338" w:rsidR="0060411E" w:rsidRDefault="001738A6" w:rsidP="00A334C9">
      <w:pPr>
        <w:spacing w:after="0" w:line="276" w:lineRule="auto"/>
        <w:jc w:val="both"/>
        <w:rPr>
          <w:rFonts w:cs="Calibri"/>
        </w:rPr>
      </w:pPr>
      <w:r>
        <w:rPr>
          <w:rFonts w:cs="Calibri"/>
        </w:rPr>
        <w:t xml:space="preserve">- </w:t>
      </w:r>
      <w:r w:rsidR="00D90036">
        <w:rPr>
          <w:rFonts w:cs="Calibri"/>
        </w:rPr>
        <w:t>Demontaż</w:t>
      </w:r>
      <w:r>
        <w:rPr>
          <w:rFonts w:cs="Calibri"/>
        </w:rPr>
        <w:t xml:space="preserve"> ogrodzenia</w:t>
      </w:r>
      <w:r w:rsidR="003B5F70">
        <w:rPr>
          <w:rFonts w:cs="Calibri"/>
        </w:rPr>
        <w:t>: słupki, podmurówka, siatka</w:t>
      </w:r>
      <w:r w:rsidR="009A3AD9">
        <w:rPr>
          <w:rFonts w:cs="Calibri"/>
        </w:rPr>
        <w:t>,</w:t>
      </w:r>
    </w:p>
    <w:p w14:paraId="4B6FF1FF" w14:textId="29FDAEA0" w:rsidR="00AF5442" w:rsidRDefault="001738A6" w:rsidP="00A334C9">
      <w:pPr>
        <w:spacing w:after="0" w:line="276" w:lineRule="auto"/>
        <w:jc w:val="both"/>
        <w:rPr>
          <w:rFonts w:cs="Calibri"/>
        </w:rPr>
      </w:pPr>
      <w:r>
        <w:rPr>
          <w:rFonts w:cs="Calibri"/>
        </w:rPr>
        <w:t>- Utylizację zdemontowanych elementów ogrodzenia</w:t>
      </w:r>
      <w:r w:rsidR="009A3AD9">
        <w:rPr>
          <w:rFonts w:cs="Calibri"/>
        </w:rPr>
        <w:t>,</w:t>
      </w:r>
    </w:p>
    <w:p w14:paraId="56F3B937" w14:textId="0420FD88" w:rsidR="001738A6" w:rsidRDefault="001738A6" w:rsidP="00A334C9">
      <w:pPr>
        <w:spacing w:after="0" w:line="276" w:lineRule="auto"/>
        <w:jc w:val="both"/>
        <w:rPr>
          <w:rFonts w:cs="Calibri"/>
        </w:rPr>
      </w:pPr>
      <w:r>
        <w:rPr>
          <w:rFonts w:cs="Calibri"/>
        </w:rPr>
        <w:t>- Dostawę słupków ogrodzeniowych</w:t>
      </w:r>
      <w:r w:rsidR="00AF5442">
        <w:rPr>
          <w:rFonts w:cs="Calibri"/>
        </w:rPr>
        <w:t xml:space="preserve"> ocynkowanych</w:t>
      </w:r>
      <w:r w:rsidR="003E6F81">
        <w:rPr>
          <w:rFonts w:cs="Calibri"/>
        </w:rPr>
        <w:t>, grubość ścianki 2mm</w:t>
      </w:r>
      <w:r w:rsidR="009A3AD9">
        <w:rPr>
          <w:rFonts w:cs="Calibri"/>
        </w:rPr>
        <w:t>,</w:t>
      </w:r>
    </w:p>
    <w:p w14:paraId="28825E3E" w14:textId="518DBCF8" w:rsidR="003E6F81" w:rsidRDefault="003E6F81" w:rsidP="00A334C9">
      <w:pPr>
        <w:spacing w:after="0" w:line="276" w:lineRule="auto"/>
        <w:jc w:val="both"/>
        <w:rPr>
          <w:rFonts w:cs="Calibri"/>
        </w:rPr>
      </w:pPr>
      <w:r>
        <w:rPr>
          <w:rFonts w:cs="Calibri"/>
        </w:rPr>
        <w:t>- Dostawę paneli ogrodzeniowych</w:t>
      </w:r>
      <w:r w:rsidR="00AF5442">
        <w:rPr>
          <w:rFonts w:cs="Calibri"/>
        </w:rPr>
        <w:t xml:space="preserve"> ocynkowanych</w:t>
      </w:r>
      <w:r>
        <w:rPr>
          <w:rFonts w:cs="Calibri"/>
        </w:rPr>
        <w:t xml:space="preserve"> wys. </w:t>
      </w:r>
      <w:r w:rsidR="009A3AD9">
        <w:rPr>
          <w:rFonts w:cs="Calibri"/>
        </w:rPr>
        <w:t xml:space="preserve">ok. </w:t>
      </w:r>
      <w:r>
        <w:rPr>
          <w:rFonts w:cs="Calibri"/>
        </w:rPr>
        <w:t>1</w:t>
      </w:r>
      <w:r w:rsidR="004B324E">
        <w:rPr>
          <w:rFonts w:cs="Calibri"/>
        </w:rPr>
        <w:t>2</w:t>
      </w:r>
      <w:r w:rsidR="00742011">
        <w:rPr>
          <w:rFonts w:cs="Calibri"/>
        </w:rPr>
        <w:t>3</w:t>
      </w:r>
      <w:r w:rsidR="004B324E">
        <w:rPr>
          <w:rFonts w:cs="Calibri"/>
        </w:rPr>
        <w:t xml:space="preserve"> </w:t>
      </w:r>
      <w:r>
        <w:rPr>
          <w:rFonts w:cs="Calibri"/>
        </w:rPr>
        <w:t xml:space="preserve">cm, drut fi </w:t>
      </w:r>
      <w:r w:rsidR="009A3AD9">
        <w:rPr>
          <w:rFonts w:cs="Calibri"/>
        </w:rPr>
        <w:t xml:space="preserve">ok. </w:t>
      </w:r>
      <w:r>
        <w:rPr>
          <w:rFonts w:cs="Calibri"/>
        </w:rPr>
        <w:t>5mm</w:t>
      </w:r>
      <w:r w:rsidR="009A3AD9">
        <w:rPr>
          <w:rFonts w:cs="Calibri"/>
        </w:rPr>
        <w:t>,</w:t>
      </w:r>
    </w:p>
    <w:p w14:paraId="58AC06B0" w14:textId="2020190C" w:rsidR="003E6F81" w:rsidRDefault="003E6F81" w:rsidP="00A334C9">
      <w:pPr>
        <w:spacing w:after="0" w:line="276" w:lineRule="auto"/>
        <w:jc w:val="both"/>
        <w:rPr>
          <w:rFonts w:cs="Calibri"/>
        </w:rPr>
      </w:pPr>
      <w:r>
        <w:rPr>
          <w:rFonts w:cs="Calibri"/>
        </w:rPr>
        <w:t>- Dostawę furtki</w:t>
      </w:r>
      <w:r w:rsidR="00D90036">
        <w:rPr>
          <w:rFonts w:cs="Calibri"/>
        </w:rPr>
        <w:t xml:space="preserve"> 1szt.</w:t>
      </w:r>
      <w:r>
        <w:rPr>
          <w:rFonts w:cs="Calibri"/>
        </w:rPr>
        <w:t xml:space="preserve"> </w:t>
      </w:r>
      <w:r w:rsidR="009A3AD9">
        <w:rPr>
          <w:rFonts w:cs="Calibri"/>
        </w:rPr>
        <w:t xml:space="preserve">ok. </w:t>
      </w:r>
      <w:r>
        <w:rPr>
          <w:rFonts w:cs="Calibri"/>
        </w:rPr>
        <w:t>1mb</w:t>
      </w:r>
      <w:r w:rsidR="009A3AD9">
        <w:rPr>
          <w:rFonts w:cs="Calibri"/>
        </w:rPr>
        <w:t>,</w:t>
      </w:r>
    </w:p>
    <w:p w14:paraId="65B31621" w14:textId="61B463C4" w:rsidR="00AF5442" w:rsidRDefault="00AF5442" w:rsidP="00A334C9">
      <w:pPr>
        <w:spacing w:after="0" w:line="276" w:lineRule="auto"/>
        <w:jc w:val="both"/>
        <w:rPr>
          <w:rFonts w:cs="Calibri"/>
        </w:rPr>
      </w:pPr>
      <w:r>
        <w:rPr>
          <w:rFonts w:cs="Calibri"/>
        </w:rPr>
        <w:t>- Dostawę pozostałych materiałów niezbędnych do wykonania ogrodzenia</w:t>
      </w:r>
      <w:r w:rsidR="009A3AD9">
        <w:rPr>
          <w:rFonts w:cs="Calibri"/>
        </w:rPr>
        <w:t>,</w:t>
      </w:r>
    </w:p>
    <w:p w14:paraId="539C7E91" w14:textId="6064368F" w:rsidR="00AF5442" w:rsidRDefault="003E6F81" w:rsidP="00A334C9">
      <w:pPr>
        <w:spacing w:after="0" w:line="276" w:lineRule="auto"/>
        <w:jc w:val="both"/>
        <w:rPr>
          <w:rFonts w:cs="Calibri"/>
        </w:rPr>
      </w:pPr>
      <w:r>
        <w:rPr>
          <w:rFonts w:cs="Calibri"/>
        </w:rPr>
        <w:t>- Wykonanie wykopów pod ogrodzenie</w:t>
      </w:r>
      <w:r w:rsidR="009A3AD9">
        <w:rPr>
          <w:rFonts w:cs="Calibri"/>
        </w:rPr>
        <w:t>,</w:t>
      </w:r>
    </w:p>
    <w:p w14:paraId="378A86C1" w14:textId="77D2277C" w:rsidR="003E6F81" w:rsidRDefault="003E6F81" w:rsidP="00A334C9">
      <w:pPr>
        <w:spacing w:after="0" w:line="276" w:lineRule="auto"/>
        <w:jc w:val="both"/>
        <w:rPr>
          <w:rFonts w:cs="Calibri"/>
        </w:rPr>
      </w:pPr>
      <w:r>
        <w:rPr>
          <w:rFonts w:cs="Calibri"/>
        </w:rPr>
        <w:t xml:space="preserve">- </w:t>
      </w:r>
      <w:r w:rsidR="00AF5442">
        <w:rPr>
          <w:rFonts w:cs="Calibri"/>
        </w:rPr>
        <w:t>Montaż</w:t>
      </w:r>
      <w:r w:rsidR="00FE2253">
        <w:rPr>
          <w:rFonts w:cs="Calibri"/>
        </w:rPr>
        <w:t xml:space="preserve"> i </w:t>
      </w:r>
      <w:r w:rsidR="00AF5442">
        <w:rPr>
          <w:rFonts w:cs="Calibri"/>
        </w:rPr>
        <w:t>wypoziomowanie</w:t>
      </w:r>
      <w:r w:rsidR="00FE2253">
        <w:rPr>
          <w:rFonts w:cs="Calibri"/>
        </w:rPr>
        <w:t xml:space="preserve"> </w:t>
      </w:r>
      <w:r w:rsidR="00AF5442">
        <w:rPr>
          <w:rFonts w:cs="Calibri"/>
        </w:rPr>
        <w:t>słupków ogrodzeniowych</w:t>
      </w:r>
      <w:r w:rsidR="009A3AD9">
        <w:rPr>
          <w:rFonts w:cs="Calibri"/>
        </w:rPr>
        <w:t>,</w:t>
      </w:r>
    </w:p>
    <w:p w14:paraId="6B8A39B4" w14:textId="5441C5A5" w:rsidR="003E6F81" w:rsidRDefault="00AF5442" w:rsidP="00A334C9">
      <w:pPr>
        <w:spacing w:after="0" w:line="276" w:lineRule="auto"/>
        <w:jc w:val="both"/>
        <w:rPr>
          <w:rFonts w:cs="Calibri"/>
        </w:rPr>
      </w:pPr>
      <w:r>
        <w:rPr>
          <w:rFonts w:cs="Calibri"/>
        </w:rPr>
        <w:t>- Montaż paneli ogrodzeniowych</w:t>
      </w:r>
      <w:r w:rsidR="009A3AD9">
        <w:rPr>
          <w:rFonts w:cs="Calibri"/>
        </w:rPr>
        <w:t>,</w:t>
      </w:r>
    </w:p>
    <w:p w14:paraId="761EAC15" w14:textId="35BC3851" w:rsidR="003E6F81" w:rsidRDefault="003E6F81" w:rsidP="00A334C9">
      <w:pPr>
        <w:spacing w:after="0" w:line="276" w:lineRule="auto"/>
        <w:jc w:val="both"/>
        <w:rPr>
          <w:rFonts w:cs="Calibri"/>
        </w:rPr>
      </w:pPr>
      <w:r>
        <w:rPr>
          <w:rFonts w:cs="Calibri"/>
        </w:rPr>
        <w:t xml:space="preserve">- Montaż furtki </w:t>
      </w:r>
      <w:r w:rsidR="009A3AD9">
        <w:rPr>
          <w:rFonts w:cs="Calibri"/>
        </w:rPr>
        <w:t xml:space="preserve">ok. </w:t>
      </w:r>
      <w:r>
        <w:rPr>
          <w:rFonts w:cs="Calibri"/>
        </w:rPr>
        <w:t>1mb</w:t>
      </w:r>
      <w:r w:rsidR="009A3AD9">
        <w:rPr>
          <w:rFonts w:cs="Calibri"/>
        </w:rPr>
        <w:t>,</w:t>
      </w:r>
    </w:p>
    <w:p w14:paraId="1EDB2186" w14:textId="52DA6CAB" w:rsidR="00732518" w:rsidRDefault="00732518" w:rsidP="00A334C9">
      <w:pPr>
        <w:spacing w:after="0" w:line="276" w:lineRule="auto"/>
        <w:jc w:val="both"/>
        <w:rPr>
          <w:rFonts w:cs="Calibri"/>
        </w:rPr>
      </w:pPr>
      <w:r>
        <w:rPr>
          <w:rFonts w:cs="Calibri"/>
        </w:rPr>
        <w:t>- Uprzątnięcie i wyrównanie nierówności terenu powstałych podczas prac</w:t>
      </w:r>
      <w:r w:rsidR="009A3AD9">
        <w:rPr>
          <w:rFonts w:cs="Calibri"/>
        </w:rPr>
        <w:t>.</w:t>
      </w:r>
    </w:p>
    <w:p w14:paraId="16ACF215" w14:textId="77777777" w:rsidR="00AF5442" w:rsidRDefault="00AF5442" w:rsidP="00A334C9">
      <w:pPr>
        <w:spacing w:after="0" w:line="276" w:lineRule="auto"/>
        <w:jc w:val="both"/>
      </w:pPr>
    </w:p>
    <w:p w14:paraId="2C5AF9B8" w14:textId="77777777" w:rsidR="003E6F81" w:rsidRDefault="003E6F81" w:rsidP="00A334C9">
      <w:pPr>
        <w:spacing w:after="0" w:line="276" w:lineRule="auto"/>
        <w:jc w:val="both"/>
      </w:pPr>
    </w:p>
    <w:p w14:paraId="460A2929" w14:textId="77777777" w:rsidR="00492075" w:rsidRDefault="00492075" w:rsidP="003C6974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70"/>
        <w:gridCol w:w="4680"/>
      </w:tblGrid>
      <w:tr w:rsidR="004F5031" w:rsidRPr="0051401E" w14:paraId="621E8053" w14:textId="77777777" w:rsidTr="00D32028">
        <w:tc>
          <w:tcPr>
            <w:tcW w:w="4570" w:type="dxa"/>
          </w:tcPr>
          <w:p w14:paraId="6D477B35" w14:textId="77777777" w:rsidR="004F5031" w:rsidRPr="0051401E" w:rsidRDefault="004F5031" w:rsidP="00D32028">
            <w:pPr>
              <w:spacing w:after="120"/>
              <w:jc w:val="both"/>
              <w:rPr>
                <w:rFonts w:cs="Arial"/>
                <w:bCs/>
                <w:color w:val="000000"/>
              </w:rPr>
            </w:pPr>
            <w:r>
              <w:rPr>
                <w:rFonts w:cs="Arial"/>
                <w:bCs/>
              </w:rPr>
              <w:t xml:space="preserve">          </w:t>
            </w:r>
            <w:r w:rsidRPr="0051401E">
              <w:rPr>
                <w:rFonts w:cs="Arial"/>
                <w:bCs/>
              </w:rPr>
              <w:t>……………………………………………………</w:t>
            </w:r>
          </w:p>
        </w:tc>
        <w:tc>
          <w:tcPr>
            <w:tcW w:w="4680" w:type="dxa"/>
          </w:tcPr>
          <w:p w14:paraId="6A4E8A5A" w14:textId="77777777" w:rsidR="004F5031" w:rsidRPr="0051401E" w:rsidRDefault="004F5031" w:rsidP="00D32028">
            <w:pPr>
              <w:spacing w:after="120"/>
              <w:jc w:val="both"/>
              <w:rPr>
                <w:rFonts w:cs="Arial"/>
                <w:bCs/>
                <w:color w:val="000000"/>
              </w:rPr>
            </w:pPr>
            <w:r w:rsidRPr="0051401E">
              <w:rPr>
                <w:rFonts w:cs="Arial"/>
                <w:bCs/>
              </w:rPr>
              <w:t>……………………………………………………......................</w:t>
            </w:r>
          </w:p>
        </w:tc>
      </w:tr>
      <w:tr w:rsidR="004F5031" w:rsidRPr="00FC4E37" w14:paraId="2ADC335E" w14:textId="77777777" w:rsidTr="00D32028">
        <w:tc>
          <w:tcPr>
            <w:tcW w:w="4570" w:type="dxa"/>
          </w:tcPr>
          <w:p w14:paraId="472DE3FE" w14:textId="77777777" w:rsidR="004F5031" w:rsidRPr="00FC4E37" w:rsidRDefault="004F5031" w:rsidP="00D32028">
            <w:pPr>
              <w:spacing w:after="120"/>
              <w:jc w:val="both"/>
              <w:rPr>
                <w:rFonts w:cs="Arial"/>
                <w:bCs/>
                <w:i/>
                <w:color w:val="000000"/>
                <w:sz w:val="16"/>
                <w:szCs w:val="16"/>
              </w:rPr>
            </w:pPr>
            <w:r>
              <w:rPr>
                <w:rFonts w:cs="Arial"/>
                <w:bCs/>
                <w:i/>
                <w:sz w:val="16"/>
                <w:szCs w:val="16"/>
              </w:rPr>
              <w:t xml:space="preserve">                  m</w:t>
            </w:r>
            <w:r w:rsidRPr="00FC4E37">
              <w:rPr>
                <w:rFonts w:cs="Arial"/>
                <w:bCs/>
                <w:i/>
                <w:sz w:val="16"/>
                <w:szCs w:val="16"/>
              </w:rPr>
              <w:t>iejscowość i data</w:t>
            </w:r>
          </w:p>
        </w:tc>
        <w:tc>
          <w:tcPr>
            <w:tcW w:w="4680" w:type="dxa"/>
          </w:tcPr>
          <w:p w14:paraId="46905A12" w14:textId="77777777" w:rsidR="004F5031" w:rsidRPr="00FC4E37" w:rsidRDefault="004F5031" w:rsidP="00D32028">
            <w:pPr>
              <w:spacing w:after="120"/>
              <w:jc w:val="center"/>
              <w:rPr>
                <w:rFonts w:cs="Arial"/>
                <w:bCs/>
                <w:i/>
                <w:sz w:val="16"/>
                <w:szCs w:val="16"/>
                <w:vertAlign w:val="superscript"/>
              </w:rPr>
            </w:pPr>
            <w:r w:rsidRPr="00FC4E37">
              <w:rPr>
                <w:rFonts w:cs="Arial"/>
                <w:bCs/>
                <w:i/>
                <w:sz w:val="16"/>
                <w:szCs w:val="16"/>
              </w:rPr>
              <w:t>(imię, nazwisko, podpis, pieczęć</w:t>
            </w:r>
            <w:r>
              <w:rPr>
                <w:rFonts w:cs="Arial"/>
                <w:bCs/>
                <w:i/>
                <w:sz w:val="16"/>
                <w:szCs w:val="16"/>
              </w:rPr>
              <w:t xml:space="preserve"> Wykonawcy</w:t>
            </w:r>
            <w:r w:rsidRPr="00FC4E37">
              <w:rPr>
                <w:rFonts w:cs="Arial"/>
                <w:bCs/>
                <w:i/>
                <w:sz w:val="16"/>
                <w:szCs w:val="16"/>
              </w:rPr>
              <w:t>)</w:t>
            </w:r>
          </w:p>
        </w:tc>
      </w:tr>
    </w:tbl>
    <w:p w14:paraId="5A4CDA96" w14:textId="77777777" w:rsidR="00492075" w:rsidRDefault="00492075" w:rsidP="003C6974"/>
    <w:p w14:paraId="7F1D77A2" w14:textId="77777777" w:rsidR="00492075" w:rsidRDefault="00492075" w:rsidP="003C6974"/>
    <w:p w14:paraId="57972B0A" w14:textId="77777777" w:rsidR="00492075" w:rsidRDefault="00492075" w:rsidP="003C6974"/>
    <w:p w14:paraId="65A2D4F6" w14:textId="77777777" w:rsidR="00ED78BD" w:rsidRDefault="00ED78BD" w:rsidP="003C6974"/>
    <w:p w14:paraId="125090E1" w14:textId="77777777" w:rsidR="00ED78BD" w:rsidRDefault="00ED78BD" w:rsidP="003C6974"/>
    <w:p w14:paraId="2A22E1A1" w14:textId="77777777" w:rsidR="00ED78BD" w:rsidRDefault="00ED78BD" w:rsidP="003C6974"/>
    <w:p w14:paraId="2607A703" w14:textId="77777777" w:rsidR="00ED78BD" w:rsidRDefault="00ED78BD" w:rsidP="003C6974"/>
    <w:p w14:paraId="0221A814" w14:textId="77777777" w:rsidR="00ED78BD" w:rsidRDefault="00ED78BD" w:rsidP="003C6974"/>
    <w:p w14:paraId="2216F8B1" w14:textId="77777777" w:rsidR="00ED78BD" w:rsidRDefault="00ED78BD" w:rsidP="003C6974"/>
    <w:p w14:paraId="3B870158" w14:textId="77777777" w:rsidR="00ED78BD" w:rsidRPr="00BB5A82" w:rsidRDefault="00ED78BD" w:rsidP="003C6974"/>
    <w:p w14:paraId="590FD4BD" w14:textId="7C54559F" w:rsidR="009971BF" w:rsidRDefault="009971BF" w:rsidP="009971BF">
      <w:pPr>
        <w:keepNext/>
      </w:pPr>
    </w:p>
    <w:p w14:paraId="6E7505D7" w14:textId="77777777" w:rsidR="00AC3741" w:rsidRDefault="00AC3741" w:rsidP="009971BF">
      <w:pPr>
        <w:pStyle w:val="Legenda"/>
      </w:pPr>
    </w:p>
    <w:p w14:paraId="3F6C57BE" w14:textId="15155545" w:rsidR="00244B22" w:rsidRDefault="009971BF" w:rsidP="009971BF">
      <w:pPr>
        <w:pStyle w:val="Legenda"/>
      </w:pPr>
      <w:r>
        <w:t xml:space="preserve">Rysunek </w:t>
      </w:r>
      <w:fldSimple w:instr=" SEQ Rysunek \* ARABIC ">
        <w:r>
          <w:rPr>
            <w:noProof/>
          </w:rPr>
          <w:t>1</w:t>
        </w:r>
      </w:fldSimple>
      <w:r>
        <w:t xml:space="preserve"> Szkic ogródka meteorologicznego</w:t>
      </w:r>
    </w:p>
    <w:p w14:paraId="0665B594" w14:textId="0C2A686C" w:rsidR="009971BF" w:rsidRDefault="00381790" w:rsidP="009971BF">
      <w:r>
        <w:rPr>
          <w:noProof/>
        </w:rPr>
        <w:pict w14:anchorId="374EA0A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255pt;visibility:visible;mso-wrap-style:square">
            <v:imagedata r:id="rId7" o:title=""/>
          </v:shape>
        </w:pict>
      </w:r>
    </w:p>
    <w:p w14:paraId="47952E7E" w14:textId="77777777" w:rsidR="009971BF" w:rsidRDefault="009971BF" w:rsidP="009971BF"/>
    <w:p w14:paraId="4BEEB2D5" w14:textId="5C186C62" w:rsidR="009971BF" w:rsidRDefault="009971BF" w:rsidP="009971BF">
      <w:pPr>
        <w:pStyle w:val="Legenda"/>
      </w:pPr>
      <w:r>
        <w:t xml:space="preserve">Rysunek </w:t>
      </w:r>
      <w:fldSimple w:instr=" SEQ Rysunek \* ARABIC ">
        <w:r>
          <w:rPr>
            <w:noProof/>
          </w:rPr>
          <w:t>2</w:t>
        </w:r>
      </w:fldSimple>
      <w:r>
        <w:t xml:space="preserve"> Ogrodzenie ogródka meteorologicznego</w:t>
      </w:r>
    </w:p>
    <w:p w14:paraId="437F1F72" w14:textId="37F12DEC" w:rsidR="007121E4" w:rsidRDefault="00381790" w:rsidP="007121E4">
      <w:pPr>
        <w:pStyle w:val="NormalnyWeb"/>
      </w:pPr>
      <w:r>
        <w:rPr>
          <w:noProof/>
        </w:rPr>
        <w:pict w14:anchorId="29FD21F3">
          <v:shape id="Obraz 1" o:spid="_x0000_i1026" type="#_x0000_t75" style="width:382.5pt;height:215.25pt;visibility:visible;mso-wrap-style:square;mso-position-horizontal:absolute;mso-position-horizontal-relative:text;mso-position-vertical:absolute;mso-position-vertical-relative:text">
            <v:imagedata r:id="rId8" o:title=""/>
          </v:shape>
        </w:pict>
      </w:r>
    </w:p>
    <w:p w14:paraId="15C880BF" w14:textId="127C40E1" w:rsidR="0003082C" w:rsidRDefault="0003082C" w:rsidP="0003082C">
      <w:pPr>
        <w:pStyle w:val="NormalnyWeb"/>
      </w:pPr>
    </w:p>
    <w:p w14:paraId="4031679F" w14:textId="77777777" w:rsidR="00405EE6" w:rsidRPr="00405EE6" w:rsidRDefault="00405EE6" w:rsidP="00405EE6"/>
    <w:p w14:paraId="2B61F21F" w14:textId="77777777" w:rsidR="009971BF" w:rsidRDefault="009971BF" w:rsidP="009971BF"/>
    <w:p w14:paraId="0DEC36AB" w14:textId="77777777" w:rsidR="004A2361" w:rsidRDefault="004A2361" w:rsidP="009971BF">
      <w:pPr>
        <w:pStyle w:val="Legenda"/>
      </w:pPr>
    </w:p>
    <w:p w14:paraId="72C36B0F" w14:textId="1E2F0C01" w:rsidR="009971BF" w:rsidRDefault="009971BF" w:rsidP="009971BF">
      <w:pPr>
        <w:pStyle w:val="Legenda"/>
      </w:pPr>
      <w:r>
        <w:t xml:space="preserve">Rysunek </w:t>
      </w:r>
      <w:fldSimple w:instr=" SEQ Rysunek \* ARABIC ">
        <w:r>
          <w:rPr>
            <w:noProof/>
          </w:rPr>
          <w:t>3</w:t>
        </w:r>
      </w:fldSimple>
      <w:r w:rsidRPr="007F2E4A">
        <w:t xml:space="preserve"> Ogrodzenie ogródka meteorologicznego</w:t>
      </w:r>
    </w:p>
    <w:p w14:paraId="5C7FDBB6" w14:textId="5C41E732" w:rsidR="00AC3741" w:rsidRDefault="00381790" w:rsidP="00AC3741">
      <w:pPr>
        <w:rPr>
          <w:noProof/>
        </w:rPr>
      </w:pPr>
      <w:r>
        <w:rPr>
          <w:noProof/>
        </w:rPr>
        <w:pict w14:anchorId="301CCF1A">
          <v:shape id="_x0000_i1027" type="#_x0000_t75" style="width:385.5pt;height:3in;visibility:visible;mso-wrap-style:square;mso-position-horizontal:absolute;mso-position-horizontal-relative:text;mso-position-vertical:absolute;mso-position-vertical-relative:text">
            <v:imagedata r:id="rId9" o:title=""/>
          </v:shape>
        </w:pict>
      </w:r>
    </w:p>
    <w:p w14:paraId="437A1A7B" w14:textId="77777777" w:rsidR="004A2361" w:rsidRDefault="004A2361" w:rsidP="00AC3741">
      <w:pPr>
        <w:rPr>
          <w:noProof/>
        </w:rPr>
      </w:pPr>
    </w:p>
    <w:p w14:paraId="1F1F0549" w14:textId="58D6A68C" w:rsidR="004A2361" w:rsidRDefault="004A2361" w:rsidP="00AC3741">
      <w:pPr>
        <w:rPr>
          <w:b/>
          <w:bCs/>
          <w:noProof/>
          <w:sz w:val="20"/>
          <w:szCs w:val="20"/>
        </w:rPr>
      </w:pPr>
      <w:r w:rsidRPr="004A2361">
        <w:rPr>
          <w:b/>
          <w:bCs/>
          <w:noProof/>
          <w:sz w:val="20"/>
          <w:szCs w:val="20"/>
        </w:rPr>
        <w:t>Rysunek 4 furtka</w:t>
      </w:r>
    </w:p>
    <w:p w14:paraId="712A1FD6" w14:textId="77777777" w:rsidR="00446D48" w:rsidRDefault="00381790" w:rsidP="00446D48">
      <w:pPr>
        <w:pStyle w:val="NormalnyWeb"/>
      </w:pPr>
      <w:r>
        <w:rPr>
          <w:noProof/>
        </w:rPr>
        <w:pict w14:anchorId="059805A1">
          <v:shape id="_x0000_i1028" type="#_x0000_t75" style="width:382.5pt;height:215.25pt;visibility:visible;mso-wrap-style:square;mso-position-horizontal:absolute;mso-position-horizontal-relative:text;mso-position-vertical:absolute;mso-position-vertical-relative:text">
            <v:imagedata r:id="rId10" o:title=""/>
          </v:shape>
        </w:pict>
      </w:r>
    </w:p>
    <w:p w14:paraId="718726E5" w14:textId="77777777" w:rsidR="009971BF" w:rsidRDefault="009971BF" w:rsidP="009971BF"/>
    <w:p w14:paraId="471D8661" w14:textId="77777777" w:rsidR="003C6974" w:rsidRPr="003C6974" w:rsidRDefault="003C6974" w:rsidP="002734ED"/>
    <w:sectPr w:rsidR="003C6974" w:rsidRPr="003C6974" w:rsidSect="00116A16">
      <w:headerReference w:type="default" r:id="rId11"/>
      <w:pgSz w:w="11906" w:h="16838" w:code="9"/>
      <w:pgMar w:top="851" w:right="1418" w:bottom="269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0F9043" w14:textId="77777777" w:rsidR="00653540" w:rsidRDefault="00653540" w:rsidP="00F975BA">
      <w:pPr>
        <w:spacing w:after="0" w:line="240" w:lineRule="auto"/>
      </w:pPr>
      <w:r>
        <w:separator/>
      </w:r>
    </w:p>
  </w:endnote>
  <w:endnote w:type="continuationSeparator" w:id="0">
    <w:p w14:paraId="57D50035" w14:textId="77777777" w:rsidR="00653540" w:rsidRDefault="00653540" w:rsidP="00F975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883B6B" w14:textId="77777777" w:rsidR="00653540" w:rsidRDefault="00653540" w:rsidP="00F975BA">
      <w:pPr>
        <w:spacing w:after="0" w:line="240" w:lineRule="auto"/>
      </w:pPr>
      <w:r>
        <w:separator/>
      </w:r>
    </w:p>
  </w:footnote>
  <w:footnote w:type="continuationSeparator" w:id="0">
    <w:p w14:paraId="16BABBAF" w14:textId="77777777" w:rsidR="00653540" w:rsidRDefault="00653540" w:rsidP="00F975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B9304" w14:textId="09DB2BA4" w:rsidR="00F975BA" w:rsidRDefault="00000000" w:rsidP="00312160">
    <w:pPr>
      <w:pStyle w:val="Nagwek"/>
    </w:pPr>
    <w:r>
      <w:rPr>
        <w:noProof/>
      </w:rPr>
      <w:pict w14:anchorId="5BDDA6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8" o:spid="_x0000_s1025" type="#_x0000_t75" style="position:absolute;margin-left:-70.15pt;margin-top:-5.25pt;width:594pt;height:840pt;z-index:-1;visibility:visible">
          <v:imagedata r:id="rId1" o:title=""/>
        </v:shape>
      </w:pict>
    </w:r>
    <w:r w:rsidR="00312160">
      <w:tab/>
    </w:r>
    <w:r w:rsidR="00312160">
      <w:tab/>
    </w:r>
    <w:r w:rsidR="00312160">
      <w:tab/>
    </w:r>
    <w:r w:rsidR="00312160">
      <w:tab/>
    </w:r>
  </w:p>
  <w:p w14:paraId="3825E6A7" w14:textId="210E77BA" w:rsidR="00312160" w:rsidRDefault="00312160" w:rsidP="00312160">
    <w:pPr>
      <w:pStyle w:val="Nagwek"/>
    </w:pPr>
  </w:p>
  <w:p w14:paraId="1CFD1721" w14:textId="77777777" w:rsidR="006747F2" w:rsidRDefault="00312160" w:rsidP="00312160">
    <w:pPr>
      <w:pStyle w:val="Nagwek"/>
    </w:pPr>
    <w:r>
      <w:tab/>
      <w:t xml:space="preserve">               </w:t>
    </w:r>
    <w:r w:rsidR="006747F2">
      <w:t xml:space="preserve">                                                                                                        </w:t>
    </w:r>
  </w:p>
  <w:p w14:paraId="4313D2FE" w14:textId="45CAFA1C" w:rsidR="00312160" w:rsidRPr="0089293E" w:rsidRDefault="00962B8C" w:rsidP="00312160">
    <w:pPr>
      <w:pStyle w:val="Nagwek"/>
      <w:rPr>
        <w:sz w:val="24"/>
        <w:szCs w:val="24"/>
      </w:rPr>
    </w:pPr>
    <w:r>
      <w:rPr>
        <w:sz w:val="32"/>
        <w:szCs w:val="32"/>
      </w:rPr>
      <w:tab/>
    </w:r>
    <w:r w:rsidR="0089293E">
      <w:rPr>
        <w:sz w:val="32"/>
        <w:szCs w:val="32"/>
      </w:rPr>
      <w:t xml:space="preserve">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92286"/>
    <w:multiLevelType w:val="hybridMultilevel"/>
    <w:tmpl w:val="7BC6B912"/>
    <w:lvl w:ilvl="0" w:tplc="6C36AFA4">
      <w:start w:val="1"/>
      <w:numFmt w:val="decimal"/>
      <w:lvlText w:val="%1."/>
      <w:lvlJc w:val="left"/>
      <w:pPr>
        <w:ind w:left="400" w:hanging="288"/>
      </w:pPr>
      <w:rPr>
        <w:rFonts w:hint="default"/>
        <w:spacing w:val="-1"/>
        <w:w w:val="106"/>
        <w:sz w:val="22"/>
        <w:szCs w:val="22"/>
      </w:rPr>
    </w:lvl>
    <w:lvl w:ilvl="1" w:tplc="3E221554">
      <w:numFmt w:val="bullet"/>
      <w:lvlText w:val="•"/>
      <w:lvlJc w:val="left"/>
      <w:pPr>
        <w:ind w:left="1294" w:hanging="288"/>
      </w:pPr>
      <w:rPr>
        <w:rFonts w:hint="default"/>
      </w:rPr>
    </w:lvl>
    <w:lvl w:ilvl="2" w:tplc="B336AB92">
      <w:numFmt w:val="bullet"/>
      <w:lvlText w:val="•"/>
      <w:lvlJc w:val="left"/>
      <w:pPr>
        <w:ind w:left="2188" w:hanging="288"/>
      </w:pPr>
      <w:rPr>
        <w:rFonts w:hint="default"/>
      </w:rPr>
    </w:lvl>
    <w:lvl w:ilvl="3" w:tplc="78B64BDC">
      <w:numFmt w:val="bullet"/>
      <w:lvlText w:val="•"/>
      <w:lvlJc w:val="left"/>
      <w:pPr>
        <w:ind w:left="3082" w:hanging="288"/>
      </w:pPr>
      <w:rPr>
        <w:rFonts w:hint="default"/>
      </w:rPr>
    </w:lvl>
    <w:lvl w:ilvl="4" w:tplc="CF382300">
      <w:numFmt w:val="bullet"/>
      <w:lvlText w:val="•"/>
      <w:lvlJc w:val="left"/>
      <w:pPr>
        <w:ind w:left="3976" w:hanging="288"/>
      </w:pPr>
      <w:rPr>
        <w:rFonts w:hint="default"/>
      </w:rPr>
    </w:lvl>
    <w:lvl w:ilvl="5" w:tplc="159E9D90">
      <w:numFmt w:val="bullet"/>
      <w:lvlText w:val="•"/>
      <w:lvlJc w:val="left"/>
      <w:pPr>
        <w:ind w:left="4870" w:hanging="288"/>
      </w:pPr>
      <w:rPr>
        <w:rFonts w:hint="default"/>
      </w:rPr>
    </w:lvl>
    <w:lvl w:ilvl="6" w:tplc="063A2692">
      <w:numFmt w:val="bullet"/>
      <w:lvlText w:val="•"/>
      <w:lvlJc w:val="left"/>
      <w:pPr>
        <w:ind w:left="5764" w:hanging="288"/>
      </w:pPr>
      <w:rPr>
        <w:rFonts w:hint="default"/>
      </w:rPr>
    </w:lvl>
    <w:lvl w:ilvl="7" w:tplc="1C987BB2">
      <w:numFmt w:val="bullet"/>
      <w:lvlText w:val="•"/>
      <w:lvlJc w:val="left"/>
      <w:pPr>
        <w:ind w:left="6658" w:hanging="288"/>
      </w:pPr>
      <w:rPr>
        <w:rFonts w:hint="default"/>
      </w:rPr>
    </w:lvl>
    <w:lvl w:ilvl="8" w:tplc="D3BA11C8">
      <w:numFmt w:val="bullet"/>
      <w:lvlText w:val="•"/>
      <w:lvlJc w:val="left"/>
      <w:pPr>
        <w:ind w:left="7552" w:hanging="288"/>
      </w:pPr>
      <w:rPr>
        <w:rFonts w:hint="default"/>
      </w:rPr>
    </w:lvl>
  </w:abstractNum>
  <w:num w:numId="1" w16cid:durableId="824579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4652"/>
    <w:rsid w:val="000047F3"/>
    <w:rsid w:val="000064D3"/>
    <w:rsid w:val="00012295"/>
    <w:rsid w:val="00014652"/>
    <w:rsid w:val="00025FC6"/>
    <w:rsid w:val="0003082C"/>
    <w:rsid w:val="0006353E"/>
    <w:rsid w:val="000939A1"/>
    <w:rsid w:val="000A3CE7"/>
    <w:rsid w:val="000C0A3B"/>
    <w:rsid w:val="0010168C"/>
    <w:rsid w:val="00111F4D"/>
    <w:rsid w:val="0011374D"/>
    <w:rsid w:val="001142DC"/>
    <w:rsid w:val="00116A16"/>
    <w:rsid w:val="001335B9"/>
    <w:rsid w:val="001343D9"/>
    <w:rsid w:val="001471D3"/>
    <w:rsid w:val="00156001"/>
    <w:rsid w:val="00162CB5"/>
    <w:rsid w:val="00164822"/>
    <w:rsid w:val="001738A6"/>
    <w:rsid w:val="00182B98"/>
    <w:rsid w:val="00183FCC"/>
    <w:rsid w:val="00185E80"/>
    <w:rsid w:val="001A38B4"/>
    <w:rsid w:val="001A5995"/>
    <w:rsid w:val="001B072F"/>
    <w:rsid w:val="001B13AF"/>
    <w:rsid w:val="001F0BB4"/>
    <w:rsid w:val="00214782"/>
    <w:rsid w:val="00220128"/>
    <w:rsid w:val="002323F4"/>
    <w:rsid w:val="00232512"/>
    <w:rsid w:val="00244B22"/>
    <w:rsid w:val="00250891"/>
    <w:rsid w:val="00252051"/>
    <w:rsid w:val="0025459F"/>
    <w:rsid w:val="00260F88"/>
    <w:rsid w:val="002734ED"/>
    <w:rsid w:val="00286CC8"/>
    <w:rsid w:val="002A2D94"/>
    <w:rsid w:val="002D531A"/>
    <w:rsid w:val="002D7BFC"/>
    <w:rsid w:val="002F20D5"/>
    <w:rsid w:val="00300B91"/>
    <w:rsid w:val="00312160"/>
    <w:rsid w:val="00317020"/>
    <w:rsid w:val="003321F6"/>
    <w:rsid w:val="003611F0"/>
    <w:rsid w:val="00365F5F"/>
    <w:rsid w:val="003802D7"/>
    <w:rsid w:val="00381790"/>
    <w:rsid w:val="003B5F70"/>
    <w:rsid w:val="003C25D5"/>
    <w:rsid w:val="003C6974"/>
    <w:rsid w:val="003D0BB5"/>
    <w:rsid w:val="003E4755"/>
    <w:rsid w:val="003E6F81"/>
    <w:rsid w:val="003E75AC"/>
    <w:rsid w:val="003F4CEE"/>
    <w:rsid w:val="0040081C"/>
    <w:rsid w:val="00405BF9"/>
    <w:rsid w:val="00405EE6"/>
    <w:rsid w:val="00420F8D"/>
    <w:rsid w:val="0044365E"/>
    <w:rsid w:val="00446D48"/>
    <w:rsid w:val="00446FC0"/>
    <w:rsid w:val="00467DC2"/>
    <w:rsid w:val="00492075"/>
    <w:rsid w:val="004A1F11"/>
    <w:rsid w:val="004A2361"/>
    <w:rsid w:val="004A4C79"/>
    <w:rsid w:val="004A5285"/>
    <w:rsid w:val="004B324E"/>
    <w:rsid w:val="004F5031"/>
    <w:rsid w:val="00501526"/>
    <w:rsid w:val="00521826"/>
    <w:rsid w:val="00523E86"/>
    <w:rsid w:val="00525BB5"/>
    <w:rsid w:val="00532A56"/>
    <w:rsid w:val="00551874"/>
    <w:rsid w:val="005655BF"/>
    <w:rsid w:val="00573BCE"/>
    <w:rsid w:val="00577B94"/>
    <w:rsid w:val="005A6379"/>
    <w:rsid w:val="005B2D1A"/>
    <w:rsid w:val="005B777F"/>
    <w:rsid w:val="005E2061"/>
    <w:rsid w:val="00602DE4"/>
    <w:rsid w:val="0060411E"/>
    <w:rsid w:val="006119ED"/>
    <w:rsid w:val="006328BF"/>
    <w:rsid w:val="00642671"/>
    <w:rsid w:val="0064486A"/>
    <w:rsid w:val="00645591"/>
    <w:rsid w:val="00647E9D"/>
    <w:rsid w:val="00653540"/>
    <w:rsid w:val="00671940"/>
    <w:rsid w:val="0067443C"/>
    <w:rsid w:val="006747F2"/>
    <w:rsid w:val="00686A69"/>
    <w:rsid w:val="006A4FF7"/>
    <w:rsid w:val="006A6BB3"/>
    <w:rsid w:val="006B0F24"/>
    <w:rsid w:val="006C3D91"/>
    <w:rsid w:val="006E23D4"/>
    <w:rsid w:val="00700A00"/>
    <w:rsid w:val="00706540"/>
    <w:rsid w:val="00707E5E"/>
    <w:rsid w:val="007121E4"/>
    <w:rsid w:val="0071482A"/>
    <w:rsid w:val="00724362"/>
    <w:rsid w:val="0072588D"/>
    <w:rsid w:val="00732518"/>
    <w:rsid w:val="00742011"/>
    <w:rsid w:val="007566D3"/>
    <w:rsid w:val="00771895"/>
    <w:rsid w:val="00777202"/>
    <w:rsid w:val="00785090"/>
    <w:rsid w:val="007A155F"/>
    <w:rsid w:val="007A3888"/>
    <w:rsid w:val="007C3AFB"/>
    <w:rsid w:val="007C697C"/>
    <w:rsid w:val="007D2B5F"/>
    <w:rsid w:val="007D4C45"/>
    <w:rsid w:val="007F3567"/>
    <w:rsid w:val="00814EA1"/>
    <w:rsid w:val="00864CD6"/>
    <w:rsid w:val="0088115E"/>
    <w:rsid w:val="00884C64"/>
    <w:rsid w:val="0089293E"/>
    <w:rsid w:val="00895868"/>
    <w:rsid w:val="00896CB2"/>
    <w:rsid w:val="008B142B"/>
    <w:rsid w:val="008C583E"/>
    <w:rsid w:val="00913290"/>
    <w:rsid w:val="009236DE"/>
    <w:rsid w:val="00932EFB"/>
    <w:rsid w:val="009350E2"/>
    <w:rsid w:val="00962B8C"/>
    <w:rsid w:val="0096688A"/>
    <w:rsid w:val="009854CB"/>
    <w:rsid w:val="009971BF"/>
    <w:rsid w:val="009A173B"/>
    <w:rsid w:val="009A3AD9"/>
    <w:rsid w:val="009F1794"/>
    <w:rsid w:val="009F4A57"/>
    <w:rsid w:val="00A334C9"/>
    <w:rsid w:val="00A85968"/>
    <w:rsid w:val="00A9430A"/>
    <w:rsid w:val="00AC3741"/>
    <w:rsid w:val="00AE4D3E"/>
    <w:rsid w:val="00AF44D2"/>
    <w:rsid w:val="00AF5442"/>
    <w:rsid w:val="00B0073A"/>
    <w:rsid w:val="00B44537"/>
    <w:rsid w:val="00B5516D"/>
    <w:rsid w:val="00B57403"/>
    <w:rsid w:val="00B90BC7"/>
    <w:rsid w:val="00BA65A6"/>
    <w:rsid w:val="00BB5A82"/>
    <w:rsid w:val="00BB74F6"/>
    <w:rsid w:val="00BC4266"/>
    <w:rsid w:val="00BD09B5"/>
    <w:rsid w:val="00BD63CB"/>
    <w:rsid w:val="00C013DB"/>
    <w:rsid w:val="00C25152"/>
    <w:rsid w:val="00C5221E"/>
    <w:rsid w:val="00C603D6"/>
    <w:rsid w:val="00CE55B0"/>
    <w:rsid w:val="00D0677C"/>
    <w:rsid w:val="00D175E2"/>
    <w:rsid w:val="00D17F68"/>
    <w:rsid w:val="00D63346"/>
    <w:rsid w:val="00D66C74"/>
    <w:rsid w:val="00D879C7"/>
    <w:rsid w:val="00D90036"/>
    <w:rsid w:val="00DA5768"/>
    <w:rsid w:val="00DB3F76"/>
    <w:rsid w:val="00DB5054"/>
    <w:rsid w:val="00DF4DC9"/>
    <w:rsid w:val="00DF515F"/>
    <w:rsid w:val="00E14B0A"/>
    <w:rsid w:val="00E20747"/>
    <w:rsid w:val="00E23B09"/>
    <w:rsid w:val="00E25891"/>
    <w:rsid w:val="00E61791"/>
    <w:rsid w:val="00E73A86"/>
    <w:rsid w:val="00E7417A"/>
    <w:rsid w:val="00ED78BD"/>
    <w:rsid w:val="00EE1D11"/>
    <w:rsid w:val="00F0468B"/>
    <w:rsid w:val="00F071CA"/>
    <w:rsid w:val="00F15B8D"/>
    <w:rsid w:val="00F40210"/>
    <w:rsid w:val="00F82C9C"/>
    <w:rsid w:val="00F85934"/>
    <w:rsid w:val="00F94BDE"/>
    <w:rsid w:val="00F975BA"/>
    <w:rsid w:val="00FA4530"/>
    <w:rsid w:val="00FB1177"/>
    <w:rsid w:val="00FE2253"/>
    <w:rsid w:val="00FE4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38F680"/>
  <w15:chartTrackingRefBased/>
  <w15:docId w15:val="{1C8E8EC1-AE7E-4374-9AA0-6881DD6AB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6974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97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5BA"/>
  </w:style>
  <w:style w:type="paragraph" w:styleId="Stopka">
    <w:name w:val="footer"/>
    <w:basedOn w:val="Normalny"/>
    <w:link w:val="StopkaZnak"/>
    <w:uiPriority w:val="99"/>
    <w:unhideWhenUsed/>
    <w:rsid w:val="00F97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5BA"/>
  </w:style>
  <w:style w:type="paragraph" w:customStyle="1" w:styleId="xmsonormal">
    <w:name w:val="x_msonormal"/>
    <w:basedOn w:val="Normalny"/>
    <w:rsid w:val="003611F0"/>
    <w:pPr>
      <w:spacing w:after="0" w:line="240" w:lineRule="auto"/>
    </w:pPr>
    <w:rPr>
      <w:rFonts w:cs="Calibri"/>
      <w:lang w:eastAsia="pl-PL"/>
    </w:rPr>
  </w:style>
  <w:style w:type="paragraph" w:styleId="Tekstpodstawowy">
    <w:name w:val="Body Text"/>
    <w:basedOn w:val="Normalny"/>
    <w:link w:val="TekstpodstawowyZnak"/>
    <w:uiPriority w:val="1"/>
    <w:qFormat/>
    <w:rsid w:val="00183FC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TekstpodstawowyZnak">
    <w:name w:val="Tekst podstawowy Znak"/>
    <w:link w:val="Tekstpodstawowy"/>
    <w:uiPriority w:val="1"/>
    <w:rsid w:val="00183FCC"/>
    <w:rPr>
      <w:rFonts w:ascii="Arial" w:eastAsia="Arial" w:hAnsi="Arial" w:cs="Arial"/>
      <w:sz w:val="22"/>
      <w:szCs w:val="22"/>
      <w:lang w:val="en-US" w:eastAsia="en-US"/>
    </w:rPr>
  </w:style>
  <w:style w:type="paragraph" w:styleId="Akapitzlist">
    <w:name w:val="List Paragraph"/>
    <w:basedOn w:val="Normalny"/>
    <w:uiPriority w:val="1"/>
    <w:qFormat/>
    <w:rsid w:val="00183FCC"/>
    <w:pPr>
      <w:widowControl w:val="0"/>
      <w:autoSpaceDE w:val="0"/>
      <w:autoSpaceDN w:val="0"/>
      <w:spacing w:after="0" w:line="240" w:lineRule="auto"/>
      <w:ind w:left="399" w:hanging="283"/>
    </w:pPr>
    <w:rPr>
      <w:rFonts w:ascii="Arial" w:eastAsia="Arial" w:hAnsi="Arial" w:cs="Arial"/>
      <w:lang w:val="en-US"/>
    </w:rPr>
  </w:style>
  <w:style w:type="character" w:styleId="Hipercze">
    <w:name w:val="Hyperlink"/>
    <w:uiPriority w:val="99"/>
    <w:unhideWhenUsed/>
    <w:rsid w:val="00DB3F76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DB3F76"/>
    <w:rPr>
      <w:color w:val="605E5C"/>
      <w:shd w:val="clear" w:color="auto" w:fill="E1DFDD"/>
    </w:rPr>
  </w:style>
  <w:style w:type="paragraph" w:styleId="Legenda">
    <w:name w:val="caption"/>
    <w:basedOn w:val="Normalny"/>
    <w:next w:val="Normalny"/>
    <w:uiPriority w:val="35"/>
    <w:unhideWhenUsed/>
    <w:qFormat/>
    <w:rsid w:val="007C3AFB"/>
    <w:rPr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03082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98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0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6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4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ownloads\nowe_szablony_papier&#243;w_firmowych\IMGW_PAPIER_FIRMOWY_OGOLNY_SZABLON_2020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IMGW_PAPIER_FIRMOWY_OGOLNY_SZABLON_2020</Template>
  <TotalTime>465</TotalTime>
  <Pages>3</Pages>
  <Words>164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IMGW PAPIER FIRMOWY BIURO PRASOWE</vt:lpstr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IMGW PAPIER FIRMOWY BIURO PRASOWE</dc:title>
  <dc:subject/>
  <dc:creator>JM</dc:creator>
  <cp:keywords/>
  <dc:description/>
  <cp:lastModifiedBy>Marta Leszczyńska</cp:lastModifiedBy>
  <cp:revision>62</cp:revision>
  <cp:lastPrinted>2021-06-02T10:23:00Z</cp:lastPrinted>
  <dcterms:created xsi:type="dcterms:W3CDTF">2025-06-27T12:52:00Z</dcterms:created>
  <dcterms:modified xsi:type="dcterms:W3CDTF">2025-09-24T08:02:00Z</dcterms:modified>
</cp:coreProperties>
</file>