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F1F2B" w14:textId="1CDC7F09" w:rsidR="0089293E" w:rsidRDefault="0089293E" w:rsidP="00913290"/>
    <w:p w14:paraId="21807D97" w14:textId="77777777" w:rsidR="007D2B5F" w:rsidRDefault="007D2B5F" w:rsidP="00913290"/>
    <w:p w14:paraId="27C7FB8C" w14:textId="77777777" w:rsidR="007D2B5F" w:rsidRDefault="007D2B5F" w:rsidP="00913290"/>
    <w:p w14:paraId="1C51B459" w14:textId="3FA68EF2" w:rsidR="007D2B5F" w:rsidRPr="00D3450C" w:rsidRDefault="006B0F24" w:rsidP="00D3450C">
      <w:pPr>
        <w:jc w:val="both"/>
        <w:rPr>
          <w:rFonts w:cs="Calibr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3450C">
        <w:rPr>
          <w:rFonts w:cs="Calibri"/>
        </w:rPr>
        <w:t xml:space="preserve">          Załącznik nr 1</w:t>
      </w:r>
    </w:p>
    <w:p w14:paraId="2B3AED49" w14:textId="7C6E5C00" w:rsidR="007D2B5F" w:rsidRPr="00D3450C" w:rsidRDefault="00E20747" w:rsidP="00D3450C">
      <w:pPr>
        <w:jc w:val="both"/>
        <w:rPr>
          <w:rFonts w:cs="Calibri"/>
          <w:b/>
          <w:bCs/>
        </w:rPr>
      </w:pPr>
      <w:r w:rsidRPr="00D3450C">
        <w:rPr>
          <w:rFonts w:cs="Calibri"/>
        </w:rPr>
        <w:tab/>
      </w:r>
      <w:r w:rsidRPr="00D3450C">
        <w:rPr>
          <w:rFonts w:cs="Calibri"/>
        </w:rPr>
        <w:tab/>
      </w:r>
      <w:r w:rsidRPr="00D3450C">
        <w:rPr>
          <w:rFonts w:cs="Calibri"/>
        </w:rPr>
        <w:tab/>
        <w:t xml:space="preserve">                    </w:t>
      </w:r>
      <w:r w:rsidRPr="00D3450C">
        <w:rPr>
          <w:rFonts w:cs="Calibri"/>
          <w:b/>
          <w:bCs/>
        </w:rPr>
        <w:t>Opis przedmiotu zamieniania</w:t>
      </w:r>
      <w:r w:rsidR="00D3450C">
        <w:rPr>
          <w:rFonts w:cs="Calibri"/>
          <w:b/>
          <w:bCs/>
        </w:rPr>
        <w:t xml:space="preserve"> </w:t>
      </w:r>
    </w:p>
    <w:p w14:paraId="6198A6C2" w14:textId="16F7B1AB" w:rsidR="000A3CE7" w:rsidRPr="00D3450C" w:rsidRDefault="000A3CE7" w:rsidP="00D3450C">
      <w:pPr>
        <w:spacing w:after="0" w:line="240" w:lineRule="auto"/>
        <w:jc w:val="both"/>
        <w:rPr>
          <w:rFonts w:cs="Calibri"/>
          <w:b/>
          <w:bCs/>
        </w:rPr>
      </w:pPr>
      <w:r w:rsidRPr="00D3450C">
        <w:rPr>
          <w:rFonts w:cs="Calibri"/>
          <w:b/>
          <w:bCs/>
        </w:rPr>
        <w:t>Budowa ogrodzeń na stacjach PSHM</w:t>
      </w:r>
      <w:r w:rsidR="00D3450C">
        <w:rPr>
          <w:rFonts w:cs="Calibri"/>
          <w:b/>
          <w:bCs/>
        </w:rPr>
        <w:t xml:space="preserve"> - Lesko</w:t>
      </w:r>
    </w:p>
    <w:p w14:paraId="1DF05A9A" w14:textId="77777777" w:rsidR="00D3450C" w:rsidRDefault="00D3450C" w:rsidP="00D3450C">
      <w:pPr>
        <w:spacing w:after="0" w:line="276" w:lineRule="auto"/>
        <w:jc w:val="both"/>
        <w:rPr>
          <w:rFonts w:cs="Calibri"/>
        </w:rPr>
      </w:pPr>
    </w:p>
    <w:p w14:paraId="464C20D3" w14:textId="253CB9D0" w:rsidR="000A3CE7" w:rsidRPr="00D3450C" w:rsidRDefault="00DF515F" w:rsidP="00D3450C">
      <w:pPr>
        <w:spacing w:after="0" w:line="276" w:lineRule="auto"/>
        <w:jc w:val="both"/>
        <w:rPr>
          <w:rFonts w:cs="Calibri"/>
        </w:rPr>
      </w:pPr>
      <w:r w:rsidRPr="00D3450C">
        <w:rPr>
          <w:rFonts w:cs="Calibri"/>
        </w:rPr>
        <w:t>Wymiana ogrodzenia ogródka meteorologicznego</w:t>
      </w:r>
      <w:r w:rsidR="000047F3" w:rsidRPr="00D3450C">
        <w:rPr>
          <w:rFonts w:cs="Calibri"/>
        </w:rPr>
        <w:t xml:space="preserve"> stacji Hydrologiczno-Meteorologicznej w Lesku</w:t>
      </w:r>
      <w:r w:rsidRPr="00D3450C">
        <w:rPr>
          <w:rFonts w:cs="Calibri"/>
        </w:rPr>
        <w:t xml:space="preserve"> </w:t>
      </w:r>
      <w:r w:rsidR="00D3450C">
        <w:rPr>
          <w:rFonts w:cs="Calibri"/>
        </w:rPr>
        <w:t xml:space="preserve">             </w:t>
      </w:r>
      <w:r w:rsidRPr="00D3450C">
        <w:rPr>
          <w:rFonts w:cs="Calibri"/>
        </w:rPr>
        <w:t>o długości 84,5m</w:t>
      </w:r>
      <w:r w:rsidR="001738A6" w:rsidRPr="00D3450C">
        <w:rPr>
          <w:rFonts w:cs="Calibri"/>
        </w:rPr>
        <w:t>.</w:t>
      </w:r>
    </w:p>
    <w:p w14:paraId="287EB3DA" w14:textId="77777777" w:rsidR="00D3450C" w:rsidRDefault="00D3450C" w:rsidP="00D3450C">
      <w:pPr>
        <w:spacing w:after="0" w:line="276" w:lineRule="auto"/>
        <w:jc w:val="both"/>
        <w:rPr>
          <w:rFonts w:cs="Calibri"/>
        </w:rPr>
      </w:pPr>
    </w:p>
    <w:p w14:paraId="447D1417" w14:textId="3BB27879" w:rsidR="00DF515F" w:rsidRPr="00D3450C" w:rsidRDefault="001738A6" w:rsidP="00D3450C">
      <w:pPr>
        <w:spacing w:after="0" w:line="276" w:lineRule="auto"/>
        <w:jc w:val="both"/>
        <w:rPr>
          <w:rFonts w:cs="Calibri"/>
          <w:b/>
          <w:bCs/>
        </w:rPr>
      </w:pPr>
      <w:r w:rsidRPr="00D3450C">
        <w:rPr>
          <w:rFonts w:cs="Calibri"/>
          <w:b/>
          <w:bCs/>
        </w:rPr>
        <w:t xml:space="preserve"> Zakres prac</w:t>
      </w:r>
      <w:r w:rsidR="001218A1">
        <w:rPr>
          <w:rFonts w:cs="Calibri"/>
          <w:b/>
          <w:bCs/>
        </w:rPr>
        <w:t xml:space="preserve"> obejmuje</w:t>
      </w:r>
      <w:r w:rsidRPr="00D3450C">
        <w:rPr>
          <w:rFonts w:cs="Calibri"/>
          <w:b/>
          <w:bCs/>
        </w:rPr>
        <w:t>:</w:t>
      </w:r>
    </w:p>
    <w:p w14:paraId="76D89537" w14:textId="038C6EBC" w:rsidR="0060411E" w:rsidRPr="00D3450C" w:rsidRDefault="001738A6" w:rsidP="00D3450C">
      <w:pPr>
        <w:spacing w:after="0" w:line="276" w:lineRule="auto"/>
        <w:jc w:val="both"/>
        <w:rPr>
          <w:rFonts w:cs="Calibri"/>
        </w:rPr>
      </w:pPr>
      <w:r w:rsidRPr="00D3450C">
        <w:rPr>
          <w:rFonts w:cs="Calibri"/>
        </w:rPr>
        <w:t xml:space="preserve">- </w:t>
      </w:r>
      <w:r w:rsidR="00D90036" w:rsidRPr="00D3450C">
        <w:rPr>
          <w:rFonts w:cs="Calibri"/>
        </w:rPr>
        <w:t>Demontaż</w:t>
      </w:r>
      <w:r w:rsidRPr="00D3450C">
        <w:rPr>
          <w:rFonts w:cs="Calibri"/>
        </w:rPr>
        <w:t xml:space="preserve"> ogrodzenia z elementów żelbetowych</w:t>
      </w:r>
      <w:r w:rsidR="00ED78BD" w:rsidRPr="00D3450C">
        <w:rPr>
          <w:rFonts w:cs="Calibri"/>
        </w:rPr>
        <w:t xml:space="preserve"> (słupki</w:t>
      </w:r>
      <w:r w:rsidR="0060411E" w:rsidRPr="00D3450C">
        <w:rPr>
          <w:rFonts w:cs="Calibri"/>
        </w:rPr>
        <w:t>, podmurówka</w:t>
      </w:r>
      <w:r w:rsidR="00ED78BD" w:rsidRPr="00D3450C">
        <w:rPr>
          <w:rFonts w:cs="Calibri"/>
        </w:rPr>
        <w:t>)</w:t>
      </w:r>
      <w:r w:rsidRPr="00D3450C">
        <w:rPr>
          <w:rFonts w:cs="Calibri"/>
        </w:rPr>
        <w:t xml:space="preserve"> oraz paneli stalowych</w:t>
      </w:r>
    </w:p>
    <w:p w14:paraId="4B6FF1FF" w14:textId="6D41EC16" w:rsidR="00AF5442" w:rsidRPr="00D3450C" w:rsidRDefault="001738A6" w:rsidP="00D3450C">
      <w:pPr>
        <w:spacing w:after="0" w:line="276" w:lineRule="auto"/>
        <w:jc w:val="both"/>
        <w:rPr>
          <w:rFonts w:cs="Calibri"/>
        </w:rPr>
      </w:pPr>
      <w:r w:rsidRPr="00D3450C">
        <w:rPr>
          <w:rFonts w:cs="Calibri"/>
        </w:rPr>
        <w:t>- Utylizację zdemontowanych elementów ogrodzenia</w:t>
      </w:r>
    </w:p>
    <w:p w14:paraId="56F3B937" w14:textId="1AEC3A38" w:rsidR="001738A6" w:rsidRPr="00D3450C" w:rsidRDefault="001738A6" w:rsidP="00D3450C">
      <w:pPr>
        <w:spacing w:after="0" w:line="276" w:lineRule="auto"/>
        <w:jc w:val="both"/>
        <w:rPr>
          <w:rFonts w:cs="Calibri"/>
        </w:rPr>
      </w:pPr>
      <w:r w:rsidRPr="00D3450C">
        <w:rPr>
          <w:rFonts w:cs="Calibri"/>
        </w:rPr>
        <w:t>- Dostawę słupków ogrodzeniowych</w:t>
      </w:r>
      <w:r w:rsidR="00AF5442" w:rsidRPr="00D3450C">
        <w:rPr>
          <w:rFonts w:cs="Calibri"/>
        </w:rPr>
        <w:t xml:space="preserve"> ocynkowanych</w:t>
      </w:r>
      <w:r w:rsidR="003E6F81" w:rsidRPr="00D3450C">
        <w:rPr>
          <w:rFonts w:cs="Calibri"/>
        </w:rPr>
        <w:t>, grubość ścianki 2mm</w:t>
      </w:r>
    </w:p>
    <w:p w14:paraId="7772B8C1" w14:textId="7157B841" w:rsidR="003E6F81" w:rsidRPr="00D3450C" w:rsidRDefault="003E6F81" w:rsidP="00D3450C">
      <w:pPr>
        <w:spacing w:after="0" w:line="276" w:lineRule="auto"/>
        <w:jc w:val="both"/>
        <w:rPr>
          <w:rFonts w:cs="Calibri"/>
        </w:rPr>
      </w:pPr>
      <w:r w:rsidRPr="00D3450C">
        <w:rPr>
          <w:rFonts w:cs="Calibri"/>
        </w:rPr>
        <w:t>- Dostawę paneli ogrodzeniowych</w:t>
      </w:r>
      <w:r w:rsidR="00AF5442" w:rsidRPr="00D3450C">
        <w:rPr>
          <w:rFonts w:cs="Calibri"/>
        </w:rPr>
        <w:t xml:space="preserve"> ocynkowanych</w:t>
      </w:r>
      <w:r w:rsidRPr="00D3450C">
        <w:rPr>
          <w:rFonts w:cs="Calibri"/>
        </w:rPr>
        <w:t xml:space="preserve"> wys. 103cm, drut fi 5mm</w:t>
      </w:r>
    </w:p>
    <w:p w14:paraId="28825E3E" w14:textId="4AD48B20" w:rsidR="003E6F81" w:rsidRPr="00D3450C" w:rsidRDefault="003E6F81" w:rsidP="00D3450C">
      <w:pPr>
        <w:spacing w:after="0" w:line="276" w:lineRule="auto"/>
        <w:jc w:val="both"/>
        <w:rPr>
          <w:rFonts w:cs="Calibri"/>
        </w:rPr>
      </w:pPr>
      <w:r w:rsidRPr="00D3450C">
        <w:rPr>
          <w:rFonts w:cs="Calibri"/>
        </w:rPr>
        <w:t xml:space="preserve">- Dostawę bramy dwuskrzydłowej </w:t>
      </w:r>
      <w:r w:rsidR="00D90036" w:rsidRPr="00D3450C">
        <w:rPr>
          <w:rFonts w:cs="Calibri"/>
        </w:rPr>
        <w:t xml:space="preserve">1szt. </w:t>
      </w:r>
      <w:r w:rsidRPr="00D3450C">
        <w:rPr>
          <w:rFonts w:cs="Calibri"/>
        </w:rPr>
        <w:t>4mb</w:t>
      </w:r>
    </w:p>
    <w:p w14:paraId="58AC06B0" w14:textId="6E6243EB" w:rsidR="003E6F81" w:rsidRPr="00D3450C" w:rsidRDefault="003E6F81" w:rsidP="00D3450C">
      <w:pPr>
        <w:spacing w:after="0" w:line="276" w:lineRule="auto"/>
        <w:jc w:val="both"/>
        <w:rPr>
          <w:rFonts w:cs="Calibri"/>
        </w:rPr>
      </w:pPr>
      <w:r w:rsidRPr="00D3450C">
        <w:rPr>
          <w:rFonts w:cs="Calibri"/>
        </w:rPr>
        <w:t>- Dostawę furtki</w:t>
      </w:r>
      <w:r w:rsidR="00D90036" w:rsidRPr="00D3450C">
        <w:rPr>
          <w:rFonts w:cs="Calibri"/>
        </w:rPr>
        <w:t xml:space="preserve"> 1szt.</w:t>
      </w:r>
      <w:r w:rsidRPr="00D3450C">
        <w:rPr>
          <w:rFonts w:cs="Calibri"/>
        </w:rPr>
        <w:t xml:space="preserve"> 1mb</w:t>
      </w:r>
    </w:p>
    <w:p w14:paraId="65B31621" w14:textId="34492CA0" w:rsidR="00AF5442" w:rsidRPr="00D3450C" w:rsidRDefault="00AF5442" w:rsidP="00D3450C">
      <w:pPr>
        <w:spacing w:after="0" w:line="276" w:lineRule="auto"/>
        <w:jc w:val="both"/>
        <w:rPr>
          <w:rFonts w:cs="Calibri"/>
        </w:rPr>
      </w:pPr>
      <w:r w:rsidRPr="00D3450C">
        <w:rPr>
          <w:rFonts w:cs="Calibri"/>
        </w:rPr>
        <w:t>- Dostawę pozostałych materiałów niezbędnych do wykonania ogrodzenia</w:t>
      </w:r>
    </w:p>
    <w:p w14:paraId="179819B3" w14:textId="77777777" w:rsidR="003E6F81" w:rsidRPr="00D3450C" w:rsidRDefault="003E6F81" w:rsidP="00D3450C">
      <w:pPr>
        <w:spacing w:after="0" w:line="276" w:lineRule="auto"/>
        <w:jc w:val="both"/>
        <w:rPr>
          <w:rFonts w:cs="Calibri"/>
        </w:rPr>
      </w:pPr>
      <w:r w:rsidRPr="00D3450C">
        <w:rPr>
          <w:rFonts w:cs="Calibri"/>
        </w:rPr>
        <w:t>- Wykonanie wykopów pod ogrodzenie</w:t>
      </w:r>
    </w:p>
    <w:p w14:paraId="539C7E91" w14:textId="41285788" w:rsidR="00AF5442" w:rsidRPr="00D3450C" w:rsidRDefault="00AF5442" w:rsidP="00D3450C">
      <w:pPr>
        <w:spacing w:after="0" w:line="276" w:lineRule="auto"/>
        <w:jc w:val="both"/>
        <w:rPr>
          <w:rFonts w:cs="Calibri"/>
        </w:rPr>
      </w:pPr>
      <w:r w:rsidRPr="00D3450C">
        <w:rPr>
          <w:rFonts w:cs="Calibri"/>
        </w:rPr>
        <w:t>- Wykonanie podmurówki w technologii betonowej lub przy pomocy prefabrykatów betonowych</w:t>
      </w:r>
      <w:r w:rsidR="000A3CE7" w:rsidRPr="00D3450C">
        <w:rPr>
          <w:rFonts w:cs="Calibri"/>
        </w:rPr>
        <w:t xml:space="preserve"> (deski betonowej)</w:t>
      </w:r>
      <w:r w:rsidRPr="00D3450C">
        <w:rPr>
          <w:rFonts w:cs="Calibri"/>
        </w:rPr>
        <w:t xml:space="preserve"> lub bloczków betonowych</w:t>
      </w:r>
    </w:p>
    <w:p w14:paraId="378A86C1" w14:textId="2CCD5224" w:rsidR="003E6F81" w:rsidRPr="00D3450C" w:rsidRDefault="003E6F81" w:rsidP="00D3450C">
      <w:pPr>
        <w:spacing w:after="0" w:line="276" w:lineRule="auto"/>
        <w:jc w:val="both"/>
        <w:rPr>
          <w:rFonts w:cs="Calibri"/>
        </w:rPr>
      </w:pPr>
      <w:r w:rsidRPr="00D3450C">
        <w:rPr>
          <w:rFonts w:cs="Calibri"/>
        </w:rPr>
        <w:t xml:space="preserve">- </w:t>
      </w:r>
      <w:r w:rsidR="00AF5442" w:rsidRPr="00D3450C">
        <w:rPr>
          <w:rFonts w:cs="Calibri"/>
        </w:rPr>
        <w:t xml:space="preserve">Montaż, wypoziomowanie, zalanie betonem odpornym na warunki atmosferyczne słupków ogrodzeniowych  </w:t>
      </w:r>
    </w:p>
    <w:p w14:paraId="41C42104" w14:textId="427AA191" w:rsidR="00AF5442" w:rsidRPr="00D3450C" w:rsidRDefault="00AF5442" w:rsidP="00D3450C">
      <w:pPr>
        <w:spacing w:after="0" w:line="276" w:lineRule="auto"/>
        <w:jc w:val="both"/>
        <w:rPr>
          <w:rFonts w:cs="Calibri"/>
        </w:rPr>
      </w:pPr>
      <w:r w:rsidRPr="00D3450C">
        <w:rPr>
          <w:rFonts w:cs="Calibri"/>
        </w:rPr>
        <w:t>- Montaż paneli ogrodzeniowych</w:t>
      </w:r>
    </w:p>
    <w:p w14:paraId="6B8A39B4" w14:textId="77777777" w:rsidR="003E6F81" w:rsidRPr="00D3450C" w:rsidRDefault="003E6F81" w:rsidP="00D3450C">
      <w:pPr>
        <w:spacing w:after="0" w:line="276" w:lineRule="auto"/>
        <w:jc w:val="both"/>
        <w:rPr>
          <w:rFonts w:cs="Calibri"/>
        </w:rPr>
      </w:pPr>
      <w:r w:rsidRPr="00D3450C">
        <w:rPr>
          <w:rFonts w:cs="Calibri"/>
        </w:rPr>
        <w:t>- Montaż bramy 4mb</w:t>
      </w:r>
    </w:p>
    <w:p w14:paraId="761EAC15" w14:textId="1437C7D0" w:rsidR="003E6F81" w:rsidRPr="00D3450C" w:rsidRDefault="003E6F81" w:rsidP="00D3450C">
      <w:pPr>
        <w:spacing w:after="0" w:line="276" w:lineRule="auto"/>
        <w:jc w:val="both"/>
        <w:rPr>
          <w:rFonts w:cs="Calibri"/>
        </w:rPr>
      </w:pPr>
      <w:r w:rsidRPr="00D3450C">
        <w:rPr>
          <w:rFonts w:cs="Calibri"/>
        </w:rPr>
        <w:t xml:space="preserve">- Montaż furtki 1mb </w:t>
      </w:r>
    </w:p>
    <w:p w14:paraId="1EDB2186" w14:textId="6D9E6410" w:rsidR="00732518" w:rsidRPr="00D3450C" w:rsidRDefault="00732518" w:rsidP="00D3450C">
      <w:pPr>
        <w:spacing w:after="0" w:line="276" w:lineRule="auto"/>
        <w:jc w:val="both"/>
        <w:rPr>
          <w:rFonts w:cs="Calibri"/>
        </w:rPr>
      </w:pPr>
      <w:r w:rsidRPr="00D3450C">
        <w:rPr>
          <w:rFonts w:cs="Calibri"/>
        </w:rPr>
        <w:t>- Uprzątnięcie i wyrównanie nierówności terenu powstałych podczas prac</w:t>
      </w:r>
    </w:p>
    <w:p w14:paraId="16ACF215" w14:textId="77777777" w:rsidR="00AF5442" w:rsidRPr="00D3450C" w:rsidRDefault="00AF5442" w:rsidP="00D3450C">
      <w:pPr>
        <w:spacing w:after="0" w:line="276" w:lineRule="auto"/>
        <w:jc w:val="both"/>
        <w:rPr>
          <w:rFonts w:cs="Calibri"/>
        </w:rPr>
      </w:pPr>
    </w:p>
    <w:p w14:paraId="2C5AF9B8" w14:textId="77777777" w:rsidR="003E6F81" w:rsidRPr="00D3450C" w:rsidRDefault="003E6F81" w:rsidP="00D3450C">
      <w:pPr>
        <w:spacing w:after="0" w:line="276" w:lineRule="auto"/>
        <w:jc w:val="both"/>
        <w:rPr>
          <w:rFonts w:cs="Calibri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4680"/>
      </w:tblGrid>
      <w:tr w:rsidR="00441F71" w:rsidRPr="0051401E" w14:paraId="0BFC6C86" w14:textId="77777777" w:rsidTr="00C224AC">
        <w:tc>
          <w:tcPr>
            <w:tcW w:w="4570" w:type="dxa"/>
          </w:tcPr>
          <w:p w14:paraId="07B7C701" w14:textId="77777777" w:rsidR="00441F71" w:rsidRPr="0051401E" w:rsidRDefault="00441F71" w:rsidP="00C224AC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</w:rPr>
              <w:t xml:space="preserve">          </w:t>
            </w:r>
            <w:r w:rsidRPr="0051401E">
              <w:rPr>
                <w:rFonts w:cs="Arial"/>
                <w:bCs/>
              </w:rPr>
              <w:t>……………………………………………………</w:t>
            </w:r>
          </w:p>
        </w:tc>
        <w:tc>
          <w:tcPr>
            <w:tcW w:w="4680" w:type="dxa"/>
          </w:tcPr>
          <w:p w14:paraId="305A1C4C" w14:textId="77777777" w:rsidR="00441F71" w:rsidRPr="0051401E" w:rsidRDefault="00441F71" w:rsidP="00C224AC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 w:rsidRPr="0051401E">
              <w:rPr>
                <w:rFonts w:cs="Arial"/>
                <w:bCs/>
              </w:rPr>
              <w:t>……………………………………………………......................</w:t>
            </w:r>
          </w:p>
        </w:tc>
      </w:tr>
      <w:tr w:rsidR="00441F71" w:rsidRPr="00FC4E37" w14:paraId="197EFB50" w14:textId="77777777" w:rsidTr="00C224AC">
        <w:tc>
          <w:tcPr>
            <w:tcW w:w="4570" w:type="dxa"/>
          </w:tcPr>
          <w:p w14:paraId="6DDC0D25" w14:textId="77777777" w:rsidR="00441F71" w:rsidRPr="00FC4E37" w:rsidRDefault="00441F71" w:rsidP="00C224AC">
            <w:pPr>
              <w:spacing w:after="120"/>
              <w:jc w:val="both"/>
              <w:rPr>
                <w:rFonts w:cs="Arial"/>
                <w:bCs/>
                <w:i/>
                <w:color w:val="000000"/>
                <w:sz w:val="16"/>
                <w:szCs w:val="16"/>
              </w:rPr>
            </w:pPr>
            <w:r>
              <w:rPr>
                <w:rFonts w:cs="Arial"/>
                <w:bCs/>
                <w:i/>
                <w:sz w:val="16"/>
                <w:szCs w:val="16"/>
              </w:rPr>
              <w:t xml:space="preserve">                  m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iejscowość i data</w:t>
            </w:r>
          </w:p>
        </w:tc>
        <w:tc>
          <w:tcPr>
            <w:tcW w:w="4680" w:type="dxa"/>
          </w:tcPr>
          <w:p w14:paraId="2DF134AF" w14:textId="77777777" w:rsidR="00441F71" w:rsidRPr="00FC4E37" w:rsidRDefault="00441F71" w:rsidP="00C224AC">
            <w:pPr>
              <w:spacing w:after="120"/>
              <w:jc w:val="center"/>
              <w:rPr>
                <w:rFonts w:cs="Arial"/>
                <w:bCs/>
                <w:i/>
                <w:sz w:val="16"/>
                <w:szCs w:val="16"/>
                <w:vertAlign w:val="superscript"/>
              </w:rPr>
            </w:pPr>
            <w:r w:rsidRPr="00FC4E37">
              <w:rPr>
                <w:rFonts w:cs="Arial"/>
                <w:bCs/>
                <w:i/>
                <w:sz w:val="16"/>
                <w:szCs w:val="16"/>
              </w:rPr>
              <w:t>(imię, nazwisko, podpis, pieczęć</w:t>
            </w:r>
            <w:r>
              <w:rPr>
                <w:rFonts w:cs="Arial"/>
                <w:bCs/>
                <w:i/>
                <w:sz w:val="16"/>
                <w:szCs w:val="16"/>
              </w:rPr>
              <w:t xml:space="preserve"> Wykonawcy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)</w:t>
            </w:r>
          </w:p>
        </w:tc>
      </w:tr>
    </w:tbl>
    <w:p w14:paraId="460A2929" w14:textId="77777777" w:rsidR="00492075" w:rsidRPr="00D3450C" w:rsidRDefault="00492075" w:rsidP="00D3450C">
      <w:pPr>
        <w:jc w:val="both"/>
        <w:rPr>
          <w:rFonts w:cs="Calibri"/>
        </w:rPr>
      </w:pPr>
    </w:p>
    <w:p w14:paraId="5A4CDA96" w14:textId="77777777" w:rsidR="00492075" w:rsidRDefault="00492075" w:rsidP="003C6974"/>
    <w:p w14:paraId="7F1D77A2" w14:textId="77777777" w:rsidR="00492075" w:rsidRDefault="00492075" w:rsidP="003C6974"/>
    <w:p w14:paraId="57972B0A" w14:textId="77777777" w:rsidR="00492075" w:rsidRDefault="00492075" w:rsidP="003C6974"/>
    <w:p w14:paraId="65A2D4F6" w14:textId="77777777" w:rsidR="00ED78BD" w:rsidRDefault="00ED78BD" w:rsidP="003C6974"/>
    <w:p w14:paraId="125090E1" w14:textId="77777777" w:rsidR="00ED78BD" w:rsidRDefault="00ED78BD" w:rsidP="003C6974"/>
    <w:p w14:paraId="2A22E1A1" w14:textId="77777777" w:rsidR="00ED78BD" w:rsidRDefault="00ED78BD" w:rsidP="003C6974"/>
    <w:p w14:paraId="2607A703" w14:textId="77777777" w:rsidR="00ED78BD" w:rsidRDefault="00ED78BD" w:rsidP="003C6974"/>
    <w:p w14:paraId="0221A814" w14:textId="77777777" w:rsidR="00ED78BD" w:rsidRDefault="00ED78BD" w:rsidP="003C6974"/>
    <w:p w14:paraId="2216F8B1" w14:textId="77777777" w:rsidR="00ED78BD" w:rsidRDefault="00ED78BD" w:rsidP="003C6974"/>
    <w:p w14:paraId="3B870158" w14:textId="77777777" w:rsidR="00ED78BD" w:rsidRPr="00BB5A82" w:rsidRDefault="00ED78BD" w:rsidP="003C6974"/>
    <w:p w14:paraId="712BA81A" w14:textId="6A2CAC16" w:rsidR="007C3AFB" w:rsidRDefault="00A250CF" w:rsidP="007C3AFB">
      <w:pPr>
        <w:keepNext/>
      </w:pPr>
      <w:r>
        <w:pict w14:anchorId="67C90D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2pt;height:235.2pt">
            <v:imagedata r:id="rId7" o:title="Szkic"/>
          </v:shape>
        </w:pict>
      </w:r>
    </w:p>
    <w:p w14:paraId="55441CEF" w14:textId="2847B963" w:rsidR="00492075" w:rsidRDefault="007C3AFB" w:rsidP="007C3AFB">
      <w:pPr>
        <w:pStyle w:val="Legenda"/>
      </w:pPr>
      <w:r>
        <w:t xml:space="preserve">Rysunek </w:t>
      </w:r>
      <w:fldSimple w:instr=" SEQ Rysunek \* ARABIC ">
        <w:r w:rsidR="008C583E">
          <w:rPr>
            <w:noProof/>
          </w:rPr>
          <w:t>1</w:t>
        </w:r>
      </w:fldSimple>
      <w:r>
        <w:t xml:space="preserve"> Szkic Ogródka Meteorologicznego</w:t>
      </w:r>
    </w:p>
    <w:p w14:paraId="58F77494" w14:textId="77777777" w:rsidR="00A250CF" w:rsidRDefault="00A250CF" w:rsidP="00A250CF"/>
    <w:p w14:paraId="43370F90" w14:textId="77777777" w:rsidR="00A250CF" w:rsidRDefault="00A250CF" w:rsidP="00A250CF"/>
    <w:p w14:paraId="3172989D" w14:textId="77777777" w:rsidR="00A250CF" w:rsidRDefault="00A250CF" w:rsidP="00A250CF"/>
    <w:p w14:paraId="33D38FAB" w14:textId="77777777" w:rsidR="00A250CF" w:rsidRDefault="00A250CF" w:rsidP="00A250CF"/>
    <w:p w14:paraId="3E23C9D2" w14:textId="77777777" w:rsidR="00A250CF" w:rsidRDefault="00A250CF" w:rsidP="00A250CF"/>
    <w:p w14:paraId="3845FC26" w14:textId="77777777" w:rsidR="00A250CF" w:rsidRDefault="00A250CF" w:rsidP="00A250CF"/>
    <w:p w14:paraId="0C8C08C2" w14:textId="77777777" w:rsidR="00A250CF" w:rsidRDefault="00A250CF" w:rsidP="00A250CF"/>
    <w:p w14:paraId="627BA408" w14:textId="77777777" w:rsidR="00A250CF" w:rsidRDefault="00A250CF" w:rsidP="00A250CF"/>
    <w:p w14:paraId="7FF9659A" w14:textId="77777777" w:rsidR="00A250CF" w:rsidRDefault="00A250CF" w:rsidP="00A250CF"/>
    <w:p w14:paraId="46EBDB89" w14:textId="77777777" w:rsidR="00A250CF" w:rsidRDefault="00A250CF" w:rsidP="00A250CF"/>
    <w:p w14:paraId="1F5D4449" w14:textId="77777777" w:rsidR="00A250CF" w:rsidRDefault="00A250CF" w:rsidP="00A250CF"/>
    <w:p w14:paraId="2FDC1B9B" w14:textId="77777777" w:rsidR="00A250CF" w:rsidRDefault="00A250CF" w:rsidP="00A250CF"/>
    <w:p w14:paraId="0AF459D5" w14:textId="77777777" w:rsidR="00A250CF" w:rsidRDefault="00A250CF" w:rsidP="00A250CF"/>
    <w:p w14:paraId="02FDEC5C" w14:textId="77777777" w:rsidR="00A250CF" w:rsidRDefault="00A250CF" w:rsidP="00A250CF"/>
    <w:p w14:paraId="47D075B8" w14:textId="77777777" w:rsidR="00A250CF" w:rsidRDefault="00A250CF" w:rsidP="00A250CF"/>
    <w:p w14:paraId="0D136270" w14:textId="77777777" w:rsidR="00A250CF" w:rsidRPr="00A250CF" w:rsidRDefault="00A250CF" w:rsidP="00A250CF"/>
    <w:p w14:paraId="65200B78" w14:textId="77777777" w:rsidR="008C583E" w:rsidRDefault="00A250CF" w:rsidP="008C583E">
      <w:pPr>
        <w:keepNext/>
      </w:pPr>
      <w:r>
        <w:pict w14:anchorId="18437879">
          <v:shape id="_x0000_i1026" type="#_x0000_t75" style="width:452.4pt;height:253.8pt">
            <v:imagedata r:id="rId8" o:title="Ogródek 1"/>
          </v:shape>
        </w:pict>
      </w:r>
    </w:p>
    <w:p w14:paraId="64B385E2" w14:textId="1FFC6EF6" w:rsidR="00244B22" w:rsidRDefault="008C583E" w:rsidP="008C583E">
      <w:pPr>
        <w:pStyle w:val="Legenda"/>
      </w:pPr>
      <w:r>
        <w:t xml:space="preserve">Rysunek </w:t>
      </w:r>
      <w:fldSimple w:instr=" SEQ Rysunek \* ARABIC ">
        <w:r>
          <w:rPr>
            <w:noProof/>
          </w:rPr>
          <w:t>2</w:t>
        </w:r>
      </w:fldSimple>
      <w:r>
        <w:t xml:space="preserve"> Ogrodzenie ogródka meteorologicznego</w:t>
      </w:r>
    </w:p>
    <w:p w14:paraId="3F6C57BE" w14:textId="77777777" w:rsidR="00244B22" w:rsidRDefault="00244B22" w:rsidP="00244B22"/>
    <w:p w14:paraId="25110FD5" w14:textId="77777777" w:rsidR="008C583E" w:rsidRDefault="008C583E" w:rsidP="00244B22"/>
    <w:p w14:paraId="7E574454" w14:textId="77777777" w:rsidR="008C583E" w:rsidRDefault="008C583E" w:rsidP="00244B22"/>
    <w:p w14:paraId="1C0B7F9C" w14:textId="77777777" w:rsidR="008C583E" w:rsidRDefault="008C583E" w:rsidP="00244B22"/>
    <w:p w14:paraId="0F60D79D" w14:textId="77777777" w:rsidR="00A250CF" w:rsidRDefault="00A250CF" w:rsidP="00244B22"/>
    <w:p w14:paraId="54D9E68B" w14:textId="77777777" w:rsidR="00A250CF" w:rsidRDefault="00A250CF" w:rsidP="00244B22"/>
    <w:p w14:paraId="107BD4E1" w14:textId="77777777" w:rsidR="00A250CF" w:rsidRDefault="00A250CF" w:rsidP="00244B22"/>
    <w:p w14:paraId="6B40383B" w14:textId="77777777" w:rsidR="00A250CF" w:rsidRDefault="00A250CF" w:rsidP="00244B22"/>
    <w:p w14:paraId="155DE200" w14:textId="77777777" w:rsidR="00A250CF" w:rsidRDefault="00A250CF" w:rsidP="00244B22"/>
    <w:p w14:paraId="08B01289" w14:textId="77777777" w:rsidR="00A250CF" w:rsidRDefault="00A250CF" w:rsidP="00244B22"/>
    <w:p w14:paraId="229831E1" w14:textId="77777777" w:rsidR="00A250CF" w:rsidRDefault="00A250CF" w:rsidP="00244B22"/>
    <w:p w14:paraId="76E66077" w14:textId="77777777" w:rsidR="00A250CF" w:rsidRDefault="00A250CF" w:rsidP="00244B22"/>
    <w:p w14:paraId="15773A1E" w14:textId="77777777" w:rsidR="00A250CF" w:rsidRDefault="00A250CF" w:rsidP="00244B22"/>
    <w:p w14:paraId="232C7472" w14:textId="77777777" w:rsidR="00A250CF" w:rsidRDefault="00A250CF" w:rsidP="00244B22"/>
    <w:p w14:paraId="613DBED2" w14:textId="77777777" w:rsidR="00A250CF" w:rsidRDefault="00A250CF" w:rsidP="00244B22"/>
    <w:p w14:paraId="3F8AB67D" w14:textId="77777777" w:rsidR="00A250CF" w:rsidRDefault="00A250CF" w:rsidP="00244B22"/>
    <w:p w14:paraId="69EF29F7" w14:textId="77777777" w:rsidR="008C583E" w:rsidRDefault="00A250CF" w:rsidP="008C583E">
      <w:pPr>
        <w:keepNext/>
      </w:pPr>
      <w:r>
        <w:pict w14:anchorId="54482647">
          <v:shape id="_x0000_i1027" type="#_x0000_t75" style="width:452.4pt;height:253.8pt">
            <v:imagedata r:id="rId9" o:title="ogródek 3"/>
          </v:shape>
        </w:pict>
      </w:r>
    </w:p>
    <w:p w14:paraId="743CC2E4" w14:textId="6F40FB12" w:rsidR="008C583E" w:rsidRDefault="008C583E" w:rsidP="008C583E">
      <w:pPr>
        <w:pStyle w:val="Legenda"/>
      </w:pPr>
      <w:r>
        <w:t xml:space="preserve">Rysunek </w:t>
      </w:r>
      <w:fldSimple w:instr=" SEQ Rysunek \* ARABIC ">
        <w:r>
          <w:rPr>
            <w:noProof/>
          </w:rPr>
          <w:t>3</w:t>
        </w:r>
      </w:fldSimple>
      <w:r>
        <w:t xml:space="preserve"> Furtka ogródka meteorologicznego</w:t>
      </w:r>
    </w:p>
    <w:p w14:paraId="74ABDD95" w14:textId="77777777" w:rsidR="008C583E" w:rsidRDefault="00A250CF" w:rsidP="008C583E">
      <w:pPr>
        <w:keepNext/>
      </w:pPr>
      <w:r>
        <w:pict w14:anchorId="530D3DED">
          <v:shape id="_x0000_i1028" type="#_x0000_t75" style="width:452.4pt;height:253.8pt">
            <v:imagedata r:id="rId10" o:title="Ogródek 4"/>
          </v:shape>
        </w:pict>
      </w:r>
    </w:p>
    <w:p w14:paraId="471D8661" w14:textId="4787A769" w:rsidR="003C6974" w:rsidRPr="003C6974" w:rsidRDefault="008C583E" w:rsidP="00A250CF">
      <w:pPr>
        <w:pStyle w:val="Legenda"/>
      </w:pPr>
      <w:r>
        <w:t xml:space="preserve">Rysunek </w:t>
      </w:r>
      <w:fldSimple w:instr=" SEQ Rysunek \* ARABIC ">
        <w:r>
          <w:rPr>
            <w:noProof/>
          </w:rPr>
          <w:t>4</w:t>
        </w:r>
      </w:fldSimple>
      <w:r>
        <w:t xml:space="preserve"> Ogrodzenie ogródka meteorologicznego</w:t>
      </w:r>
    </w:p>
    <w:sectPr w:rsidR="003C6974" w:rsidRPr="003C6974" w:rsidSect="00116A16">
      <w:headerReference w:type="default" r:id="rId11"/>
      <w:pgSz w:w="11906" w:h="16838" w:code="9"/>
      <w:pgMar w:top="851" w:right="1418" w:bottom="269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A0AE2" w14:textId="77777777" w:rsidR="00864726" w:rsidRDefault="00864726" w:rsidP="00F975BA">
      <w:pPr>
        <w:spacing w:after="0" w:line="240" w:lineRule="auto"/>
      </w:pPr>
      <w:r>
        <w:separator/>
      </w:r>
    </w:p>
  </w:endnote>
  <w:endnote w:type="continuationSeparator" w:id="0">
    <w:p w14:paraId="5AF49C2A" w14:textId="77777777" w:rsidR="00864726" w:rsidRDefault="00864726" w:rsidP="00F97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96B93" w14:textId="77777777" w:rsidR="00864726" w:rsidRDefault="00864726" w:rsidP="00F975BA">
      <w:pPr>
        <w:spacing w:after="0" w:line="240" w:lineRule="auto"/>
      </w:pPr>
      <w:r>
        <w:separator/>
      </w:r>
    </w:p>
  </w:footnote>
  <w:footnote w:type="continuationSeparator" w:id="0">
    <w:p w14:paraId="7BC5DC23" w14:textId="77777777" w:rsidR="00864726" w:rsidRDefault="00864726" w:rsidP="00F97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B9304" w14:textId="09DB2BA4" w:rsidR="00F975BA" w:rsidRDefault="00000000" w:rsidP="00312160">
    <w:pPr>
      <w:pStyle w:val="Nagwek"/>
    </w:pPr>
    <w:r>
      <w:rPr>
        <w:noProof/>
      </w:rPr>
      <w:pict w14:anchorId="5BDDA6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8" o:spid="_x0000_s1025" type="#_x0000_t75" style="position:absolute;margin-left:-70.15pt;margin-top:-5.25pt;width:594pt;height:840pt;z-index:-1;visibility:visible">
          <v:imagedata r:id="rId1" o:title=""/>
        </v:shape>
      </w:pict>
    </w:r>
    <w:r w:rsidR="00312160">
      <w:tab/>
    </w:r>
    <w:r w:rsidR="00312160">
      <w:tab/>
    </w:r>
    <w:r w:rsidR="00312160">
      <w:tab/>
    </w:r>
    <w:r w:rsidR="00312160">
      <w:tab/>
    </w:r>
  </w:p>
  <w:p w14:paraId="3825E6A7" w14:textId="210E77BA" w:rsidR="00312160" w:rsidRDefault="00312160" w:rsidP="00312160">
    <w:pPr>
      <w:pStyle w:val="Nagwek"/>
    </w:pPr>
  </w:p>
  <w:p w14:paraId="1CFD1721" w14:textId="77777777" w:rsidR="006747F2" w:rsidRDefault="00312160" w:rsidP="00312160">
    <w:pPr>
      <w:pStyle w:val="Nagwek"/>
    </w:pPr>
    <w:r>
      <w:tab/>
      <w:t xml:space="preserve">               </w:t>
    </w:r>
    <w:r w:rsidR="006747F2">
      <w:t xml:space="preserve">                                                                                                        </w:t>
    </w:r>
  </w:p>
  <w:p w14:paraId="4313D2FE" w14:textId="45CAFA1C" w:rsidR="00312160" w:rsidRPr="0089293E" w:rsidRDefault="00962B8C" w:rsidP="00312160">
    <w:pPr>
      <w:pStyle w:val="Nagwek"/>
      <w:rPr>
        <w:sz w:val="24"/>
        <w:szCs w:val="24"/>
      </w:rPr>
    </w:pPr>
    <w:r>
      <w:rPr>
        <w:sz w:val="32"/>
        <w:szCs w:val="32"/>
      </w:rPr>
      <w:tab/>
    </w:r>
    <w:r w:rsidR="0089293E">
      <w:rPr>
        <w:sz w:val="32"/>
        <w:szCs w:val="32"/>
      </w:rPr>
      <w:t xml:space="preserve">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92286"/>
    <w:multiLevelType w:val="hybridMultilevel"/>
    <w:tmpl w:val="7BC6B912"/>
    <w:lvl w:ilvl="0" w:tplc="6C36AFA4">
      <w:start w:val="1"/>
      <w:numFmt w:val="decimal"/>
      <w:lvlText w:val="%1."/>
      <w:lvlJc w:val="left"/>
      <w:pPr>
        <w:ind w:left="400" w:hanging="288"/>
      </w:pPr>
      <w:rPr>
        <w:rFonts w:hint="default"/>
        <w:spacing w:val="-1"/>
        <w:w w:val="106"/>
        <w:sz w:val="22"/>
        <w:szCs w:val="22"/>
      </w:rPr>
    </w:lvl>
    <w:lvl w:ilvl="1" w:tplc="3E221554">
      <w:numFmt w:val="bullet"/>
      <w:lvlText w:val="•"/>
      <w:lvlJc w:val="left"/>
      <w:pPr>
        <w:ind w:left="1294" w:hanging="288"/>
      </w:pPr>
      <w:rPr>
        <w:rFonts w:hint="default"/>
      </w:rPr>
    </w:lvl>
    <w:lvl w:ilvl="2" w:tplc="B336AB92">
      <w:numFmt w:val="bullet"/>
      <w:lvlText w:val="•"/>
      <w:lvlJc w:val="left"/>
      <w:pPr>
        <w:ind w:left="2188" w:hanging="288"/>
      </w:pPr>
      <w:rPr>
        <w:rFonts w:hint="default"/>
      </w:rPr>
    </w:lvl>
    <w:lvl w:ilvl="3" w:tplc="78B64BDC">
      <w:numFmt w:val="bullet"/>
      <w:lvlText w:val="•"/>
      <w:lvlJc w:val="left"/>
      <w:pPr>
        <w:ind w:left="3082" w:hanging="288"/>
      </w:pPr>
      <w:rPr>
        <w:rFonts w:hint="default"/>
      </w:rPr>
    </w:lvl>
    <w:lvl w:ilvl="4" w:tplc="CF382300">
      <w:numFmt w:val="bullet"/>
      <w:lvlText w:val="•"/>
      <w:lvlJc w:val="left"/>
      <w:pPr>
        <w:ind w:left="3976" w:hanging="288"/>
      </w:pPr>
      <w:rPr>
        <w:rFonts w:hint="default"/>
      </w:rPr>
    </w:lvl>
    <w:lvl w:ilvl="5" w:tplc="159E9D90">
      <w:numFmt w:val="bullet"/>
      <w:lvlText w:val="•"/>
      <w:lvlJc w:val="left"/>
      <w:pPr>
        <w:ind w:left="4870" w:hanging="288"/>
      </w:pPr>
      <w:rPr>
        <w:rFonts w:hint="default"/>
      </w:rPr>
    </w:lvl>
    <w:lvl w:ilvl="6" w:tplc="063A2692">
      <w:numFmt w:val="bullet"/>
      <w:lvlText w:val="•"/>
      <w:lvlJc w:val="left"/>
      <w:pPr>
        <w:ind w:left="5764" w:hanging="288"/>
      </w:pPr>
      <w:rPr>
        <w:rFonts w:hint="default"/>
      </w:rPr>
    </w:lvl>
    <w:lvl w:ilvl="7" w:tplc="1C987BB2">
      <w:numFmt w:val="bullet"/>
      <w:lvlText w:val="•"/>
      <w:lvlJc w:val="left"/>
      <w:pPr>
        <w:ind w:left="6658" w:hanging="288"/>
      </w:pPr>
      <w:rPr>
        <w:rFonts w:hint="default"/>
      </w:rPr>
    </w:lvl>
    <w:lvl w:ilvl="8" w:tplc="D3BA11C8">
      <w:numFmt w:val="bullet"/>
      <w:lvlText w:val="•"/>
      <w:lvlJc w:val="left"/>
      <w:pPr>
        <w:ind w:left="7552" w:hanging="288"/>
      </w:pPr>
      <w:rPr>
        <w:rFonts w:hint="default"/>
      </w:rPr>
    </w:lvl>
  </w:abstractNum>
  <w:num w:numId="1" w16cid:durableId="82457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4652"/>
    <w:rsid w:val="000047F3"/>
    <w:rsid w:val="000064D3"/>
    <w:rsid w:val="00012295"/>
    <w:rsid w:val="00014652"/>
    <w:rsid w:val="00025FC6"/>
    <w:rsid w:val="0006353E"/>
    <w:rsid w:val="000939A1"/>
    <w:rsid w:val="000A3CE7"/>
    <w:rsid w:val="000C0A3B"/>
    <w:rsid w:val="0010168C"/>
    <w:rsid w:val="00111F4D"/>
    <w:rsid w:val="0011374D"/>
    <w:rsid w:val="00116A16"/>
    <w:rsid w:val="001218A1"/>
    <w:rsid w:val="001335B9"/>
    <w:rsid w:val="001343D9"/>
    <w:rsid w:val="00156001"/>
    <w:rsid w:val="00162CB5"/>
    <w:rsid w:val="00164822"/>
    <w:rsid w:val="001738A6"/>
    <w:rsid w:val="00182B98"/>
    <w:rsid w:val="00183FCC"/>
    <w:rsid w:val="00185E80"/>
    <w:rsid w:val="001A38B4"/>
    <w:rsid w:val="001A5995"/>
    <w:rsid w:val="001B072F"/>
    <w:rsid w:val="001B13AF"/>
    <w:rsid w:val="00220128"/>
    <w:rsid w:val="002323F4"/>
    <w:rsid w:val="00232512"/>
    <w:rsid w:val="00244B22"/>
    <w:rsid w:val="00250891"/>
    <w:rsid w:val="00252051"/>
    <w:rsid w:val="0025459F"/>
    <w:rsid w:val="002734ED"/>
    <w:rsid w:val="00286CC8"/>
    <w:rsid w:val="002A2D94"/>
    <w:rsid w:val="002D7BFC"/>
    <w:rsid w:val="002F20D5"/>
    <w:rsid w:val="00300B91"/>
    <w:rsid w:val="00306C67"/>
    <w:rsid w:val="00312160"/>
    <w:rsid w:val="00317020"/>
    <w:rsid w:val="003321F6"/>
    <w:rsid w:val="003454FD"/>
    <w:rsid w:val="003611F0"/>
    <w:rsid w:val="003802D7"/>
    <w:rsid w:val="003C25D5"/>
    <w:rsid w:val="003C3191"/>
    <w:rsid w:val="003C6974"/>
    <w:rsid w:val="003D0BB5"/>
    <w:rsid w:val="003E4755"/>
    <w:rsid w:val="003E6F81"/>
    <w:rsid w:val="003F4CEE"/>
    <w:rsid w:val="0040081C"/>
    <w:rsid w:val="00405BF9"/>
    <w:rsid w:val="00420F8D"/>
    <w:rsid w:val="00441F71"/>
    <w:rsid w:val="00446FC0"/>
    <w:rsid w:val="00467DC2"/>
    <w:rsid w:val="00492075"/>
    <w:rsid w:val="004A1F11"/>
    <w:rsid w:val="004A4C79"/>
    <w:rsid w:val="004A5285"/>
    <w:rsid w:val="004D0735"/>
    <w:rsid w:val="00521826"/>
    <w:rsid w:val="00523E86"/>
    <w:rsid w:val="00525BB5"/>
    <w:rsid w:val="00551874"/>
    <w:rsid w:val="00573BCE"/>
    <w:rsid w:val="005A6379"/>
    <w:rsid w:val="005B777F"/>
    <w:rsid w:val="005E2061"/>
    <w:rsid w:val="0060411E"/>
    <w:rsid w:val="006119ED"/>
    <w:rsid w:val="006328BF"/>
    <w:rsid w:val="0064486A"/>
    <w:rsid w:val="00645591"/>
    <w:rsid w:val="00647E9D"/>
    <w:rsid w:val="00671940"/>
    <w:rsid w:val="0067443C"/>
    <w:rsid w:val="006747F2"/>
    <w:rsid w:val="006A6BB3"/>
    <w:rsid w:val="006B0F24"/>
    <w:rsid w:val="006C3D91"/>
    <w:rsid w:val="006E23D4"/>
    <w:rsid w:val="00700A00"/>
    <w:rsid w:val="00706540"/>
    <w:rsid w:val="00707E5E"/>
    <w:rsid w:val="0071482A"/>
    <w:rsid w:val="00724362"/>
    <w:rsid w:val="0072588D"/>
    <w:rsid w:val="00732518"/>
    <w:rsid w:val="007566D3"/>
    <w:rsid w:val="00777202"/>
    <w:rsid w:val="00785090"/>
    <w:rsid w:val="007C3AFB"/>
    <w:rsid w:val="007C697C"/>
    <w:rsid w:val="007D2B5F"/>
    <w:rsid w:val="007D4C45"/>
    <w:rsid w:val="007F3567"/>
    <w:rsid w:val="00814EA1"/>
    <w:rsid w:val="00864726"/>
    <w:rsid w:val="00864CD6"/>
    <w:rsid w:val="0088115E"/>
    <w:rsid w:val="00884C64"/>
    <w:rsid w:val="0089293E"/>
    <w:rsid w:val="00896CB2"/>
    <w:rsid w:val="008C583E"/>
    <w:rsid w:val="00913290"/>
    <w:rsid w:val="009236DE"/>
    <w:rsid w:val="00932EFB"/>
    <w:rsid w:val="009350E2"/>
    <w:rsid w:val="00962B8C"/>
    <w:rsid w:val="0096688A"/>
    <w:rsid w:val="009854CB"/>
    <w:rsid w:val="009A173B"/>
    <w:rsid w:val="009F1794"/>
    <w:rsid w:val="009F4A57"/>
    <w:rsid w:val="00A250CF"/>
    <w:rsid w:val="00A334C9"/>
    <w:rsid w:val="00A9430A"/>
    <w:rsid w:val="00AF44D2"/>
    <w:rsid w:val="00AF5442"/>
    <w:rsid w:val="00B0073A"/>
    <w:rsid w:val="00B02FC2"/>
    <w:rsid w:val="00B5516D"/>
    <w:rsid w:val="00B57403"/>
    <w:rsid w:val="00BA65A6"/>
    <w:rsid w:val="00BB5A82"/>
    <w:rsid w:val="00BB74F6"/>
    <w:rsid w:val="00BD09B5"/>
    <w:rsid w:val="00C013DB"/>
    <w:rsid w:val="00C25152"/>
    <w:rsid w:val="00C5221E"/>
    <w:rsid w:val="00C603D6"/>
    <w:rsid w:val="00D0677C"/>
    <w:rsid w:val="00D175E2"/>
    <w:rsid w:val="00D17F68"/>
    <w:rsid w:val="00D30395"/>
    <w:rsid w:val="00D3450C"/>
    <w:rsid w:val="00D63346"/>
    <w:rsid w:val="00D90036"/>
    <w:rsid w:val="00DA5768"/>
    <w:rsid w:val="00DB3F76"/>
    <w:rsid w:val="00DB5054"/>
    <w:rsid w:val="00DF4DC9"/>
    <w:rsid w:val="00DF515F"/>
    <w:rsid w:val="00E20747"/>
    <w:rsid w:val="00E23B09"/>
    <w:rsid w:val="00E25891"/>
    <w:rsid w:val="00E73A86"/>
    <w:rsid w:val="00ED78BD"/>
    <w:rsid w:val="00F0468B"/>
    <w:rsid w:val="00F071CA"/>
    <w:rsid w:val="00F15B8D"/>
    <w:rsid w:val="00F82C9C"/>
    <w:rsid w:val="00F85934"/>
    <w:rsid w:val="00F94BDE"/>
    <w:rsid w:val="00F975BA"/>
    <w:rsid w:val="00FA4530"/>
    <w:rsid w:val="00FB1177"/>
    <w:rsid w:val="00FE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38F680"/>
  <w15:chartTrackingRefBased/>
  <w15:docId w15:val="{1C8E8EC1-AE7E-4374-9AA0-6881DD6A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6974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BA"/>
  </w:style>
  <w:style w:type="paragraph" w:styleId="Stopka">
    <w:name w:val="footer"/>
    <w:basedOn w:val="Normalny"/>
    <w:link w:val="Stopka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BA"/>
  </w:style>
  <w:style w:type="paragraph" w:customStyle="1" w:styleId="xmsonormal">
    <w:name w:val="x_msonormal"/>
    <w:basedOn w:val="Normalny"/>
    <w:rsid w:val="003611F0"/>
    <w:pPr>
      <w:spacing w:after="0" w:line="240" w:lineRule="auto"/>
    </w:pPr>
    <w:rPr>
      <w:rFonts w:cs="Calibri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183FC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TekstpodstawowyZnak">
    <w:name w:val="Tekst podstawowy Znak"/>
    <w:link w:val="Tekstpodstawowy"/>
    <w:uiPriority w:val="1"/>
    <w:rsid w:val="00183FCC"/>
    <w:rPr>
      <w:rFonts w:ascii="Arial" w:eastAsia="Arial" w:hAnsi="Arial" w:cs="Arial"/>
      <w:sz w:val="22"/>
      <w:szCs w:val="22"/>
      <w:lang w:val="en-US" w:eastAsia="en-US"/>
    </w:rPr>
  </w:style>
  <w:style w:type="paragraph" w:styleId="Akapitzlist">
    <w:name w:val="List Paragraph"/>
    <w:basedOn w:val="Normalny"/>
    <w:uiPriority w:val="1"/>
    <w:qFormat/>
    <w:rsid w:val="00183FCC"/>
    <w:pPr>
      <w:widowControl w:val="0"/>
      <w:autoSpaceDE w:val="0"/>
      <w:autoSpaceDN w:val="0"/>
      <w:spacing w:after="0" w:line="240" w:lineRule="auto"/>
      <w:ind w:left="399" w:hanging="283"/>
    </w:pPr>
    <w:rPr>
      <w:rFonts w:ascii="Arial" w:eastAsia="Arial" w:hAnsi="Arial" w:cs="Arial"/>
      <w:lang w:val="en-US"/>
    </w:rPr>
  </w:style>
  <w:style w:type="character" w:styleId="Hipercze">
    <w:name w:val="Hyperlink"/>
    <w:uiPriority w:val="99"/>
    <w:unhideWhenUsed/>
    <w:rsid w:val="00DB3F76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DB3F76"/>
    <w:rPr>
      <w:color w:val="605E5C"/>
      <w:shd w:val="clear" w:color="auto" w:fill="E1DFDD"/>
    </w:rPr>
  </w:style>
  <w:style w:type="paragraph" w:styleId="Legenda">
    <w:name w:val="caption"/>
    <w:basedOn w:val="Normalny"/>
    <w:next w:val="Normalny"/>
    <w:uiPriority w:val="35"/>
    <w:unhideWhenUsed/>
    <w:qFormat/>
    <w:rsid w:val="007C3AF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9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ownloads\nowe_szablony_papier&#243;w_firmowych\IMGW_PAPIER_FIRMOWY_OGOLNY_SZABLON_2020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IMGW_PAPIER_FIRMOWY_OGOLNY_SZABLON_2020.dot</Template>
  <TotalTime>388</TotalTime>
  <Pages>4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IMGW PAPIER FIRMOWY BIURO PRASOWE</vt:lpstr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 PAPIER FIRMOWY BIURO PRASOWE</dc:title>
  <dc:subject/>
  <dc:creator>JM</dc:creator>
  <cp:keywords/>
  <dc:description/>
  <cp:lastModifiedBy>Konrad Sozański</cp:lastModifiedBy>
  <cp:revision>29</cp:revision>
  <cp:lastPrinted>2021-06-02T10:23:00Z</cp:lastPrinted>
  <dcterms:created xsi:type="dcterms:W3CDTF">2025-06-27T12:52:00Z</dcterms:created>
  <dcterms:modified xsi:type="dcterms:W3CDTF">2025-08-21T05:23:00Z</dcterms:modified>
</cp:coreProperties>
</file>