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F1F2B" w14:textId="1CDC7F09" w:rsidR="0089293E" w:rsidRDefault="0089293E" w:rsidP="00913290"/>
    <w:p w14:paraId="21807D97" w14:textId="77777777" w:rsidR="007D2B5F" w:rsidRDefault="007D2B5F" w:rsidP="00913290"/>
    <w:p w14:paraId="27C7FB8C" w14:textId="77777777" w:rsidR="007D2B5F" w:rsidRDefault="007D2B5F" w:rsidP="00913290"/>
    <w:p w14:paraId="1C51B459" w14:textId="3FA68EF2" w:rsidR="007D2B5F" w:rsidRDefault="006B0F24" w:rsidP="009132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Załącznik nr 1</w:t>
      </w:r>
    </w:p>
    <w:p w14:paraId="2B3AED49" w14:textId="616CC2CB" w:rsidR="007D2B5F" w:rsidRPr="00771895" w:rsidRDefault="00E20747" w:rsidP="00913290">
      <w:pPr>
        <w:rPr>
          <w:rFonts w:asciiTheme="minorHAnsi" w:hAnsiTheme="minorHAnsi" w:cstheme="minorHAnsi"/>
          <w:b/>
          <w:bCs/>
        </w:rPr>
      </w:pPr>
      <w:r>
        <w:tab/>
      </w:r>
      <w:r>
        <w:tab/>
      </w:r>
      <w:r>
        <w:tab/>
      </w:r>
      <w:r w:rsidRPr="00771895">
        <w:rPr>
          <w:rFonts w:asciiTheme="minorHAnsi" w:hAnsiTheme="minorHAnsi" w:cstheme="minorHAnsi"/>
        </w:rPr>
        <w:t xml:space="preserve">                    </w:t>
      </w:r>
      <w:r w:rsidRPr="00771895">
        <w:rPr>
          <w:rFonts w:asciiTheme="minorHAnsi" w:hAnsiTheme="minorHAnsi" w:cstheme="minorHAnsi"/>
          <w:b/>
          <w:bCs/>
        </w:rPr>
        <w:t>Opis przedmiotu zamieniania</w:t>
      </w:r>
      <w:r w:rsidR="00260F88" w:rsidRPr="00771895">
        <w:rPr>
          <w:rFonts w:asciiTheme="minorHAnsi" w:hAnsiTheme="minorHAnsi" w:cstheme="minorHAnsi"/>
          <w:b/>
          <w:bCs/>
        </w:rPr>
        <w:t xml:space="preserve"> </w:t>
      </w:r>
    </w:p>
    <w:p w14:paraId="6198A6C2" w14:textId="705A5F9D" w:rsidR="000A3CE7" w:rsidRPr="00771895" w:rsidRDefault="000A3CE7" w:rsidP="000A3CE7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771895">
        <w:rPr>
          <w:rFonts w:asciiTheme="minorHAnsi" w:hAnsiTheme="minorHAnsi" w:cstheme="minorHAnsi"/>
          <w:b/>
          <w:bCs/>
        </w:rPr>
        <w:t>Budowa ogrodzeń na stacjach PSHM</w:t>
      </w:r>
      <w:r w:rsidR="00771895">
        <w:rPr>
          <w:rFonts w:asciiTheme="minorHAnsi" w:hAnsiTheme="minorHAnsi" w:cstheme="minorHAnsi"/>
          <w:b/>
          <w:bCs/>
        </w:rPr>
        <w:t xml:space="preserve"> - Krosno</w:t>
      </w:r>
    </w:p>
    <w:p w14:paraId="3132324A" w14:textId="77777777" w:rsidR="00771895" w:rsidRDefault="00771895" w:rsidP="00A334C9">
      <w:pPr>
        <w:spacing w:after="0" w:line="276" w:lineRule="auto"/>
        <w:jc w:val="both"/>
        <w:rPr>
          <w:rFonts w:asciiTheme="minorHAnsi" w:hAnsiTheme="minorHAnsi" w:cstheme="minorHAnsi"/>
        </w:rPr>
      </w:pPr>
    </w:p>
    <w:p w14:paraId="464C20D3" w14:textId="5612FAF3" w:rsidR="000A3CE7" w:rsidRPr="00771895" w:rsidRDefault="00DF515F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>Wymiana ogrodzenia ogródka meteorologicznego</w:t>
      </w:r>
      <w:r w:rsidR="000047F3" w:rsidRPr="00771895">
        <w:rPr>
          <w:rFonts w:asciiTheme="minorHAnsi" w:hAnsiTheme="minorHAnsi" w:cstheme="minorHAnsi"/>
        </w:rPr>
        <w:t xml:space="preserve"> stacji Hydrologiczno-Meteorologicznej w </w:t>
      </w:r>
      <w:r w:rsidR="009971BF" w:rsidRPr="00771895">
        <w:rPr>
          <w:rFonts w:asciiTheme="minorHAnsi" w:hAnsiTheme="minorHAnsi" w:cstheme="minorHAnsi"/>
        </w:rPr>
        <w:t>Krośnie</w:t>
      </w:r>
      <w:r w:rsidRPr="00771895">
        <w:rPr>
          <w:rFonts w:asciiTheme="minorHAnsi" w:hAnsiTheme="minorHAnsi" w:cstheme="minorHAnsi"/>
        </w:rPr>
        <w:t xml:space="preserve"> o długości </w:t>
      </w:r>
      <w:r w:rsidR="009971BF" w:rsidRPr="00771895">
        <w:rPr>
          <w:rFonts w:asciiTheme="minorHAnsi" w:hAnsiTheme="minorHAnsi" w:cstheme="minorHAnsi"/>
        </w:rPr>
        <w:t>59,7m</w:t>
      </w:r>
      <w:r w:rsidR="001738A6" w:rsidRPr="00771895">
        <w:rPr>
          <w:rFonts w:asciiTheme="minorHAnsi" w:hAnsiTheme="minorHAnsi" w:cstheme="minorHAnsi"/>
        </w:rPr>
        <w:t>.</w:t>
      </w:r>
    </w:p>
    <w:p w14:paraId="65F3DAA3" w14:textId="77777777" w:rsidR="00B90BC7" w:rsidRPr="00771895" w:rsidRDefault="00B90BC7" w:rsidP="00A334C9">
      <w:pPr>
        <w:spacing w:after="0" w:line="276" w:lineRule="auto"/>
        <w:jc w:val="both"/>
        <w:rPr>
          <w:rFonts w:asciiTheme="minorHAnsi" w:hAnsiTheme="minorHAnsi" w:cstheme="minorHAnsi"/>
        </w:rPr>
      </w:pPr>
    </w:p>
    <w:p w14:paraId="447D1417" w14:textId="6CAD84EE" w:rsidR="00DF515F" w:rsidRPr="00771895" w:rsidRDefault="001738A6" w:rsidP="00A334C9">
      <w:pPr>
        <w:spacing w:after="0" w:line="276" w:lineRule="auto"/>
        <w:jc w:val="both"/>
        <w:rPr>
          <w:rFonts w:asciiTheme="minorHAnsi" w:hAnsiTheme="minorHAnsi" w:cstheme="minorHAnsi"/>
          <w:b/>
          <w:bCs/>
        </w:rPr>
      </w:pPr>
      <w:r w:rsidRPr="00771895">
        <w:rPr>
          <w:rFonts w:asciiTheme="minorHAnsi" w:hAnsiTheme="minorHAnsi" w:cstheme="minorHAnsi"/>
          <w:b/>
          <w:bCs/>
        </w:rPr>
        <w:t xml:space="preserve"> Zakres prac</w:t>
      </w:r>
      <w:r w:rsidR="001142DC">
        <w:rPr>
          <w:rFonts w:asciiTheme="minorHAnsi" w:hAnsiTheme="minorHAnsi" w:cstheme="minorHAnsi"/>
          <w:b/>
          <w:bCs/>
        </w:rPr>
        <w:t xml:space="preserve"> obejmuje</w:t>
      </w:r>
      <w:r w:rsidRPr="00771895">
        <w:rPr>
          <w:rFonts w:asciiTheme="minorHAnsi" w:hAnsiTheme="minorHAnsi" w:cstheme="minorHAnsi"/>
          <w:b/>
          <w:bCs/>
        </w:rPr>
        <w:t>:</w:t>
      </w:r>
    </w:p>
    <w:p w14:paraId="76D89537" w14:textId="36D04A73" w:rsidR="0060411E" w:rsidRPr="00771895" w:rsidRDefault="001738A6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 xml:space="preserve">- </w:t>
      </w:r>
      <w:r w:rsidR="00D90036" w:rsidRPr="00771895">
        <w:rPr>
          <w:rFonts w:asciiTheme="minorHAnsi" w:hAnsiTheme="minorHAnsi" w:cstheme="minorHAnsi"/>
        </w:rPr>
        <w:t>Demontaż</w:t>
      </w:r>
      <w:r w:rsidRPr="00771895">
        <w:rPr>
          <w:rFonts w:asciiTheme="minorHAnsi" w:hAnsiTheme="minorHAnsi" w:cstheme="minorHAnsi"/>
        </w:rPr>
        <w:t xml:space="preserve"> ogrodzenia</w:t>
      </w:r>
      <w:r w:rsidR="003B5F70" w:rsidRPr="00771895">
        <w:rPr>
          <w:rFonts w:asciiTheme="minorHAnsi" w:hAnsiTheme="minorHAnsi" w:cstheme="minorHAnsi"/>
        </w:rPr>
        <w:t>: słupki, podmurówka, siatka</w:t>
      </w:r>
    </w:p>
    <w:p w14:paraId="4B6FF1FF" w14:textId="6D41EC16" w:rsidR="00AF5442" w:rsidRPr="00771895" w:rsidRDefault="001738A6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>- Utylizację zdemontowanych elementów ogrodzenia</w:t>
      </w:r>
    </w:p>
    <w:p w14:paraId="56F3B937" w14:textId="1AEC3A38" w:rsidR="001738A6" w:rsidRPr="00771895" w:rsidRDefault="001738A6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>- Dostawę słupków ogrodzeniowych</w:t>
      </w:r>
      <w:r w:rsidR="00AF5442" w:rsidRPr="00771895">
        <w:rPr>
          <w:rFonts w:asciiTheme="minorHAnsi" w:hAnsiTheme="minorHAnsi" w:cstheme="minorHAnsi"/>
        </w:rPr>
        <w:t xml:space="preserve"> ocynkowanych</w:t>
      </w:r>
      <w:r w:rsidR="003E6F81" w:rsidRPr="00771895">
        <w:rPr>
          <w:rFonts w:asciiTheme="minorHAnsi" w:hAnsiTheme="minorHAnsi" w:cstheme="minorHAnsi"/>
        </w:rPr>
        <w:t>, grubość ścianki 2mm</w:t>
      </w:r>
    </w:p>
    <w:p w14:paraId="7772B8C1" w14:textId="7157B841" w:rsidR="003E6F81" w:rsidRPr="00771895" w:rsidRDefault="003E6F81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>- Dostawę paneli ogrodzeniowych</w:t>
      </w:r>
      <w:r w:rsidR="00AF5442" w:rsidRPr="00771895">
        <w:rPr>
          <w:rFonts w:asciiTheme="minorHAnsi" w:hAnsiTheme="minorHAnsi" w:cstheme="minorHAnsi"/>
        </w:rPr>
        <w:t xml:space="preserve"> ocynkowanych</w:t>
      </w:r>
      <w:r w:rsidRPr="00771895">
        <w:rPr>
          <w:rFonts w:asciiTheme="minorHAnsi" w:hAnsiTheme="minorHAnsi" w:cstheme="minorHAnsi"/>
        </w:rPr>
        <w:t xml:space="preserve"> wys. 103cm, drut fi 5mm</w:t>
      </w:r>
    </w:p>
    <w:p w14:paraId="28825E3E" w14:textId="19FE0AF0" w:rsidR="003E6F81" w:rsidRPr="00771895" w:rsidRDefault="003E6F81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 xml:space="preserve">- Dostawę bramy dwuskrzydłowej </w:t>
      </w:r>
      <w:r w:rsidR="00D90036" w:rsidRPr="00771895">
        <w:rPr>
          <w:rFonts w:asciiTheme="minorHAnsi" w:hAnsiTheme="minorHAnsi" w:cstheme="minorHAnsi"/>
        </w:rPr>
        <w:t xml:space="preserve">1szt. </w:t>
      </w:r>
      <w:r w:rsidR="009971BF" w:rsidRPr="00771895">
        <w:rPr>
          <w:rFonts w:asciiTheme="minorHAnsi" w:hAnsiTheme="minorHAnsi" w:cstheme="minorHAnsi"/>
        </w:rPr>
        <w:t>2</w:t>
      </w:r>
      <w:r w:rsidRPr="00771895">
        <w:rPr>
          <w:rFonts w:asciiTheme="minorHAnsi" w:hAnsiTheme="minorHAnsi" w:cstheme="minorHAnsi"/>
        </w:rPr>
        <w:t>mb</w:t>
      </w:r>
    </w:p>
    <w:p w14:paraId="58AC06B0" w14:textId="6E6243EB" w:rsidR="003E6F81" w:rsidRPr="00771895" w:rsidRDefault="003E6F81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>- Dostawę furtki</w:t>
      </w:r>
      <w:r w:rsidR="00D90036" w:rsidRPr="00771895">
        <w:rPr>
          <w:rFonts w:asciiTheme="minorHAnsi" w:hAnsiTheme="minorHAnsi" w:cstheme="minorHAnsi"/>
        </w:rPr>
        <w:t xml:space="preserve"> 1szt.</w:t>
      </w:r>
      <w:r w:rsidRPr="00771895">
        <w:rPr>
          <w:rFonts w:asciiTheme="minorHAnsi" w:hAnsiTheme="minorHAnsi" w:cstheme="minorHAnsi"/>
        </w:rPr>
        <w:t xml:space="preserve"> 1mb</w:t>
      </w:r>
    </w:p>
    <w:p w14:paraId="65B31621" w14:textId="34492CA0" w:rsidR="00AF5442" w:rsidRPr="00771895" w:rsidRDefault="00AF5442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>- Dostawę pozostałych materiałów niezbędnych do wykonania ogrodzenia</w:t>
      </w:r>
    </w:p>
    <w:p w14:paraId="179819B3" w14:textId="77777777" w:rsidR="003E6F81" w:rsidRPr="00771895" w:rsidRDefault="003E6F81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>- Wykonanie wykopów pod ogrodzenie</w:t>
      </w:r>
    </w:p>
    <w:p w14:paraId="539C7E91" w14:textId="41285788" w:rsidR="00AF5442" w:rsidRPr="00771895" w:rsidRDefault="00AF5442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>- Wykonanie podmurówki w technologii betonowej lub przy pomocy prefabrykatów betonowych</w:t>
      </w:r>
      <w:r w:rsidR="000A3CE7" w:rsidRPr="00771895">
        <w:rPr>
          <w:rFonts w:asciiTheme="minorHAnsi" w:hAnsiTheme="minorHAnsi" w:cstheme="minorHAnsi"/>
        </w:rPr>
        <w:t xml:space="preserve"> (deski betonowej)</w:t>
      </w:r>
      <w:r w:rsidRPr="00771895">
        <w:rPr>
          <w:rFonts w:asciiTheme="minorHAnsi" w:hAnsiTheme="minorHAnsi" w:cstheme="minorHAnsi"/>
        </w:rPr>
        <w:t xml:space="preserve"> lub bloczków betonowych</w:t>
      </w:r>
    </w:p>
    <w:p w14:paraId="378A86C1" w14:textId="2CCD5224" w:rsidR="003E6F81" w:rsidRPr="00771895" w:rsidRDefault="003E6F81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 xml:space="preserve">- </w:t>
      </w:r>
      <w:r w:rsidR="00AF5442" w:rsidRPr="00771895">
        <w:rPr>
          <w:rFonts w:asciiTheme="minorHAnsi" w:hAnsiTheme="minorHAnsi" w:cstheme="minorHAnsi"/>
        </w:rPr>
        <w:t xml:space="preserve">Montaż, wypoziomowanie, zalanie betonem odpornym na warunki atmosferyczne słupków ogrodzeniowych  </w:t>
      </w:r>
    </w:p>
    <w:p w14:paraId="41C42104" w14:textId="427AA191" w:rsidR="00AF5442" w:rsidRPr="00771895" w:rsidRDefault="00AF5442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>- Montaż paneli ogrodzeniowych</w:t>
      </w:r>
    </w:p>
    <w:p w14:paraId="6B8A39B4" w14:textId="3A874C57" w:rsidR="003E6F81" w:rsidRPr="00771895" w:rsidRDefault="003E6F81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>- Montaż bramy</w:t>
      </w:r>
      <w:r w:rsidR="009971BF" w:rsidRPr="00771895">
        <w:rPr>
          <w:rFonts w:asciiTheme="minorHAnsi" w:hAnsiTheme="minorHAnsi" w:cstheme="minorHAnsi"/>
        </w:rPr>
        <w:t xml:space="preserve"> dwuskrzydłowej</w:t>
      </w:r>
      <w:r w:rsidRPr="00771895">
        <w:rPr>
          <w:rFonts w:asciiTheme="minorHAnsi" w:hAnsiTheme="minorHAnsi" w:cstheme="minorHAnsi"/>
        </w:rPr>
        <w:t xml:space="preserve"> </w:t>
      </w:r>
      <w:r w:rsidR="009971BF" w:rsidRPr="00771895">
        <w:rPr>
          <w:rFonts w:asciiTheme="minorHAnsi" w:hAnsiTheme="minorHAnsi" w:cstheme="minorHAnsi"/>
        </w:rPr>
        <w:t>2</w:t>
      </w:r>
      <w:r w:rsidRPr="00771895">
        <w:rPr>
          <w:rFonts w:asciiTheme="minorHAnsi" w:hAnsiTheme="minorHAnsi" w:cstheme="minorHAnsi"/>
        </w:rPr>
        <w:t>mb</w:t>
      </w:r>
    </w:p>
    <w:p w14:paraId="761EAC15" w14:textId="1437C7D0" w:rsidR="003E6F81" w:rsidRPr="00771895" w:rsidRDefault="003E6F81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 xml:space="preserve">- Montaż furtki 1mb </w:t>
      </w:r>
    </w:p>
    <w:p w14:paraId="1EDB2186" w14:textId="6D9E6410" w:rsidR="00732518" w:rsidRPr="00771895" w:rsidRDefault="00732518" w:rsidP="00A334C9">
      <w:pPr>
        <w:spacing w:after="0" w:line="276" w:lineRule="auto"/>
        <w:jc w:val="both"/>
        <w:rPr>
          <w:rFonts w:asciiTheme="minorHAnsi" w:hAnsiTheme="minorHAnsi" w:cstheme="minorHAnsi"/>
        </w:rPr>
      </w:pPr>
      <w:r w:rsidRPr="00771895">
        <w:rPr>
          <w:rFonts w:asciiTheme="minorHAnsi" w:hAnsiTheme="minorHAnsi" w:cstheme="minorHAnsi"/>
        </w:rPr>
        <w:t>- Uprzątnięcie i wyrównanie nierówności terenu powstałych podczas prac</w:t>
      </w:r>
    </w:p>
    <w:p w14:paraId="16ACF215" w14:textId="77777777" w:rsidR="00AF5442" w:rsidRDefault="00AF5442" w:rsidP="00A334C9">
      <w:pPr>
        <w:spacing w:after="0" w:line="276" w:lineRule="auto"/>
        <w:jc w:val="both"/>
      </w:pPr>
    </w:p>
    <w:p w14:paraId="2C5AF9B8" w14:textId="77777777" w:rsidR="003E6F81" w:rsidRDefault="003E6F81" w:rsidP="00A334C9">
      <w:pPr>
        <w:spacing w:after="0" w:line="276" w:lineRule="auto"/>
        <w:jc w:val="both"/>
      </w:pPr>
    </w:p>
    <w:p w14:paraId="460A2929" w14:textId="77777777" w:rsidR="00492075" w:rsidRDefault="00492075" w:rsidP="003C6974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4F5031" w:rsidRPr="0051401E" w14:paraId="621E8053" w14:textId="77777777" w:rsidTr="00D32028">
        <w:tc>
          <w:tcPr>
            <w:tcW w:w="4570" w:type="dxa"/>
          </w:tcPr>
          <w:p w14:paraId="6D477B35" w14:textId="77777777" w:rsidR="004F5031" w:rsidRPr="0051401E" w:rsidRDefault="004F5031" w:rsidP="00D32028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>
              <w:rPr>
                <w:rFonts w:cs="Arial"/>
                <w:bCs/>
              </w:rPr>
              <w:t xml:space="preserve">          </w:t>
            </w:r>
            <w:r w:rsidRPr="0051401E">
              <w:rPr>
                <w:rFonts w:cs="Arial"/>
                <w:bCs/>
              </w:rPr>
              <w:t>……………………………………………………</w:t>
            </w:r>
          </w:p>
        </w:tc>
        <w:tc>
          <w:tcPr>
            <w:tcW w:w="4680" w:type="dxa"/>
          </w:tcPr>
          <w:p w14:paraId="6A4E8A5A" w14:textId="77777777" w:rsidR="004F5031" w:rsidRPr="0051401E" w:rsidRDefault="004F5031" w:rsidP="00D32028">
            <w:pPr>
              <w:spacing w:after="120"/>
              <w:jc w:val="both"/>
              <w:rPr>
                <w:rFonts w:cs="Arial"/>
                <w:bCs/>
                <w:color w:val="000000"/>
              </w:rPr>
            </w:pPr>
            <w:r w:rsidRPr="0051401E">
              <w:rPr>
                <w:rFonts w:cs="Arial"/>
                <w:bCs/>
              </w:rPr>
              <w:t>……………………………………………………......................</w:t>
            </w:r>
          </w:p>
        </w:tc>
      </w:tr>
      <w:tr w:rsidR="004F5031" w:rsidRPr="00FC4E37" w14:paraId="2ADC335E" w14:textId="77777777" w:rsidTr="00D32028">
        <w:tc>
          <w:tcPr>
            <w:tcW w:w="4570" w:type="dxa"/>
          </w:tcPr>
          <w:p w14:paraId="472DE3FE" w14:textId="77777777" w:rsidR="004F5031" w:rsidRPr="00FC4E37" w:rsidRDefault="004F5031" w:rsidP="00D32028">
            <w:pPr>
              <w:spacing w:after="120"/>
              <w:jc w:val="both"/>
              <w:rPr>
                <w:rFonts w:cs="Arial"/>
                <w:bCs/>
                <w:i/>
                <w:color w:val="000000"/>
                <w:sz w:val="16"/>
                <w:szCs w:val="16"/>
              </w:rPr>
            </w:pPr>
            <w:r>
              <w:rPr>
                <w:rFonts w:cs="Arial"/>
                <w:bCs/>
                <w:i/>
                <w:sz w:val="16"/>
                <w:szCs w:val="16"/>
              </w:rPr>
              <w:t xml:space="preserve">                  m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iejscowość i data</w:t>
            </w:r>
          </w:p>
        </w:tc>
        <w:tc>
          <w:tcPr>
            <w:tcW w:w="4680" w:type="dxa"/>
          </w:tcPr>
          <w:p w14:paraId="46905A12" w14:textId="77777777" w:rsidR="004F5031" w:rsidRPr="00FC4E37" w:rsidRDefault="004F5031" w:rsidP="00D32028">
            <w:pPr>
              <w:spacing w:after="120"/>
              <w:jc w:val="center"/>
              <w:rPr>
                <w:rFonts w:cs="Arial"/>
                <w:bCs/>
                <w:i/>
                <w:sz w:val="16"/>
                <w:szCs w:val="16"/>
                <w:vertAlign w:val="superscript"/>
              </w:rPr>
            </w:pPr>
            <w:r w:rsidRPr="00FC4E37">
              <w:rPr>
                <w:rFonts w:cs="Arial"/>
                <w:bCs/>
                <w:i/>
                <w:sz w:val="16"/>
                <w:szCs w:val="16"/>
              </w:rPr>
              <w:t>(imię, nazwisko, podpis, pieczęć</w:t>
            </w:r>
            <w:r>
              <w:rPr>
                <w:rFonts w:cs="Arial"/>
                <w:bCs/>
                <w:i/>
                <w:sz w:val="16"/>
                <w:szCs w:val="16"/>
              </w:rPr>
              <w:t xml:space="preserve"> Wykonawcy</w:t>
            </w:r>
            <w:r w:rsidRPr="00FC4E37">
              <w:rPr>
                <w:rFonts w:cs="Arial"/>
                <w:bCs/>
                <w:i/>
                <w:sz w:val="16"/>
                <w:szCs w:val="16"/>
              </w:rPr>
              <w:t>)</w:t>
            </w:r>
          </w:p>
        </w:tc>
      </w:tr>
    </w:tbl>
    <w:p w14:paraId="5A4CDA96" w14:textId="77777777" w:rsidR="00492075" w:rsidRDefault="00492075" w:rsidP="003C6974"/>
    <w:p w14:paraId="7F1D77A2" w14:textId="77777777" w:rsidR="00492075" w:rsidRDefault="00492075" w:rsidP="003C6974"/>
    <w:p w14:paraId="57972B0A" w14:textId="77777777" w:rsidR="00492075" w:rsidRDefault="00492075" w:rsidP="003C6974"/>
    <w:p w14:paraId="65A2D4F6" w14:textId="77777777" w:rsidR="00ED78BD" w:rsidRDefault="00ED78BD" w:rsidP="003C6974"/>
    <w:p w14:paraId="125090E1" w14:textId="77777777" w:rsidR="00ED78BD" w:rsidRDefault="00ED78BD" w:rsidP="003C6974"/>
    <w:p w14:paraId="2A22E1A1" w14:textId="77777777" w:rsidR="00ED78BD" w:rsidRDefault="00ED78BD" w:rsidP="003C6974"/>
    <w:p w14:paraId="2607A703" w14:textId="77777777" w:rsidR="00ED78BD" w:rsidRDefault="00ED78BD" w:rsidP="003C6974"/>
    <w:p w14:paraId="0221A814" w14:textId="77777777" w:rsidR="00ED78BD" w:rsidRDefault="00ED78BD" w:rsidP="003C6974"/>
    <w:p w14:paraId="2216F8B1" w14:textId="77777777" w:rsidR="00ED78BD" w:rsidRDefault="00ED78BD" w:rsidP="003C6974"/>
    <w:p w14:paraId="3B870158" w14:textId="77777777" w:rsidR="00ED78BD" w:rsidRPr="00BB5A82" w:rsidRDefault="00ED78BD" w:rsidP="003C6974"/>
    <w:p w14:paraId="590FD4BD" w14:textId="77777777" w:rsidR="009971BF" w:rsidRDefault="00D879C7" w:rsidP="009971BF">
      <w:pPr>
        <w:keepNext/>
      </w:pPr>
      <w:r>
        <w:pict w14:anchorId="764470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458.25pt">
            <v:imagedata r:id="rId7" o:title="1"/>
          </v:shape>
        </w:pict>
      </w:r>
    </w:p>
    <w:p w14:paraId="3F6C57BE" w14:textId="013B3EE8" w:rsidR="00244B22" w:rsidRDefault="009971BF" w:rsidP="009971BF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1</w:t>
        </w:r>
      </w:fldSimple>
      <w:r>
        <w:t xml:space="preserve"> Szkic ogródka meteorologicznego</w:t>
      </w:r>
    </w:p>
    <w:p w14:paraId="0665B594" w14:textId="77777777" w:rsidR="009971BF" w:rsidRDefault="009971BF" w:rsidP="009971BF"/>
    <w:p w14:paraId="47952E7E" w14:textId="77777777" w:rsidR="009971BF" w:rsidRDefault="009971BF" w:rsidP="009971BF"/>
    <w:p w14:paraId="54EBE10D" w14:textId="77777777" w:rsidR="009971BF" w:rsidRDefault="009971BF" w:rsidP="009971BF"/>
    <w:p w14:paraId="53CD62F7" w14:textId="77777777" w:rsidR="009971BF" w:rsidRDefault="009971BF" w:rsidP="009971BF"/>
    <w:p w14:paraId="708CD7FB" w14:textId="77777777" w:rsidR="009971BF" w:rsidRDefault="009971BF" w:rsidP="009971BF"/>
    <w:p w14:paraId="41C64397" w14:textId="77777777" w:rsidR="009971BF" w:rsidRDefault="009971BF" w:rsidP="009971BF"/>
    <w:p w14:paraId="3E8A3158" w14:textId="77777777" w:rsidR="009971BF" w:rsidRDefault="009971BF" w:rsidP="009971BF"/>
    <w:p w14:paraId="634AA157" w14:textId="77777777" w:rsidR="009971BF" w:rsidRDefault="00D879C7" w:rsidP="009971BF">
      <w:pPr>
        <w:keepNext/>
      </w:pPr>
      <w:r>
        <w:pict w14:anchorId="4689FC15">
          <v:shape id="_x0000_i1026" type="#_x0000_t75" style="width:453.75pt;height:339.75pt">
            <v:imagedata r:id="rId8" o:title="1000079943"/>
          </v:shape>
        </w:pict>
      </w:r>
    </w:p>
    <w:p w14:paraId="4BEEB2D5" w14:textId="5C186C62" w:rsidR="009971BF" w:rsidRDefault="009971BF" w:rsidP="009971BF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2</w:t>
        </w:r>
      </w:fldSimple>
      <w:r>
        <w:t xml:space="preserve"> Ogrodzenie ogródka meteorologicznego</w:t>
      </w:r>
    </w:p>
    <w:p w14:paraId="2B61F21F" w14:textId="77777777" w:rsidR="009971BF" w:rsidRDefault="009971BF" w:rsidP="009971BF"/>
    <w:p w14:paraId="5C694E31" w14:textId="77777777" w:rsidR="009971BF" w:rsidRDefault="009971BF" w:rsidP="009971BF"/>
    <w:p w14:paraId="71921E66" w14:textId="77777777" w:rsidR="009971BF" w:rsidRDefault="009971BF" w:rsidP="009971BF"/>
    <w:p w14:paraId="16043DDD" w14:textId="77777777" w:rsidR="009971BF" w:rsidRDefault="009971BF" w:rsidP="009971BF"/>
    <w:p w14:paraId="360972D0" w14:textId="77777777" w:rsidR="009971BF" w:rsidRDefault="009971BF" w:rsidP="009971BF"/>
    <w:p w14:paraId="7707F89D" w14:textId="77777777" w:rsidR="009971BF" w:rsidRDefault="009971BF" w:rsidP="009971BF"/>
    <w:p w14:paraId="414BE9AA" w14:textId="77777777" w:rsidR="009971BF" w:rsidRDefault="009971BF" w:rsidP="009971BF"/>
    <w:p w14:paraId="5034696A" w14:textId="77777777" w:rsidR="009971BF" w:rsidRDefault="009971BF" w:rsidP="009971BF"/>
    <w:p w14:paraId="3CF52449" w14:textId="77777777" w:rsidR="009971BF" w:rsidRDefault="009971BF" w:rsidP="009971BF"/>
    <w:p w14:paraId="2DB16DA4" w14:textId="77777777" w:rsidR="009971BF" w:rsidRDefault="009971BF" w:rsidP="009971BF"/>
    <w:p w14:paraId="33440FBB" w14:textId="77777777" w:rsidR="009971BF" w:rsidRDefault="009971BF" w:rsidP="009971BF"/>
    <w:p w14:paraId="37F70641" w14:textId="77777777" w:rsidR="009971BF" w:rsidRDefault="009971BF" w:rsidP="009971BF"/>
    <w:p w14:paraId="1F099F3A" w14:textId="77777777" w:rsidR="009971BF" w:rsidRDefault="00D879C7" w:rsidP="009971BF">
      <w:pPr>
        <w:keepNext/>
      </w:pPr>
      <w:r>
        <w:pict w14:anchorId="695DDFA7">
          <v:shape id="_x0000_i1027" type="#_x0000_t75" style="width:453.75pt;height:339.75pt">
            <v:imagedata r:id="rId9" o:title="1000079944"/>
          </v:shape>
        </w:pict>
      </w:r>
    </w:p>
    <w:p w14:paraId="72C36B0F" w14:textId="11953807" w:rsidR="009971BF" w:rsidRDefault="009971BF" w:rsidP="009971BF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3</w:t>
        </w:r>
      </w:fldSimple>
      <w:r w:rsidRPr="007F2E4A">
        <w:t xml:space="preserve"> Ogrodzenie ogródka meteorologicznego</w:t>
      </w:r>
    </w:p>
    <w:p w14:paraId="2A42826D" w14:textId="77777777" w:rsidR="009971BF" w:rsidRDefault="009971BF" w:rsidP="009971BF"/>
    <w:p w14:paraId="158B925C" w14:textId="77777777" w:rsidR="009971BF" w:rsidRDefault="009971BF" w:rsidP="009971BF"/>
    <w:p w14:paraId="46876C5D" w14:textId="77777777" w:rsidR="009971BF" w:rsidRDefault="009971BF" w:rsidP="009971BF"/>
    <w:p w14:paraId="5C91DF20" w14:textId="77777777" w:rsidR="009971BF" w:rsidRDefault="009971BF" w:rsidP="009971BF"/>
    <w:p w14:paraId="4FBDB413" w14:textId="77777777" w:rsidR="009971BF" w:rsidRDefault="009971BF" w:rsidP="009971BF"/>
    <w:p w14:paraId="3BC2F5D0" w14:textId="77777777" w:rsidR="009971BF" w:rsidRDefault="009971BF" w:rsidP="009971BF"/>
    <w:p w14:paraId="2A8BDAEB" w14:textId="77777777" w:rsidR="009971BF" w:rsidRDefault="009971BF" w:rsidP="009971BF"/>
    <w:p w14:paraId="6764B33E" w14:textId="77777777" w:rsidR="009971BF" w:rsidRDefault="009971BF" w:rsidP="009971BF"/>
    <w:p w14:paraId="50814BC4" w14:textId="77777777" w:rsidR="009971BF" w:rsidRDefault="009971BF" w:rsidP="009971BF"/>
    <w:p w14:paraId="5B98DCDC" w14:textId="77777777" w:rsidR="009971BF" w:rsidRDefault="009971BF" w:rsidP="009971BF"/>
    <w:p w14:paraId="30F53722" w14:textId="77777777" w:rsidR="009971BF" w:rsidRDefault="009971BF" w:rsidP="009971BF"/>
    <w:p w14:paraId="1DA282BC" w14:textId="77777777" w:rsidR="009971BF" w:rsidRDefault="009971BF" w:rsidP="009971BF"/>
    <w:p w14:paraId="19D76A7B" w14:textId="77777777" w:rsidR="009971BF" w:rsidRDefault="00D879C7" w:rsidP="009971BF">
      <w:pPr>
        <w:keepNext/>
      </w:pPr>
      <w:r>
        <w:pict w14:anchorId="61FC5950">
          <v:shape id="_x0000_i1028" type="#_x0000_t75" style="width:453.75pt;height:339.75pt">
            <v:imagedata r:id="rId10" o:title="1000079946"/>
          </v:shape>
        </w:pict>
      </w:r>
    </w:p>
    <w:p w14:paraId="0D265EEB" w14:textId="1741D4F2" w:rsidR="009971BF" w:rsidRDefault="009971BF" w:rsidP="009971BF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4</w:t>
        </w:r>
      </w:fldSimple>
      <w:r w:rsidRPr="00494DBE">
        <w:t xml:space="preserve"> Ogrodzenie ogródka meteorologicznego</w:t>
      </w:r>
    </w:p>
    <w:p w14:paraId="2AFAF5D5" w14:textId="77777777" w:rsidR="009971BF" w:rsidRDefault="009971BF" w:rsidP="009971BF"/>
    <w:p w14:paraId="6F6870B0" w14:textId="77777777" w:rsidR="009971BF" w:rsidRDefault="009971BF" w:rsidP="009971BF"/>
    <w:p w14:paraId="718726E5" w14:textId="77777777" w:rsidR="009971BF" w:rsidRDefault="009971BF" w:rsidP="009971BF"/>
    <w:p w14:paraId="4466640F" w14:textId="77777777" w:rsidR="009971BF" w:rsidRDefault="009971BF" w:rsidP="009971BF"/>
    <w:p w14:paraId="143230B0" w14:textId="77777777" w:rsidR="009971BF" w:rsidRDefault="009971BF" w:rsidP="009971BF"/>
    <w:p w14:paraId="012B8653" w14:textId="77777777" w:rsidR="009971BF" w:rsidRDefault="009971BF" w:rsidP="009971BF"/>
    <w:p w14:paraId="37B7E676" w14:textId="77777777" w:rsidR="009971BF" w:rsidRDefault="009971BF" w:rsidP="009971BF"/>
    <w:p w14:paraId="1A537E6E" w14:textId="77777777" w:rsidR="009971BF" w:rsidRDefault="009971BF" w:rsidP="009971BF"/>
    <w:p w14:paraId="1DDABD9E" w14:textId="77777777" w:rsidR="009971BF" w:rsidRDefault="009971BF" w:rsidP="009971BF"/>
    <w:p w14:paraId="6756F1D1" w14:textId="77777777" w:rsidR="009971BF" w:rsidRDefault="009971BF" w:rsidP="009971BF"/>
    <w:p w14:paraId="2EC75AD6" w14:textId="77777777" w:rsidR="009971BF" w:rsidRDefault="009971BF" w:rsidP="009971BF"/>
    <w:p w14:paraId="31D87F9D" w14:textId="77777777" w:rsidR="009971BF" w:rsidRDefault="009971BF" w:rsidP="009971BF"/>
    <w:p w14:paraId="2DEF5285" w14:textId="77777777" w:rsidR="009971BF" w:rsidRDefault="00D879C7" w:rsidP="009971BF">
      <w:pPr>
        <w:keepNext/>
      </w:pPr>
      <w:r>
        <w:pict w14:anchorId="7EC449E9">
          <v:shape id="_x0000_i1029" type="#_x0000_t75" style="width:453.75pt;height:339.75pt">
            <v:imagedata r:id="rId11" o:title="1000079947"/>
          </v:shape>
        </w:pict>
      </w:r>
    </w:p>
    <w:p w14:paraId="508A956C" w14:textId="4A1F22CF" w:rsidR="009971BF" w:rsidRPr="009971BF" w:rsidRDefault="009971BF" w:rsidP="009971BF">
      <w:pPr>
        <w:pStyle w:val="Legenda"/>
      </w:pPr>
      <w:r>
        <w:t xml:space="preserve">Rysunek </w:t>
      </w:r>
      <w:fldSimple w:instr=" SEQ Rysunek \* ARABIC ">
        <w:r>
          <w:rPr>
            <w:noProof/>
          </w:rPr>
          <w:t>5</w:t>
        </w:r>
      </w:fldSimple>
      <w:r>
        <w:t xml:space="preserve"> Wejście do ogródka meteorologicznego</w:t>
      </w:r>
    </w:p>
    <w:p w14:paraId="25110FD5" w14:textId="77777777" w:rsidR="008C583E" w:rsidRDefault="008C583E" w:rsidP="00244B22"/>
    <w:p w14:paraId="7E574454" w14:textId="77777777" w:rsidR="008C583E" w:rsidRDefault="008C583E" w:rsidP="00244B22"/>
    <w:p w14:paraId="471D8661" w14:textId="77777777" w:rsidR="003C6974" w:rsidRPr="003C6974" w:rsidRDefault="003C6974" w:rsidP="002734ED"/>
    <w:sectPr w:rsidR="003C6974" w:rsidRPr="003C6974" w:rsidSect="00116A16">
      <w:headerReference w:type="default" r:id="rId12"/>
      <w:pgSz w:w="11906" w:h="16838" w:code="9"/>
      <w:pgMar w:top="851" w:right="1418" w:bottom="269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B32F4" w14:textId="77777777" w:rsidR="008B142B" w:rsidRDefault="008B142B" w:rsidP="00F975BA">
      <w:pPr>
        <w:spacing w:after="0" w:line="240" w:lineRule="auto"/>
      </w:pPr>
      <w:r>
        <w:separator/>
      </w:r>
    </w:p>
  </w:endnote>
  <w:endnote w:type="continuationSeparator" w:id="0">
    <w:p w14:paraId="7AD45E88" w14:textId="77777777" w:rsidR="008B142B" w:rsidRDefault="008B142B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7CDFA" w14:textId="77777777" w:rsidR="008B142B" w:rsidRDefault="008B142B" w:rsidP="00F975BA">
      <w:pPr>
        <w:spacing w:after="0" w:line="240" w:lineRule="auto"/>
      </w:pPr>
      <w:r>
        <w:separator/>
      </w:r>
    </w:p>
  </w:footnote>
  <w:footnote w:type="continuationSeparator" w:id="0">
    <w:p w14:paraId="418D73D3" w14:textId="77777777" w:rsidR="008B142B" w:rsidRDefault="008B142B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B9304" w14:textId="09DB2BA4" w:rsidR="00F975BA" w:rsidRDefault="00D879C7" w:rsidP="00312160">
    <w:pPr>
      <w:pStyle w:val="Nagwek"/>
    </w:pPr>
    <w:r>
      <w:rPr>
        <w:noProof/>
      </w:rPr>
      <w:pict w14:anchorId="5BDDA6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8" o:spid="_x0000_s1025" type="#_x0000_t75" style="position:absolute;margin-left:-70.15pt;margin-top:-5.25pt;width:594pt;height:840pt;z-index:-251658752;visibility:visible">
          <v:imagedata r:id="rId1" o:title=""/>
        </v:shape>
      </w:pict>
    </w:r>
    <w:r w:rsidR="00312160">
      <w:tab/>
    </w:r>
    <w:r w:rsidR="00312160">
      <w:tab/>
    </w:r>
    <w:r w:rsidR="00312160">
      <w:tab/>
    </w:r>
    <w:r w:rsidR="00312160">
      <w:tab/>
    </w:r>
  </w:p>
  <w:p w14:paraId="3825E6A7" w14:textId="210E77BA" w:rsidR="00312160" w:rsidRDefault="00312160" w:rsidP="00312160">
    <w:pPr>
      <w:pStyle w:val="Nagwek"/>
    </w:pPr>
  </w:p>
  <w:p w14:paraId="1CFD1721" w14:textId="77777777" w:rsidR="006747F2" w:rsidRDefault="00312160" w:rsidP="00312160">
    <w:pPr>
      <w:pStyle w:val="Nagwek"/>
    </w:pPr>
    <w:r>
      <w:tab/>
      <w:t xml:space="preserve">               </w:t>
    </w:r>
    <w:r w:rsidR="006747F2">
      <w:t xml:space="preserve">                                                                                                        </w:t>
    </w:r>
  </w:p>
  <w:p w14:paraId="4313D2FE" w14:textId="45CAFA1C" w:rsidR="00312160" w:rsidRPr="0089293E" w:rsidRDefault="00962B8C" w:rsidP="00312160">
    <w:pPr>
      <w:pStyle w:val="Nagwek"/>
      <w:rPr>
        <w:sz w:val="24"/>
        <w:szCs w:val="24"/>
      </w:rPr>
    </w:pPr>
    <w:r>
      <w:rPr>
        <w:sz w:val="32"/>
        <w:szCs w:val="32"/>
      </w:rPr>
      <w:tab/>
    </w:r>
    <w:r w:rsidR="0089293E">
      <w:rPr>
        <w:sz w:val="32"/>
        <w:szCs w:val="32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2286"/>
    <w:multiLevelType w:val="hybridMultilevel"/>
    <w:tmpl w:val="7BC6B912"/>
    <w:lvl w:ilvl="0" w:tplc="6C36AFA4">
      <w:start w:val="1"/>
      <w:numFmt w:val="decimal"/>
      <w:lvlText w:val="%1."/>
      <w:lvlJc w:val="left"/>
      <w:pPr>
        <w:ind w:left="400" w:hanging="288"/>
      </w:pPr>
      <w:rPr>
        <w:rFonts w:hint="default"/>
        <w:spacing w:val="-1"/>
        <w:w w:val="106"/>
        <w:sz w:val="22"/>
        <w:szCs w:val="22"/>
      </w:rPr>
    </w:lvl>
    <w:lvl w:ilvl="1" w:tplc="3E221554">
      <w:numFmt w:val="bullet"/>
      <w:lvlText w:val="•"/>
      <w:lvlJc w:val="left"/>
      <w:pPr>
        <w:ind w:left="1294" w:hanging="288"/>
      </w:pPr>
      <w:rPr>
        <w:rFonts w:hint="default"/>
      </w:rPr>
    </w:lvl>
    <w:lvl w:ilvl="2" w:tplc="B336AB92">
      <w:numFmt w:val="bullet"/>
      <w:lvlText w:val="•"/>
      <w:lvlJc w:val="left"/>
      <w:pPr>
        <w:ind w:left="2188" w:hanging="288"/>
      </w:pPr>
      <w:rPr>
        <w:rFonts w:hint="default"/>
      </w:rPr>
    </w:lvl>
    <w:lvl w:ilvl="3" w:tplc="78B64BDC">
      <w:numFmt w:val="bullet"/>
      <w:lvlText w:val="•"/>
      <w:lvlJc w:val="left"/>
      <w:pPr>
        <w:ind w:left="3082" w:hanging="288"/>
      </w:pPr>
      <w:rPr>
        <w:rFonts w:hint="default"/>
      </w:rPr>
    </w:lvl>
    <w:lvl w:ilvl="4" w:tplc="CF382300">
      <w:numFmt w:val="bullet"/>
      <w:lvlText w:val="•"/>
      <w:lvlJc w:val="left"/>
      <w:pPr>
        <w:ind w:left="3976" w:hanging="288"/>
      </w:pPr>
      <w:rPr>
        <w:rFonts w:hint="default"/>
      </w:rPr>
    </w:lvl>
    <w:lvl w:ilvl="5" w:tplc="159E9D90">
      <w:numFmt w:val="bullet"/>
      <w:lvlText w:val="•"/>
      <w:lvlJc w:val="left"/>
      <w:pPr>
        <w:ind w:left="4870" w:hanging="288"/>
      </w:pPr>
      <w:rPr>
        <w:rFonts w:hint="default"/>
      </w:rPr>
    </w:lvl>
    <w:lvl w:ilvl="6" w:tplc="063A2692">
      <w:numFmt w:val="bullet"/>
      <w:lvlText w:val="•"/>
      <w:lvlJc w:val="left"/>
      <w:pPr>
        <w:ind w:left="5764" w:hanging="288"/>
      </w:pPr>
      <w:rPr>
        <w:rFonts w:hint="default"/>
      </w:rPr>
    </w:lvl>
    <w:lvl w:ilvl="7" w:tplc="1C987BB2">
      <w:numFmt w:val="bullet"/>
      <w:lvlText w:val="•"/>
      <w:lvlJc w:val="left"/>
      <w:pPr>
        <w:ind w:left="6658" w:hanging="288"/>
      </w:pPr>
      <w:rPr>
        <w:rFonts w:hint="default"/>
      </w:rPr>
    </w:lvl>
    <w:lvl w:ilvl="8" w:tplc="D3BA11C8">
      <w:numFmt w:val="bullet"/>
      <w:lvlText w:val="•"/>
      <w:lvlJc w:val="left"/>
      <w:pPr>
        <w:ind w:left="7552" w:hanging="288"/>
      </w:pPr>
      <w:rPr>
        <w:rFonts w:hint="default"/>
      </w:rPr>
    </w:lvl>
  </w:abstractNum>
  <w:num w:numId="1" w16cid:durableId="82457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652"/>
    <w:rsid w:val="000047F3"/>
    <w:rsid w:val="000064D3"/>
    <w:rsid w:val="00012295"/>
    <w:rsid w:val="00014652"/>
    <w:rsid w:val="00025FC6"/>
    <w:rsid w:val="0006353E"/>
    <w:rsid w:val="000939A1"/>
    <w:rsid w:val="000A3CE7"/>
    <w:rsid w:val="000C0A3B"/>
    <w:rsid w:val="0010168C"/>
    <w:rsid w:val="00111F4D"/>
    <w:rsid w:val="0011374D"/>
    <w:rsid w:val="001142DC"/>
    <w:rsid w:val="00116A16"/>
    <w:rsid w:val="001335B9"/>
    <w:rsid w:val="001343D9"/>
    <w:rsid w:val="001471D3"/>
    <w:rsid w:val="00156001"/>
    <w:rsid w:val="00162CB5"/>
    <w:rsid w:val="00164822"/>
    <w:rsid w:val="001738A6"/>
    <w:rsid w:val="00182B98"/>
    <w:rsid w:val="00183FCC"/>
    <w:rsid w:val="00185E80"/>
    <w:rsid w:val="001A38B4"/>
    <w:rsid w:val="001A5995"/>
    <w:rsid w:val="001B072F"/>
    <w:rsid w:val="001B13AF"/>
    <w:rsid w:val="00220128"/>
    <w:rsid w:val="002323F4"/>
    <w:rsid w:val="00232512"/>
    <w:rsid w:val="00244B22"/>
    <w:rsid w:val="00250891"/>
    <w:rsid w:val="00252051"/>
    <w:rsid w:val="0025459F"/>
    <w:rsid w:val="00260F88"/>
    <w:rsid w:val="002734ED"/>
    <w:rsid w:val="00286CC8"/>
    <w:rsid w:val="002A2D94"/>
    <w:rsid w:val="002D7BFC"/>
    <w:rsid w:val="002F20D5"/>
    <w:rsid w:val="00300B91"/>
    <w:rsid w:val="00312160"/>
    <w:rsid w:val="00317020"/>
    <w:rsid w:val="003321F6"/>
    <w:rsid w:val="003611F0"/>
    <w:rsid w:val="003802D7"/>
    <w:rsid w:val="003B5F70"/>
    <w:rsid w:val="003C25D5"/>
    <w:rsid w:val="003C6974"/>
    <w:rsid w:val="003D0BB5"/>
    <w:rsid w:val="003E4755"/>
    <w:rsid w:val="003E6F81"/>
    <w:rsid w:val="003F4CEE"/>
    <w:rsid w:val="0040081C"/>
    <w:rsid w:val="00405BF9"/>
    <w:rsid w:val="00420F8D"/>
    <w:rsid w:val="00446FC0"/>
    <w:rsid w:val="00467DC2"/>
    <w:rsid w:val="00492075"/>
    <w:rsid w:val="004A1F11"/>
    <w:rsid w:val="004A4C79"/>
    <w:rsid w:val="004A5285"/>
    <w:rsid w:val="004F5031"/>
    <w:rsid w:val="00521826"/>
    <w:rsid w:val="00523E86"/>
    <w:rsid w:val="00525BB5"/>
    <w:rsid w:val="00532A56"/>
    <w:rsid w:val="00551874"/>
    <w:rsid w:val="00573BCE"/>
    <w:rsid w:val="005A6379"/>
    <w:rsid w:val="005B777F"/>
    <w:rsid w:val="005E2061"/>
    <w:rsid w:val="0060411E"/>
    <w:rsid w:val="006119ED"/>
    <w:rsid w:val="006328BF"/>
    <w:rsid w:val="0064486A"/>
    <w:rsid w:val="00645591"/>
    <w:rsid w:val="00647E9D"/>
    <w:rsid w:val="00671940"/>
    <w:rsid w:val="0067443C"/>
    <w:rsid w:val="006747F2"/>
    <w:rsid w:val="00686A69"/>
    <w:rsid w:val="006A6BB3"/>
    <w:rsid w:val="006B0F24"/>
    <w:rsid w:val="006C3D91"/>
    <w:rsid w:val="006E23D4"/>
    <w:rsid w:val="00700A00"/>
    <w:rsid w:val="00706540"/>
    <w:rsid w:val="00707E5E"/>
    <w:rsid w:val="0071482A"/>
    <w:rsid w:val="00724362"/>
    <w:rsid w:val="0072588D"/>
    <w:rsid w:val="00732518"/>
    <w:rsid w:val="007566D3"/>
    <w:rsid w:val="00771895"/>
    <w:rsid w:val="00777202"/>
    <w:rsid w:val="00785090"/>
    <w:rsid w:val="007A3888"/>
    <w:rsid w:val="007C3AFB"/>
    <w:rsid w:val="007C697C"/>
    <w:rsid w:val="007D2B5F"/>
    <w:rsid w:val="007D4C45"/>
    <w:rsid w:val="007F3567"/>
    <w:rsid w:val="00814EA1"/>
    <w:rsid w:val="00864CD6"/>
    <w:rsid w:val="0088115E"/>
    <w:rsid w:val="00884C64"/>
    <w:rsid w:val="0089293E"/>
    <w:rsid w:val="00896CB2"/>
    <w:rsid w:val="008B142B"/>
    <w:rsid w:val="008C583E"/>
    <w:rsid w:val="00913290"/>
    <w:rsid w:val="009236DE"/>
    <w:rsid w:val="00932EFB"/>
    <w:rsid w:val="009350E2"/>
    <w:rsid w:val="00962B8C"/>
    <w:rsid w:val="0096688A"/>
    <w:rsid w:val="009854CB"/>
    <w:rsid w:val="009971BF"/>
    <w:rsid w:val="009A173B"/>
    <w:rsid w:val="009F1794"/>
    <w:rsid w:val="009F4A57"/>
    <w:rsid w:val="00A334C9"/>
    <w:rsid w:val="00A9430A"/>
    <w:rsid w:val="00AF44D2"/>
    <w:rsid w:val="00AF5442"/>
    <w:rsid w:val="00B0073A"/>
    <w:rsid w:val="00B44537"/>
    <w:rsid w:val="00B5516D"/>
    <w:rsid w:val="00B57403"/>
    <w:rsid w:val="00B90BC7"/>
    <w:rsid w:val="00BA65A6"/>
    <w:rsid w:val="00BB5A82"/>
    <w:rsid w:val="00BB74F6"/>
    <w:rsid w:val="00BD09B5"/>
    <w:rsid w:val="00C013DB"/>
    <w:rsid w:val="00C25152"/>
    <w:rsid w:val="00C5221E"/>
    <w:rsid w:val="00C603D6"/>
    <w:rsid w:val="00CE55B0"/>
    <w:rsid w:val="00D0677C"/>
    <w:rsid w:val="00D175E2"/>
    <w:rsid w:val="00D17F68"/>
    <w:rsid w:val="00D63346"/>
    <w:rsid w:val="00D879C7"/>
    <w:rsid w:val="00D90036"/>
    <w:rsid w:val="00DA5768"/>
    <w:rsid w:val="00DB3F76"/>
    <w:rsid w:val="00DB5054"/>
    <w:rsid w:val="00DF4DC9"/>
    <w:rsid w:val="00DF515F"/>
    <w:rsid w:val="00E20747"/>
    <w:rsid w:val="00E23B09"/>
    <w:rsid w:val="00E25891"/>
    <w:rsid w:val="00E73A86"/>
    <w:rsid w:val="00E7417A"/>
    <w:rsid w:val="00ED78BD"/>
    <w:rsid w:val="00F0468B"/>
    <w:rsid w:val="00F071CA"/>
    <w:rsid w:val="00F15B8D"/>
    <w:rsid w:val="00F82C9C"/>
    <w:rsid w:val="00F85934"/>
    <w:rsid w:val="00F94BDE"/>
    <w:rsid w:val="00F975BA"/>
    <w:rsid w:val="00FA4530"/>
    <w:rsid w:val="00FB1177"/>
    <w:rsid w:val="00FE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0138F680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97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customStyle="1" w:styleId="xmsonormal">
    <w:name w:val="x_msonormal"/>
    <w:basedOn w:val="Normalny"/>
    <w:rsid w:val="003611F0"/>
    <w:pPr>
      <w:spacing w:after="0" w:line="240" w:lineRule="auto"/>
    </w:pPr>
    <w:rPr>
      <w:rFonts w:cs="Calibri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183FC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kstpodstawowyZnak">
    <w:name w:val="Tekst podstawowy Znak"/>
    <w:link w:val="Tekstpodstawowy"/>
    <w:uiPriority w:val="1"/>
    <w:rsid w:val="00183FCC"/>
    <w:rPr>
      <w:rFonts w:ascii="Arial" w:eastAsia="Arial" w:hAnsi="Arial" w:cs="Arial"/>
      <w:sz w:val="22"/>
      <w:szCs w:val="22"/>
      <w:lang w:val="en-US" w:eastAsia="en-US"/>
    </w:rPr>
  </w:style>
  <w:style w:type="paragraph" w:styleId="Akapitzlist">
    <w:name w:val="List Paragraph"/>
    <w:basedOn w:val="Normalny"/>
    <w:uiPriority w:val="1"/>
    <w:qFormat/>
    <w:rsid w:val="00183FCC"/>
    <w:pPr>
      <w:widowControl w:val="0"/>
      <w:autoSpaceDE w:val="0"/>
      <w:autoSpaceDN w:val="0"/>
      <w:spacing w:after="0" w:line="240" w:lineRule="auto"/>
      <w:ind w:left="399" w:hanging="283"/>
    </w:pPr>
    <w:rPr>
      <w:rFonts w:ascii="Arial" w:eastAsia="Arial" w:hAnsi="Arial" w:cs="Arial"/>
      <w:lang w:val="en-US"/>
    </w:rPr>
  </w:style>
  <w:style w:type="character" w:styleId="Hipercze">
    <w:name w:val="Hyperlink"/>
    <w:uiPriority w:val="99"/>
    <w:unhideWhenUsed/>
    <w:rsid w:val="00DB3F76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B3F76"/>
    <w:rPr>
      <w:color w:val="605E5C"/>
      <w:shd w:val="clear" w:color="auto" w:fill="E1DFDD"/>
    </w:rPr>
  </w:style>
  <w:style w:type="paragraph" w:styleId="Legenda">
    <w:name w:val="caption"/>
    <w:basedOn w:val="Normalny"/>
    <w:next w:val="Normalny"/>
    <w:uiPriority w:val="35"/>
    <w:unhideWhenUsed/>
    <w:qFormat/>
    <w:rsid w:val="007C3AF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387</TotalTime>
  <Pages>6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Marta Leszczyńska</cp:lastModifiedBy>
  <cp:revision>32</cp:revision>
  <cp:lastPrinted>2021-06-02T10:23:00Z</cp:lastPrinted>
  <dcterms:created xsi:type="dcterms:W3CDTF">2025-06-27T12:52:00Z</dcterms:created>
  <dcterms:modified xsi:type="dcterms:W3CDTF">2025-08-20T08:34:00Z</dcterms:modified>
</cp:coreProperties>
</file>