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A0259" w14:textId="027226A0" w:rsidR="004A17E7" w:rsidRDefault="00F721BF" w:rsidP="00D023E9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OPIS PRZEDMIOTU ZAMÓWIENIA</w:t>
      </w:r>
    </w:p>
    <w:p w14:paraId="733A66FB" w14:textId="228DA565" w:rsidR="00F721BF" w:rsidRPr="000853E2" w:rsidRDefault="00F721BF" w:rsidP="00D023E9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</w:p>
    <w:p w14:paraId="343C31CA" w14:textId="2DDAC025" w:rsidR="00793E86" w:rsidRPr="00BD50D5" w:rsidRDefault="00A506B0" w:rsidP="00BD50D5">
      <w:pPr>
        <w:spacing w:after="0" w:line="276" w:lineRule="auto"/>
        <w:jc w:val="both"/>
        <w:rPr>
          <w:rFonts w:cs="Calibri"/>
        </w:rPr>
      </w:pPr>
      <w:r w:rsidRPr="00BD50D5">
        <w:rPr>
          <w:rFonts w:cs="Calibri"/>
        </w:rPr>
        <w:t>Przedmiot</w:t>
      </w:r>
      <w:r w:rsidR="00207236" w:rsidRPr="00BD50D5">
        <w:rPr>
          <w:rFonts w:cs="Calibri"/>
        </w:rPr>
        <w:t>em</w:t>
      </w:r>
      <w:r w:rsidRPr="00BD50D5">
        <w:rPr>
          <w:rFonts w:cs="Calibri"/>
        </w:rPr>
        <w:t xml:space="preserve"> zamówienia</w:t>
      </w:r>
      <w:bookmarkStart w:id="0" w:name="_Hlk51759092"/>
      <w:r w:rsidR="00207236" w:rsidRPr="00BD50D5">
        <w:rPr>
          <w:rFonts w:cs="Calibri"/>
        </w:rPr>
        <w:t xml:space="preserve"> jest </w:t>
      </w:r>
      <w:r w:rsidR="009F00F8">
        <w:rPr>
          <w:rFonts w:cs="Calibri"/>
        </w:rPr>
        <w:t>rozbudowa wiaty</w:t>
      </w:r>
      <w:r w:rsidR="00484050" w:rsidRPr="00BD50D5">
        <w:rPr>
          <w:rFonts w:cs="Calibri"/>
        </w:rPr>
        <w:t xml:space="preserve"> (dobudowie do istniejącej ściany)</w:t>
      </w:r>
      <w:r w:rsidR="00FE0C72" w:rsidRPr="00BD50D5">
        <w:rPr>
          <w:rFonts w:cs="Calibri"/>
        </w:rPr>
        <w:t xml:space="preserve"> </w:t>
      </w:r>
      <w:r w:rsidR="007C7589" w:rsidRPr="00BD50D5">
        <w:rPr>
          <w:rFonts w:cs="Calibri"/>
        </w:rPr>
        <w:t>i rozbudowie zadaszenia</w:t>
      </w:r>
      <w:r w:rsidR="00233AFF" w:rsidRPr="00BD50D5">
        <w:rPr>
          <w:rFonts w:cs="Calibri"/>
        </w:rPr>
        <w:t xml:space="preserve"> </w:t>
      </w:r>
      <w:r w:rsidR="007C7589" w:rsidRPr="00BD50D5">
        <w:rPr>
          <w:rFonts w:cs="Calibri"/>
        </w:rPr>
        <w:t xml:space="preserve">wiaty </w:t>
      </w:r>
      <w:r w:rsidR="00233AFF" w:rsidRPr="00BD50D5">
        <w:rPr>
          <w:rFonts w:cs="Calibri"/>
        </w:rPr>
        <w:t xml:space="preserve">(przedłużenie w celu zadaszenia powstałej przestrzeni) </w:t>
      </w:r>
      <w:r w:rsidR="007C7589" w:rsidRPr="00BD50D5">
        <w:rPr>
          <w:rFonts w:cs="Calibri"/>
        </w:rPr>
        <w:t>istniejącego budynku gospodarczego na t</w:t>
      </w:r>
      <w:r w:rsidR="00852154" w:rsidRPr="00BD50D5">
        <w:rPr>
          <w:rFonts w:cs="Calibri"/>
        </w:rPr>
        <w:t xml:space="preserve">erenie </w:t>
      </w:r>
      <w:r w:rsidR="001473BE" w:rsidRPr="00BD50D5">
        <w:rPr>
          <w:rFonts w:cs="Calibri"/>
        </w:rPr>
        <w:t>SHM Sulejów</w:t>
      </w:r>
      <w:r w:rsidR="00E23A86" w:rsidRPr="00BD50D5">
        <w:rPr>
          <w:rFonts w:cs="Calibri"/>
        </w:rPr>
        <w:t>, ul. Polna 10</w:t>
      </w:r>
    </w:p>
    <w:p w14:paraId="77903196" w14:textId="77777777" w:rsidR="004915F0" w:rsidRPr="00BD50D5" w:rsidRDefault="004915F0" w:rsidP="00BD50D5">
      <w:pPr>
        <w:spacing w:after="0" w:line="276" w:lineRule="auto"/>
        <w:jc w:val="both"/>
        <w:rPr>
          <w:rFonts w:cs="Calibri"/>
          <w:b/>
          <w:bCs/>
        </w:rPr>
      </w:pPr>
    </w:p>
    <w:bookmarkEnd w:id="0"/>
    <w:p w14:paraId="65D21B8F" w14:textId="4F9E9DAA" w:rsidR="008F77EC" w:rsidRPr="00BD50D5" w:rsidRDefault="00A506B0" w:rsidP="00BD50D5">
      <w:pPr>
        <w:pStyle w:val="Akapitzlist"/>
        <w:numPr>
          <w:ilvl w:val="0"/>
          <w:numId w:val="25"/>
        </w:numPr>
        <w:spacing w:after="0" w:line="276" w:lineRule="auto"/>
        <w:ind w:left="357" w:hanging="357"/>
        <w:contextualSpacing w:val="0"/>
        <w:jc w:val="both"/>
        <w:rPr>
          <w:rFonts w:cs="Calibri"/>
        </w:rPr>
      </w:pPr>
      <w:r w:rsidRPr="00BD50D5">
        <w:rPr>
          <w:rFonts w:cs="Calibri"/>
        </w:rPr>
        <w:t xml:space="preserve">Zakres </w:t>
      </w:r>
      <w:r w:rsidR="008F77EC" w:rsidRPr="00BD50D5">
        <w:rPr>
          <w:rFonts w:cs="Calibri"/>
        </w:rPr>
        <w:t>prac:</w:t>
      </w:r>
    </w:p>
    <w:p w14:paraId="3543205E" w14:textId="1C9AFB86" w:rsidR="00484050" w:rsidRDefault="007261E1" w:rsidP="00BD50D5">
      <w:pPr>
        <w:pStyle w:val="Akapitzlist"/>
        <w:numPr>
          <w:ilvl w:val="0"/>
          <w:numId w:val="38"/>
        </w:numPr>
        <w:spacing w:after="0" w:line="276" w:lineRule="auto"/>
        <w:ind w:left="567" w:hanging="283"/>
        <w:contextualSpacing w:val="0"/>
        <w:jc w:val="both"/>
        <w:rPr>
          <w:rFonts w:cs="Calibri"/>
        </w:rPr>
      </w:pPr>
      <w:r w:rsidRPr="00BD50D5">
        <w:rPr>
          <w:rFonts w:cs="Calibri"/>
        </w:rPr>
        <w:t>w</w:t>
      </w:r>
      <w:r w:rsidR="008F77EC" w:rsidRPr="00BD50D5">
        <w:rPr>
          <w:rFonts w:cs="Calibri"/>
        </w:rPr>
        <w:t>ydłużenie</w:t>
      </w:r>
      <w:r w:rsidR="00552016" w:rsidRPr="00BD50D5">
        <w:rPr>
          <w:rFonts w:cs="Calibri"/>
        </w:rPr>
        <w:t xml:space="preserve"> konstrukcji nośnej wiaty</w:t>
      </w:r>
      <w:r w:rsidR="00E32D83">
        <w:rPr>
          <w:rFonts w:cs="Calibri"/>
        </w:rPr>
        <w:t xml:space="preserve"> </w:t>
      </w:r>
      <w:r w:rsidR="00552016" w:rsidRPr="00BD50D5">
        <w:rPr>
          <w:rFonts w:cs="Calibri"/>
        </w:rPr>
        <w:t>- d</w:t>
      </w:r>
      <w:r w:rsidR="00877028" w:rsidRPr="00BD50D5">
        <w:rPr>
          <w:rFonts w:cs="Calibri"/>
        </w:rPr>
        <w:t>obór odpowiedniej konstrukcji do istniejącego zadaszenia, nawiązującej  do ogólnej estetyki budynku, uwzględniając odpowiednie</w:t>
      </w:r>
      <w:r w:rsidR="00484050" w:rsidRPr="00BD50D5">
        <w:rPr>
          <w:rFonts w:cs="Calibri"/>
        </w:rPr>
        <w:t xml:space="preserve"> </w:t>
      </w:r>
      <w:r w:rsidR="00877028" w:rsidRPr="00BD50D5">
        <w:rPr>
          <w:rFonts w:cs="Calibri"/>
        </w:rPr>
        <w:t>materiały, by nie zaburzyć architektonicznej spójności obiektu</w:t>
      </w:r>
      <w:r w:rsidR="00FD6F48">
        <w:rPr>
          <w:rFonts w:cs="Calibri"/>
        </w:rPr>
        <w:t>. Obecnie funkcjonująca wiata ma 3,1 m. długości</w:t>
      </w:r>
      <w:r w:rsidR="00143DDF">
        <w:rPr>
          <w:rFonts w:cs="Calibri"/>
        </w:rPr>
        <w:t>. Należy ją wydłużyć do 7,75 m.</w:t>
      </w:r>
    </w:p>
    <w:p w14:paraId="39483ADC" w14:textId="672FA22A" w:rsidR="00552016" w:rsidRDefault="007261E1" w:rsidP="008D7070">
      <w:pPr>
        <w:pStyle w:val="Akapitzlist"/>
        <w:numPr>
          <w:ilvl w:val="0"/>
          <w:numId w:val="38"/>
        </w:numPr>
        <w:spacing w:after="0" w:line="276" w:lineRule="auto"/>
        <w:ind w:left="567" w:hanging="283"/>
        <w:contextualSpacing w:val="0"/>
        <w:jc w:val="both"/>
        <w:rPr>
          <w:rFonts w:cs="Calibri"/>
        </w:rPr>
      </w:pPr>
      <w:r w:rsidRPr="008D7070">
        <w:rPr>
          <w:rFonts w:cs="Calibri"/>
        </w:rPr>
        <w:t>budowa ściany boczne</w:t>
      </w:r>
      <w:r w:rsidR="00044C13" w:rsidRPr="008D7070">
        <w:rPr>
          <w:rFonts w:cs="Calibri"/>
        </w:rPr>
        <w:t xml:space="preserve"> – ok </w:t>
      </w:r>
      <w:r w:rsidR="00CA1B54" w:rsidRPr="008D7070">
        <w:rPr>
          <w:rFonts w:cs="Calibri"/>
        </w:rPr>
        <w:t>22</w:t>
      </w:r>
      <w:r w:rsidR="008D7070" w:rsidRPr="008D7070">
        <w:rPr>
          <w:rFonts w:cs="Calibri"/>
        </w:rPr>
        <w:t xml:space="preserve"> </w:t>
      </w:r>
      <w:r w:rsidR="008D7070" w:rsidRPr="008D7070">
        <w:rPr>
          <w:rFonts w:ascii="Arial" w:eastAsia="Times New Roman" w:hAnsi="Arial" w:cs="Arial"/>
          <w:sz w:val="16"/>
          <w:szCs w:val="16"/>
          <w:lang w:eastAsia="pl-PL"/>
        </w:rPr>
        <w:t>m</w:t>
      </w:r>
      <w:r w:rsidR="008D7070" w:rsidRPr="008D7070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2</w:t>
      </w:r>
      <w:r w:rsidR="008D7070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="008D7070">
        <w:rPr>
          <w:rFonts w:cs="Calibri"/>
        </w:rPr>
        <w:t>,</w:t>
      </w:r>
    </w:p>
    <w:p w14:paraId="56AF18E9" w14:textId="25925007" w:rsidR="007261E1" w:rsidRPr="0021606A" w:rsidRDefault="003D15C4" w:rsidP="0021606A">
      <w:pPr>
        <w:pStyle w:val="Akapitzlist"/>
        <w:numPr>
          <w:ilvl w:val="0"/>
          <w:numId w:val="38"/>
        </w:numPr>
        <w:spacing w:after="0" w:line="276" w:lineRule="auto"/>
        <w:ind w:left="567" w:hanging="283"/>
        <w:contextualSpacing w:val="0"/>
        <w:jc w:val="both"/>
        <w:rPr>
          <w:rFonts w:cs="Calibri"/>
        </w:rPr>
      </w:pPr>
      <w:r w:rsidRPr="0021606A">
        <w:rPr>
          <w:rFonts w:cs="Calibri"/>
        </w:rPr>
        <w:t>montaż pokrycia dachowego</w:t>
      </w:r>
      <w:r w:rsidR="0021606A" w:rsidRPr="0021606A">
        <w:rPr>
          <w:rFonts w:cs="Calibri"/>
        </w:rPr>
        <w:t xml:space="preserve"> – ok 28 </w:t>
      </w:r>
      <w:r w:rsidR="0021606A" w:rsidRPr="0021606A">
        <w:rPr>
          <w:rFonts w:ascii="Arial" w:eastAsia="Times New Roman" w:hAnsi="Arial" w:cs="Arial"/>
          <w:sz w:val="16"/>
          <w:szCs w:val="16"/>
          <w:lang w:eastAsia="pl-PL"/>
        </w:rPr>
        <w:t>m</w:t>
      </w:r>
      <w:r w:rsidR="0021606A" w:rsidRPr="0021606A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2</w:t>
      </w:r>
      <w:r w:rsidR="00BF06F3" w:rsidRPr="0021606A">
        <w:rPr>
          <w:rFonts w:cs="Calibri"/>
        </w:rPr>
        <w:t>,</w:t>
      </w:r>
    </w:p>
    <w:p w14:paraId="079A591F" w14:textId="440FFBED" w:rsidR="00BF06F3" w:rsidRPr="00BD50D5" w:rsidRDefault="00BF06F3" w:rsidP="00BD50D5">
      <w:pPr>
        <w:pStyle w:val="Akapitzlist"/>
        <w:numPr>
          <w:ilvl w:val="0"/>
          <w:numId w:val="38"/>
        </w:numPr>
        <w:spacing w:after="0" w:line="276" w:lineRule="auto"/>
        <w:ind w:left="567" w:hanging="283"/>
        <w:contextualSpacing w:val="0"/>
        <w:jc w:val="both"/>
        <w:rPr>
          <w:rFonts w:cs="Calibri"/>
        </w:rPr>
      </w:pPr>
      <w:r w:rsidRPr="00BD50D5">
        <w:rPr>
          <w:rFonts w:cs="Calibri"/>
        </w:rPr>
        <w:t>wykonanie odwodnienia (rynny, rury spustowe)</w:t>
      </w:r>
      <w:r w:rsidR="0021606A">
        <w:rPr>
          <w:rFonts w:cs="Calibri"/>
        </w:rPr>
        <w:t xml:space="preserve"> – 1 komplet</w:t>
      </w:r>
      <w:r w:rsidRPr="00BD50D5">
        <w:rPr>
          <w:rFonts w:cs="Calibri"/>
        </w:rPr>
        <w:t>,</w:t>
      </w:r>
    </w:p>
    <w:p w14:paraId="15523DE3" w14:textId="19BCBDF8" w:rsidR="00BF06F3" w:rsidRPr="00BD50D5" w:rsidRDefault="00BF06F3" w:rsidP="00BD50D5">
      <w:pPr>
        <w:pStyle w:val="Akapitzlist"/>
        <w:numPr>
          <w:ilvl w:val="0"/>
          <w:numId w:val="38"/>
        </w:numPr>
        <w:spacing w:after="0" w:line="276" w:lineRule="auto"/>
        <w:ind w:left="567" w:hanging="283"/>
        <w:contextualSpacing w:val="0"/>
        <w:jc w:val="both"/>
        <w:rPr>
          <w:rFonts w:cs="Calibri"/>
        </w:rPr>
      </w:pPr>
      <w:r w:rsidRPr="00BD50D5">
        <w:rPr>
          <w:rFonts w:cs="Calibri"/>
        </w:rPr>
        <w:t>zabezpieczenie antykorozyjne elementów stalowych</w:t>
      </w:r>
      <w:r w:rsidR="00FE0C72" w:rsidRPr="00BD50D5">
        <w:rPr>
          <w:rFonts w:cs="Calibri"/>
        </w:rPr>
        <w:t>,</w:t>
      </w:r>
    </w:p>
    <w:p w14:paraId="45574D21" w14:textId="19F71016" w:rsidR="007C7589" w:rsidRPr="00BD50D5" w:rsidRDefault="00484050" w:rsidP="00BD50D5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cs="Calibri"/>
        </w:rPr>
      </w:pPr>
      <w:r w:rsidRPr="00BD50D5">
        <w:rPr>
          <w:rFonts w:cs="Calibri"/>
        </w:rPr>
        <w:t>Wykonan</w:t>
      </w:r>
      <w:r w:rsidR="00233AFF" w:rsidRPr="00BD50D5">
        <w:rPr>
          <w:rFonts w:cs="Calibri"/>
        </w:rPr>
        <w:t>i</w:t>
      </w:r>
      <w:r w:rsidRPr="00BD50D5">
        <w:rPr>
          <w:rFonts w:cs="Calibri"/>
        </w:rPr>
        <w:t xml:space="preserve">e </w:t>
      </w:r>
      <w:r w:rsidR="00FE0C72" w:rsidRPr="00BD50D5">
        <w:rPr>
          <w:rFonts w:cs="Calibri"/>
        </w:rPr>
        <w:t xml:space="preserve">prac </w:t>
      </w:r>
      <w:r w:rsidRPr="00BD50D5">
        <w:rPr>
          <w:rFonts w:cs="Calibri"/>
        </w:rPr>
        <w:t>zgodnie</w:t>
      </w:r>
      <w:r w:rsidR="00FE0C72" w:rsidRPr="00BD50D5">
        <w:rPr>
          <w:rFonts w:cs="Calibri"/>
        </w:rPr>
        <w:t xml:space="preserve"> z</w:t>
      </w:r>
      <w:r w:rsidRPr="00BD50D5">
        <w:rPr>
          <w:rFonts w:cs="Calibri"/>
        </w:rPr>
        <w:t xml:space="preserve"> zobowiązującymi normami budowlanymi, z użyciem trwałych</w:t>
      </w:r>
      <w:r w:rsidR="00233AFF" w:rsidRPr="00BD50D5">
        <w:rPr>
          <w:rFonts w:cs="Calibri"/>
        </w:rPr>
        <w:br/>
      </w:r>
      <w:r w:rsidRPr="00BD50D5">
        <w:rPr>
          <w:rFonts w:cs="Calibri"/>
        </w:rPr>
        <w:t>i estetycznych materiałów odpornych na czynniki atmosferyczne.</w:t>
      </w:r>
    </w:p>
    <w:p w14:paraId="41858ED5" w14:textId="27536506" w:rsidR="006B68AE" w:rsidRPr="00BD50D5" w:rsidRDefault="00193F30" w:rsidP="00BD50D5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cs="Calibri"/>
        </w:rPr>
      </w:pPr>
      <w:r w:rsidRPr="00BD50D5">
        <w:rPr>
          <w:rFonts w:cs="Calibri"/>
        </w:rPr>
        <w:t>Zabezpieczenie</w:t>
      </w:r>
      <w:r w:rsidR="009C4F60" w:rsidRPr="00BD50D5">
        <w:rPr>
          <w:rFonts w:cs="Calibri"/>
        </w:rPr>
        <w:t xml:space="preserve"> </w:t>
      </w:r>
      <w:r w:rsidR="008D7BD0" w:rsidRPr="00BD50D5">
        <w:rPr>
          <w:rFonts w:cs="Calibri"/>
        </w:rPr>
        <w:t>teren</w:t>
      </w:r>
      <w:r w:rsidR="006B68AE" w:rsidRPr="00BD50D5">
        <w:rPr>
          <w:rFonts w:cs="Calibri"/>
        </w:rPr>
        <w:t>u</w:t>
      </w:r>
      <w:r w:rsidR="008D7BD0" w:rsidRPr="00BD50D5">
        <w:rPr>
          <w:rFonts w:cs="Calibri"/>
        </w:rPr>
        <w:t xml:space="preserve"> robót, w szczególności pod względem BHP i p.poż.</w:t>
      </w:r>
    </w:p>
    <w:p w14:paraId="57D6488C" w14:textId="149E2C2B" w:rsidR="00520DD9" w:rsidRPr="00BD50D5" w:rsidRDefault="00152DF2" w:rsidP="00BD50D5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cs="Calibri"/>
        </w:rPr>
      </w:pPr>
      <w:r w:rsidRPr="00BD50D5">
        <w:rPr>
          <w:rFonts w:cs="Calibri"/>
        </w:rPr>
        <w:t xml:space="preserve">Wykonanie prac przygotowawczych </w:t>
      </w:r>
      <w:r w:rsidR="000C367A" w:rsidRPr="00BD50D5">
        <w:rPr>
          <w:rFonts w:cs="Calibri"/>
        </w:rPr>
        <w:t xml:space="preserve">na terenie robót </w:t>
      </w:r>
      <w:r w:rsidR="003A5544" w:rsidRPr="00BD50D5">
        <w:rPr>
          <w:rFonts w:cs="Calibri"/>
        </w:rPr>
        <w:t>polegających na:</w:t>
      </w:r>
    </w:p>
    <w:p w14:paraId="274EEB35" w14:textId="2ECBB330" w:rsidR="00292005" w:rsidRPr="00BD50D5" w:rsidRDefault="00047F97" w:rsidP="00BD50D5">
      <w:pPr>
        <w:pStyle w:val="Akapitzlist"/>
        <w:numPr>
          <w:ilvl w:val="0"/>
          <w:numId w:val="37"/>
        </w:numPr>
        <w:spacing w:after="0" w:line="276" w:lineRule="auto"/>
        <w:ind w:left="709" w:hanging="283"/>
        <w:jc w:val="both"/>
        <w:rPr>
          <w:rFonts w:cs="Calibri"/>
        </w:rPr>
      </w:pPr>
      <w:r w:rsidRPr="00BD50D5">
        <w:rPr>
          <w:rFonts w:cs="Calibri"/>
        </w:rPr>
        <w:t>z</w:t>
      </w:r>
      <w:r w:rsidR="00520DD9" w:rsidRPr="00BD50D5">
        <w:rPr>
          <w:rFonts w:cs="Calibri"/>
        </w:rPr>
        <w:t>abezpieczenie drzewostanu</w:t>
      </w:r>
      <w:r w:rsidR="00454D9D" w:rsidRPr="00BD50D5">
        <w:rPr>
          <w:rFonts w:cs="Calibri"/>
        </w:rPr>
        <w:t xml:space="preserve"> wraz z jego systemem korzeniowym przed ewentualnymi </w:t>
      </w:r>
      <w:r w:rsidR="00E013B4" w:rsidRPr="00BD50D5">
        <w:rPr>
          <w:rFonts w:cs="Calibri"/>
        </w:rPr>
        <w:t xml:space="preserve">uszkodzeniami mogącymi nastąpić </w:t>
      </w:r>
      <w:r w:rsidR="00540311" w:rsidRPr="00BD50D5">
        <w:rPr>
          <w:rFonts w:cs="Calibri"/>
        </w:rPr>
        <w:t xml:space="preserve"> </w:t>
      </w:r>
      <w:r w:rsidR="00E013B4" w:rsidRPr="00BD50D5">
        <w:rPr>
          <w:rFonts w:cs="Calibri"/>
        </w:rPr>
        <w:t>podczas prowadzeni</w:t>
      </w:r>
      <w:r w:rsidR="00591051" w:rsidRPr="00BD50D5">
        <w:rPr>
          <w:rFonts w:cs="Calibri"/>
        </w:rPr>
        <w:t>a</w:t>
      </w:r>
      <w:r w:rsidR="00E013B4" w:rsidRPr="00BD50D5">
        <w:rPr>
          <w:rFonts w:cs="Calibri"/>
        </w:rPr>
        <w:t xml:space="preserve"> prac </w:t>
      </w:r>
      <w:r w:rsidR="001526A3" w:rsidRPr="00BD50D5">
        <w:rPr>
          <w:rFonts w:cs="Calibri"/>
        </w:rPr>
        <w:t xml:space="preserve">rozbiórkowych oraz podczas przemieszczania się </w:t>
      </w:r>
      <w:r w:rsidR="00BB61DA" w:rsidRPr="00BD50D5">
        <w:rPr>
          <w:rFonts w:cs="Calibri"/>
        </w:rPr>
        <w:t>sprzętu po terenie, na którym odbywa się rozbiórka</w:t>
      </w:r>
    </w:p>
    <w:p w14:paraId="5B3AA0DC" w14:textId="5E3996BA" w:rsidR="00BB61DA" w:rsidRPr="00BD50D5" w:rsidRDefault="00047F97" w:rsidP="00BD50D5">
      <w:pPr>
        <w:pStyle w:val="Akapitzlist"/>
        <w:numPr>
          <w:ilvl w:val="0"/>
          <w:numId w:val="37"/>
        </w:numPr>
        <w:spacing w:after="0" w:line="276" w:lineRule="auto"/>
        <w:ind w:left="709" w:hanging="283"/>
        <w:jc w:val="both"/>
        <w:rPr>
          <w:rFonts w:cs="Calibri"/>
        </w:rPr>
      </w:pPr>
      <w:r w:rsidRPr="00BD50D5">
        <w:rPr>
          <w:rFonts w:cs="Calibri"/>
        </w:rPr>
        <w:t>w</w:t>
      </w:r>
      <w:r w:rsidR="00BB61DA" w:rsidRPr="00BD50D5">
        <w:rPr>
          <w:rFonts w:cs="Calibri"/>
        </w:rPr>
        <w:t xml:space="preserve">yznaczenie tras </w:t>
      </w:r>
      <w:r w:rsidRPr="00BD50D5">
        <w:rPr>
          <w:rFonts w:cs="Calibri"/>
        </w:rPr>
        <w:t xml:space="preserve">komunikacyjnych ( do dojazdu </w:t>
      </w:r>
      <w:r w:rsidR="00392599" w:rsidRPr="00BD50D5">
        <w:rPr>
          <w:rFonts w:cs="Calibri"/>
        </w:rPr>
        <w:t>i wyjazdu sprzętu) oraz wyznaczenie stanowiska pracy sprz</w:t>
      </w:r>
      <w:r w:rsidR="009D1CA7" w:rsidRPr="00BD50D5">
        <w:rPr>
          <w:rFonts w:cs="Calibri"/>
        </w:rPr>
        <w:t>ę</w:t>
      </w:r>
      <w:r w:rsidR="00392599" w:rsidRPr="00BD50D5">
        <w:rPr>
          <w:rFonts w:cs="Calibri"/>
        </w:rPr>
        <w:t>tu</w:t>
      </w:r>
      <w:r w:rsidR="00961E84" w:rsidRPr="00BD50D5">
        <w:rPr>
          <w:rFonts w:cs="Calibri"/>
        </w:rPr>
        <w:t>,</w:t>
      </w:r>
    </w:p>
    <w:p w14:paraId="79DA2DB1" w14:textId="05187CAA" w:rsidR="00292005" w:rsidRPr="00BD50D5" w:rsidRDefault="001D5D0C" w:rsidP="00BD50D5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cs="Calibri"/>
        </w:rPr>
      </w:pPr>
      <w:r w:rsidRPr="00BD50D5">
        <w:rPr>
          <w:rFonts w:cs="Calibri"/>
        </w:rPr>
        <w:t>Wykonanie niezbędnych robót</w:t>
      </w:r>
      <w:r w:rsidR="009A0AB0" w:rsidRPr="00BD50D5">
        <w:rPr>
          <w:rFonts w:cs="Calibri"/>
        </w:rPr>
        <w:t xml:space="preserve"> pomocniczych, towarzyszących i porządkowych.</w:t>
      </w:r>
    </w:p>
    <w:p w14:paraId="4217D550" w14:textId="22F2D8C4" w:rsidR="00292005" w:rsidRPr="00BD50D5" w:rsidRDefault="00786E00" w:rsidP="00BD50D5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cs="Calibri"/>
        </w:rPr>
      </w:pPr>
      <w:r w:rsidRPr="00BD50D5">
        <w:rPr>
          <w:rFonts w:cs="Calibri"/>
        </w:rPr>
        <w:t>Wywiezienie i utylizacja</w:t>
      </w:r>
      <w:r w:rsidR="00EE60A4" w:rsidRPr="00BD50D5">
        <w:rPr>
          <w:rFonts w:cs="Calibri"/>
        </w:rPr>
        <w:t xml:space="preserve"> odpadów powstałych w wyniku prowadzonych prac</w:t>
      </w:r>
      <w:r w:rsidR="00BC32B8" w:rsidRPr="00BD50D5">
        <w:rPr>
          <w:rFonts w:cs="Calibri"/>
        </w:rPr>
        <w:t>.</w:t>
      </w:r>
    </w:p>
    <w:p w14:paraId="2B0C0B4C" w14:textId="27461669" w:rsidR="00861854" w:rsidRPr="00BD50D5" w:rsidRDefault="00C14707" w:rsidP="00BD50D5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cs="Calibri"/>
        </w:rPr>
      </w:pPr>
      <w:r w:rsidRPr="00BD50D5">
        <w:rPr>
          <w:rFonts w:cs="Calibri"/>
        </w:rPr>
        <w:t xml:space="preserve">Rekultywacja terenu </w:t>
      </w:r>
      <w:r w:rsidR="00877028" w:rsidRPr="00BD50D5">
        <w:rPr>
          <w:rFonts w:cs="Calibri"/>
        </w:rPr>
        <w:t xml:space="preserve">uszkodzonego w wyniku prowadzonych prac </w:t>
      </w:r>
      <w:r w:rsidR="007C7589" w:rsidRPr="00BD50D5">
        <w:rPr>
          <w:rFonts w:cs="Calibri"/>
        </w:rPr>
        <w:t>budowlanych</w:t>
      </w:r>
      <w:r w:rsidR="003D0618" w:rsidRPr="00BD50D5">
        <w:rPr>
          <w:rFonts w:cs="Calibri"/>
        </w:rPr>
        <w:t xml:space="preserve"> </w:t>
      </w:r>
      <w:r w:rsidR="00AB66B3" w:rsidRPr="00BD50D5">
        <w:rPr>
          <w:rFonts w:cs="Calibri"/>
        </w:rPr>
        <w:t xml:space="preserve"> </w:t>
      </w:r>
      <w:r w:rsidR="00D01BE8" w:rsidRPr="00BD50D5">
        <w:rPr>
          <w:rFonts w:cs="Calibri"/>
        </w:rPr>
        <w:t>(</w:t>
      </w:r>
      <w:r w:rsidR="00E6512A" w:rsidRPr="00BD50D5">
        <w:rPr>
          <w:rFonts w:cs="Calibri"/>
        </w:rPr>
        <w:t xml:space="preserve">uporządkowanie terenu, zasypanie </w:t>
      </w:r>
      <w:r w:rsidR="00877028" w:rsidRPr="00BD50D5">
        <w:rPr>
          <w:rFonts w:cs="Calibri"/>
        </w:rPr>
        <w:t xml:space="preserve">ewentualnych </w:t>
      </w:r>
      <w:r w:rsidR="00E6512A" w:rsidRPr="00BD50D5">
        <w:rPr>
          <w:rFonts w:cs="Calibri"/>
        </w:rPr>
        <w:t>wy</w:t>
      </w:r>
      <w:r w:rsidR="00877028" w:rsidRPr="00BD50D5">
        <w:rPr>
          <w:rFonts w:cs="Calibri"/>
        </w:rPr>
        <w:t>kopów</w:t>
      </w:r>
      <w:r w:rsidR="003C45CE" w:rsidRPr="00BD50D5">
        <w:rPr>
          <w:rFonts w:cs="Calibri"/>
        </w:rPr>
        <w:t xml:space="preserve"> po</w:t>
      </w:r>
      <w:r w:rsidR="00877028" w:rsidRPr="00BD50D5">
        <w:rPr>
          <w:rFonts w:cs="Calibri"/>
        </w:rPr>
        <w:t xml:space="preserve">wstałych w wyniku wykonywanych robót budowlanych </w:t>
      </w:r>
      <w:r w:rsidR="00494C25" w:rsidRPr="00BD50D5">
        <w:rPr>
          <w:rFonts w:cs="Calibri"/>
        </w:rPr>
        <w:t xml:space="preserve">i ukształtowanie terenu wraz </w:t>
      </w:r>
      <w:r w:rsidR="00A43559" w:rsidRPr="00BD50D5">
        <w:rPr>
          <w:rFonts w:cs="Calibri"/>
        </w:rPr>
        <w:t>z ułożeniem wierzchniej warstwy</w:t>
      </w:r>
      <w:r w:rsidR="00AA296A" w:rsidRPr="00BD50D5">
        <w:rPr>
          <w:rFonts w:cs="Calibri"/>
        </w:rPr>
        <w:t xml:space="preserve"> z ziemi przeznaczonej pod trawnik</w:t>
      </w:r>
      <w:r w:rsidR="003606B5" w:rsidRPr="00BD50D5">
        <w:rPr>
          <w:rFonts w:cs="Calibri"/>
        </w:rPr>
        <w:t xml:space="preserve"> gr. ok. 20 cm , obsianie trawą</w:t>
      </w:r>
      <w:r w:rsidR="003D0618" w:rsidRPr="00BD50D5">
        <w:rPr>
          <w:rFonts w:cs="Calibri"/>
        </w:rPr>
        <w:t>)</w:t>
      </w:r>
      <w:r w:rsidR="00877028" w:rsidRPr="00BD50D5">
        <w:rPr>
          <w:rFonts w:cs="Calibri"/>
        </w:rPr>
        <w:t>.</w:t>
      </w:r>
      <w:r w:rsidR="008B4965" w:rsidRPr="00BD50D5">
        <w:rPr>
          <w:rFonts w:cs="Calibri"/>
        </w:rPr>
        <w:t xml:space="preserve"> </w:t>
      </w:r>
    </w:p>
    <w:p w14:paraId="5C1530C3" w14:textId="601EF344" w:rsidR="009E7DF7" w:rsidRDefault="00861854" w:rsidP="00BD50D5">
      <w:pPr>
        <w:pStyle w:val="Akapitzlist"/>
        <w:numPr>
          <w:ilvl w:val="0"/>
          <w:numId w:val="25"/>
        </w:numPr>
        <w:spacing w:after="0" w:line="276" w:lineRule="auto"/>
        <w:ind w:left="426" w:hanging="426"/>
        <w:contextualSpacing w:val="0"/>
        <w:jc w:val="both"/>
        <w:rPr>
          <w:rFonts w:cs="Calibri"/>
        </w:rPr>
      </w:pPr>
      <w:r w:rsidRPr="00BD50D5">
        <w:rPr>
          <w:rFonts w:cs="Calibri"/>
        </w:rPr>
        <w:t>O</w:t>
      </w:r>
      <w:r w:rsidR="005F452E" w:rsidRPr="00BD50D5">
        <w:rPr>
          <w:rFonts w:cs="Calibri"/>
        </w:rPr>
        <w:t xml:space="preserve">kres gwarancji: </w:t>
      </w:r>
      <w:r w:rsidR="00233AFF" w:rsidRPr="00BD50D5">
        <w:rPr>
          <w:rFonts w:cs="Calibri"/>
        </w:rPr>
        <w:t>Wykonawca udzieli Zamawiającemu gwarancji i rękojmi na wykonane prace na okres 36 miesięcy, licząc od daty podpisania przez obie strony bezusterkowego protokołu odbioru przedmiotu zamówienia.</w:t>
      </w:r>
    </w:p>
    <w:p w14:paraId="56AB8F97" w14:textId="24279B2F" w:rsidR="000B494A" w:rsidRPr="000B494A" w:rsidRDefault="000B494A" w:rsidP="000B494A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="Calibri"/>
          <w:lang w:eastAsia="x-none"/>
        </w:rPr>
      </w:pPr>
      <w:r>
        <w:rPr>
          <w:rFonts w:cs="Calibri"/>
          <w:u w:val="single"/>
          <w:lang w:eastAsia="x-none"/>
        </w:rPr>
        <w:t>W celu złożenia oferty wymagana jest wizja lokalna obiektu w celu weryfikacji określonego zakresu prac po wcześniejszym telefonicznym uzgodnieniu terminu.</w:t>
      </w:r>
    </w:p>
    <w:p w14:paraId="6B46F1F6" w14:textId="77777777" w:rsidR="00861854" w:rsidRDefault="00861854" w:rsidP="00BD50D5">
      <w:pPr>
        <w:pStyle w:val="Akapitzlist"/>
        <w:spacing w:after="0" w:line="276" w:lineRule="auto"/>
        <w:jc w:val="both"/>
        <w:rPr>
          <w:rFonts w:cs="Calibri"/>
        </w:rPr>
      </w:pPr>
    </w:p>
    <w:p w14:paraId="04836D9D" w14:textId="77777777" w:rsidR="00832FB6" w:rsidRDefault="00832FB6" w:rsidP="00BD50D5">
      <w:pPr>
        <w:pStyle w:val="Akapitzlist"/>
        <w:spacing w:after="0" w:line="276" w:lineRule="auto"/>
        <w:jc w:val="both"/>
        <w:rPr>
          <w:rFonts w:cs="Calibri"/>
        </w:rPr>
      </w:pPr>
    </w:p>
    <w:p w14:paraId="3FD3C023" w14:textId="77777777" w:rsidR="00832FB6" w:rsidRDefault="00832FB6" w:rsidP="00BD50D5">
      <w:pPr>
        <w:pStyle w:val="Akapitzlist"/>
        <w:spacing w:after="0" w:line="276" w:lineRule="auto"/>
        <w:jc w:val="both"/>
        <w:rPr>
          <w:rFonts w:cs="Calibri"/>
        </w:rPr>
      </w:pPr>
    </w:p>
    <w:p w14:paraId="203BBBAD" w14:textId="3B8ECEB3" w:rsidR="00832FB6" w:rsidRPr="0002726C" w:rsidRDefault="00832FB6" w:rsidP="00832FB6">
      <w:pPr>
        <w:jc w:val="center"/>
        <w:rPr>
          <w:noProof/>
          <w:sz w:val="18"/>
          <w:lang w:eastAsia="pl-PL"/>
        </w:rPr>
      </w:pPr>
      <w:r w:rsidRPr="0002726C">
        <w:rPr>
          <w:noProof/>
          <w:sz w:val="18"/>
          <w:lang w:eastAsia="pl-PL"/>
        </w:rPr>
        <w:t>Zdjęcie stanu aktualnego wiaty</w:t>
      </w:r>
    </w:p>
    <w:p w14:paraId="2E9B9FCF" w14:textId="0F54D690" w:rsidR="00832FB6" w:rsidRDefault="000B494A" w:rsidP="00832FB6">
      <w:pPr>
        <w:jc w:val="center"/>
        <w:rPr>
          <w:noProof/>
          <w:lang w:eastAsia="pl-P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7C0BF3E" wp14:editId="3C2EDF9A">
            <wp:simplePos x="0" y="0"/>
            <wp:positionH relativeFrom="column">
              <wp:posOffset>699770</wp:posOffset>
            </wp:positionH>
            <wp:positionV relativeFrom="page">
              <wp:posOffset>2257425</wp:posOffset>
            </wp:positionV>
            <wp:extent cx="4276725" cy="4600575"/>
            <wp:effectExtent l="0" t="0" r="9525" b="9525"/>
            <wp:wrapSquare wrapText="bothSides"/>
            <wp:docPr id="1651155538" name="Obraz 2" descr="Obraz zawierający niebo, na wolnym powietrzu, koło, opon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niebo, na wolnym powietrzu, koło, opon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4E9860" w14:textId="64E11DC0" w:rsidR="00832FB6" w:rsidRDefault="00832FB6" w:rsidP="00832FB6">
      <w:pPr>
        <w:jc w:val="center"/>
        <w:rPr>
          <w:noProof/>
          <w:lang w:eastAsia="pl-PL"/>
        </w:rPr>
      </w:pPr>
    </w:p>
    <w:p w14:paraId="19385BFE" w14:textId="0F140D74" w:rsidR="00832FB6" w:rsidRDefault="00832FB6" w:rsidP="00832FB6">
      <w:pPr>
        <w:jc w:val="center"/>
        <w:rPr>
          <w:noProof/>
          <w:lang w:eastAsia="pl-PL"/>
        </w:rPr>
      </w:pPr>
    </w:p>
    <w:p w14:paraId="222DCCD5" w14:textId="2DD4E5F2" w:rsidR="00832FB6" w:rsidRDefault="00832FB6" w:rsidP="00832FB6">
      <w:pPr>
        <w:jc w:val="center"/>
        <w:rPr>
          <w:noProof/>
          <w:lang w:eastAsia="pl-PL"/>
        </w:rPr>
      </w:pPr>
    </w:p>
    <w:p w14:paraId="5217CBA3" w14:textId="0B4CCFA9" w:rsidR="00832FB6" w:rsidRDefault="00832FB6" w:rsidP="00832FB6">
      <w:pPr>
        <w:jc w:val="center"/>
        <w:rPr>
          <w:noProof/>
          <w:lang w:eastAsia="pl-PL"/>
        </w:rPr>
      </w:pPr>
    </w:p>
    <w:p w14:paraId="75EC1842" w14:textId="72D95579" w:rsidR="00832FB6" w:rsidRDefault="00832FB6" w:rsidP="00832FB6">
      <w:pPr>
        <w:jc w:val="center"/>
        <w:rPr>
          <w:noProof/>
          <w:lang w:eastAsia="pl-PL"/>
        </w:rPr>
      </w:pPr>
    </w:p>
    <w:p w14:paraId="7D6B9954" w14:textId="7DDD8730" w:rsidR="00832FB6" w:rsidRDefault="00832FB6" w:rsidP="00832FB6">
      <w:pPr>
        <w:jc w:val="center"/>
        <w:rPr>
          <w:noProof/>
          <w:lang w:eastAsia="pl-PL"/>
        </w:rPr>
      </w:pPr>
    </w:p>
    <w:p w14:paraId="23E62760" w14:textId="71856966" w:rsidR="00832FB6" w:rsidRDefault="00832FB6" w:rsidP="00832FB6">
      <w:pPr>
        <w:jc w:val="center"/>
        <w:rPr>
          <w:noProof/>
          <w:lang w:eastAsia="pl-PL"/>
        </w:rPr>
      </w:pPr>
    </w:p>
    <w:p w14:paraId="4F814B17" w14:textId="77777777" w:rsidR="00832FB6" w:rsidRDefault="00832FB6" w:rsidP="00832FB6">
      <w:pPr>
        <w:jc w:val="center"/>
        <w:rPr>
          <w:noProof/>
          <w:lang w:eastAsia="pl-PL"/>
        </w:rPr>
      </w:pPr>
    </w:p>
    <w:p w14:paraId="2E2A9A8E" w14:textId="77777777" w:rsidR="00832FB6" w:rsidRDefault="00832FB6" w:rsidP="00832FB6">
      <w:pPr>
        <w:jc w:val="center"/>
        <w:rPr>
          <w:noProof/>
          <w:lang w:eastAsia="pl-PL"/>
        </w:rPr>
      </w:pPr>
    </w:p>
    <w:p w14:paraId="33781453" w14:textId="51B7F0FD" w:rsidR="00832FB6" w:rsidRDefault="00832FB6" w:rsidP="00832FB6">
      <w:pPr>
        <w:jc w:val="center"/>
        <w:rPr>
          <w:noProof/>
          <w:lang w:eastAsia="pl-PL"/>
        </w:rPr>
      </w:pPr>
    </w:p>
    <w:p w14:paraId="696F9FCC" w14:textId="6A4B15D3" w:rsidR="00832FB6" w:rsidRPr="00832FB6" w:rsidRDefault="00832FB6" w:rsidP="00832FB6">
      <w:pPr>
        <w:jc w:val="center"/>
        <w:rPr>
          <w:noProof/>
          <w:sz w:val="18"/>
          <w:lang w:eastAsia="pl-PL"/>
        </w:rPr>
      </w:pPr>
    </w:p>
    <w:p w14:paraId="7A52353D" w14:textId="560AC791" w:rsidR="00832FB6" w:rsidRDefault="00832FB6" w:rsidP="00832FB6">
      <w:pPr>
        <w:jc w:val="center"/>
        <w:rPr>
          <w:noProof/>
          <w:lang w:eastAsia="pl-PL"/>
        </w:rPr>
      </w:pPr>
    </w:p>
    <w:p w14:paraId="3ED16716" w14:textId="5CB6159B" w:rsidR="00832FB6" w:rsidRDefault="00832FB6" w:rsidP="00832FB6">
      <w:pPr>
        <w:jc w:val="center"/>
        <w:rPr>
          <w:noProof/>
          <w:lang w:eastAsia="pl-PL"/>
        </w:rPr>
      </w:pPr>
    </w:p>
    <w:p w14:paraId="026C8FA3" w14:textId="15B51C3B" w:rsidR="00832FB6" w:rsidRDefault="00832FB6" w:rsidP="00832FB6">
      <w:pPr>
        <w:jc w:val="center"/>
        <w:rPr>
          <w:noProof/>
          <w:lang w:eastAsia="pl-PL"/>
        </w:rPr>
      </w:pPr>
    </w:p>
    <w:p w14:paraId="19CF0F1F" w14:textId="495A583E" w:rsidR="00832FB6" w:rsidRDefault="00832FB6" w:rsidP="00832FB6">
      <w:pPr>
        <w:jc w:val="center"/>
        <w:rPr>
          <w:noProof/>
          <w:lang w:eastAsia="pl-PL"/>
        </w:rPr>
      </w:pPr>
    </w:p>
    <w:p w14:paraId="3783E6DD" w14:textId="3B79C06E" w:rsidR="00832FB6" w:rsidRDefault="00832FB6" w:rsidP="00832FB6">
      <w:pPr>
        <w:jc w:val="center"/>
        <w:rPr>
          <w:noProof/>
          <w:lang w:eastAsia="pl-PL"/>
        </w:rPr>
      </w:pPr>
    </w:p>
    <w:p w14:paraId="5A3C8B85" w14:textId="0B8F4E6A" w:rsidR="00832FB6" w:rsidRDefault="00832FB6" w:rsidP="00832FB6">
      <w:pPr>
        <w:jc w:val="center"/>
        <w:rPr>
          <w:noProof/>
          <w:lang w:eastAsia="pl-PL"/>
        </w:rPr>
      </w:pPr>
    </w:p>
    <w:p w14:paraId="1BFEC463" w14:textId="3B94B6BF" w:rsidR="00832FB6" w:rsidRDefault="00832FB6" w:rsidP="00BD50D5">
      <w:pPr>
        <w:pStyle w:val="Akapitzlist"/>
        <w:spacing w:after="0" w:line="276" w:lineRule="auto"/>
        <w:jc w:val="both"/>
        <w:rPr>
          <w:rFonts w:cs="Calibri"/>
        </w:rPr>
      </w:pPr>
    </w:p>
    <w:p w14:paraId="3DA89EB5" w14:textId="77777777" w:rsidR="00832FB6" w:rsidRDefault="00832FB6" w:rsidP="00BD50D5">
      <w:pPr>
        <w:pStyle w:val="Akapitzlist"/>
        <w:spacing w:after="0" w:line="276" w:lineRule="auto"/>
        <w:jc w:val="both"/>
        <w:rPr>
          <w:rFonts w:cs="Calibri"/>
        </w:rPr>
      </w:pPr>
    </w:p>
    <w:p w14:paraId="31A8C4DF" w14:textId="4660BC4C" w:rsidR="00832FB6" w:rsidRDefault="00832FB6" w:rsidP="00BD50D5">
      <w:pPr>
        <w:pStyle w:val="Akapitzlist"/>
        <w:spacing w:after="0" w:line="276" w:lineRule="auto"/>
        <w:jc w:val="both"/>
        <w:rPr>
          <w:rFonts w:cs="Calibri"/>
        </w:rPr>
      </w:pPr>
    </w:p>
    <w:p w14:paraId="2A869DAA" w14:textId="10C65292" w:rsidR="00832FB6" w:rsidRDefault="00832FB6" w:rsidP="00BD50D5">
      <w:pPr>
        <w:pStyle w:val="Akapitzlist"/>
        <w:spacing w:after="0" w:line="276" w:lineRule="auto"/>
        <w:jc w:val="both"/>
        <w:rPr>
          <w:rFonts w:cs="Calibri"/>
        </w:rPr>
      </w:pPr>
    </w:p>
    <w:p w14:paraId="0CEB9A13" w14:textId="11D0F31A" w:rsidR="00832FB6" w:rsidRDefault="00832FB6" w:rsidP="00BD50D5">
      <w:pPr>
        <w:pStyle w:val="Akapitzlist"/>
        <w:spacing w:after="0" w:line="276" w:lineRule="auto"/>
        <w:jc w:val="both"/>
        <w:rPr>
          <w:rFonts w:cs="Calibri"/>
        </w:rPr>
      </w:pPr>
    </w:p>
    <w:p w14:paraId="397F2930" w14:textId="77777777" w:rsidR="00832FB6" w:rsidRDefault="00832FB6" w:rsidP="00BD50D5">
      <w:pPr>
        <w:pStyle w:val="Akapitzlist"/>
        <w:spacing w:after="0" w:line="276" w:lineRule="auto"/>
        <w:jc w:val="both"/>
        <w:rPr>
          <w:rFonts w:cs="Calibri"/>
        </w:rPr>
      </w:pPr>
    </w:p>
    <w:p w14:paraId="07546E85" w14:textId="70C21193" w:rsidR="00832FB6" w:rsidRDefault="00832FB6" w:rsidP="00BD50D5">
      <w:pPr>
        <w:pStyle w:val="Akapitzlist"/>
        <w:spacing w:after="0" w:line="276" w:lineRule="auto"/>
        <w:jc w:val="both"/>
        <w:rPr>
          <w:rFonts w:cs="Calibri"/>
        </w:rPr>
      </w:pPr>
    </w:p>
    <w:p w14:paraId="795776CA" w14:textId="2BB5CEFE" w:rsidR="00832FB6" w:rsidRDefault="00832FB6" w:rsidP="00BD50D5">
      <w:pPr>
        <w:pStyle w:val="Akapitzlist"/>
        <w:spacing w:after="0" w:line="276" w:lineRule="auto"/>
        <w:jc w:val="both"/>
        <w:rPr>
          <w:rFonts w:cs="Calibri"/>
        </w:rPr>
      </w:pPr>
    </w:p>
    <w:p w14:paraId="48393F5C" w14:textId="77777777" w:rsidR="00832FB6" w:rsidRDefault="00832FB6" w:rsidP="00BD50D5">
      <w:pPr>
        <w:pStyle w:val="Akapitzlist"/>
        <w:spacing w:after="0" w:line="276" w:lineRule="auto"/>
        <w:jc w:val="both"/>
        <w:rPr>
          <w:rFonts w:cs="Calibri"/>
        </w:rPr>
      </w:pPr>
    </w:p>
    <w:p w14:paraId="6780BD6F" w14:textId="096E78C5" w:rsidR="00832FB6" w:rsidRPr="00832FB6" w:rsidRDefault="00832FB6" w:rsidP="00832FB6">
      <w:pPr>
        <w:jc w:val="center"/>
        <w:rPr>
          <w:noProof/>
          <w:sz w:val="18"/>
          <w:lang w:eastAsia="pl-P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875669E" wp14:editId="6E1BD90F">
            <wp:simplePos x="0" y="0"/>
            <wp:positionH relativeFrom="margin">
              <wp:align>center</wp:align>
            </wp:positionH>
            <wp:positionV relativeFrom="page">
              <wp:posOffset>2421890</wp:posOffset>
            </wp:positionV>
            <wp:extent cx="5048250" cy="3783965"/>
            <wp:effectExtent l="0" t="0" r="0" b="6985"/>
            <wp:wrapSquare wrapText="bothSides"/>
            <wp:docPr id="1557535009" name="Obraz 1" descr="Obraz zawierający na wolnym powietrzu, niebo, roślina, budynek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na wolnym powietrzu, niebo, roślina, budynek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78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726C">
        <w:rPr>
          <w:noProof/>
          <w:sz w:val="18"/>
          <w:lang w:eastAsia="pl-PL"/>
        </w:rPr>
        <w:t>Zdjecie stanu aktualnego wiaty</w:t>
      </w:r>
    </w:p>
    <w:sectPr w:rsidR="00832FB6" w:rsidRPr="00832FB6" w:rsidSect="001C4DD8">
      <w:headerReference w:type="default" r:id="rId9"/>
      <w:pgSz w:w="11906" w:h="16838" w:code="9"/>
      <w:pgMar w:top="2977" w:right="1418" w:bottom="2552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18139" w14:textId="77777777" w:rsidR="003A3998" w:rsidRDefault="003A3998" w:rsidP="00F975BA">
      <w:pPr>
        <w:spacing w:after="0" w:line="240" w:lineRule="auto"/>
      </w:pPr>
      <w:r>
        <w:separator/>
      </w:r>
    </w:p>
  </w:endnote>
  <w:endnote w:type="continuationSeparator" w:id="0">
    <w:p w14:paraId="4D79260E" w14:textId="77777777" w:rsidR="003A3998" w:rsidRDefault="003A3998" w:rsidP="00F97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4B8F4" w14:textId="77777777" w:rsidR="003A3998" w:rsidRDefault="003A3998" w:rsidP="00F975BA">
      <w:pPr>
        <w:spacing w:after="0" w:line="240" w:lineRule="auto"/>
      </w:pPr>
      <w:r>
        <w:separator/>
      </w:r>
    </w:p>
  </w:footnote>
  <w:footnote w:type="continuationSeparator" w:id="0">
    <w:p w14:paraId="309C7995" w14:textId="77777777" w:rsidR="003A3998" w:rsidRDefault="003A3998" w:rsidP="00F97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16152" w14:textId="4652A303" w:rsidR="00F975BA" w:rsidRDefault="00AA32DF" w:rsidP="000064D3">
    <w:pPr>
      <w:pStyle w:val="Nagwek"/>
      <w:ind w:left="-1418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2FE521F9" wp14:editId="79DDA011">
          <wp:simplePos x="0" y="0"/>
          <wp:positionH relativeFrom="column">
            <wp:posOffset>-900430</wp:posOffset>
          </wp:positionH>
          <wp:positionV relativeFrom="paragraph">
            <wp:posOffset>0</wp:posOffset>
          </wp:positionV>
          <wp:extent cx="7543800" cy="10668000"/>
          <wp:effectExtent l="0" t="0" r="0" b="0"/>
          <wp:wrapNone/>
          <wp:docPr id="29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6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36A6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D4C491F"/>
    <w:multiLevelType w:val="multilevel"/>
    <w:tmpl w:val="0415001F"/>
    <w:lvl w:ilvl="0">
      <w:start w:val="1"/>
      <w:numFmt w:val="decimal"/>
      <w:lvlText w:val="%1."/>
      <w:lvlJc w:val="left"/>
      <w:pPr>
        <w:ind w:left="2484" w:hanging="360"/>
      </w:pPr>
    </w:lvl>
    <w:lvl w:ilvl="1">
      <w:start w:val="1"/>
      <w:numFmt w:val="decimal"/>
      <w:lvlText w:val="%1.%2."/>
      <w:lvlJc w:val="left"/>
      <w:pPr>
        <w:ind w:left="2916" w:hanging="432"/>
      </w:pPr>
    </w:lvl>
    <w:lvl w:ilvl="2">
      <w:start w:val="1"/>
      <w:numFmt w:val="decimal"/>
      <w:lvlText w:val="%1.%2.%3."/>
      <w:lvlJc w:val="left"/>
      <w:pPr>
        <w:ind w:left="3348" w:hanging="504"/>
      </w:pPr>
    </w:lvl>
    <w:lvl w:ilvl="3">
      <w:start w:val="1"/>
      <w:numFmt w:val="decimal"/>
      <w:lvlText w:val="%1.%2.%3.%4."/>
      <w:lvlJc w:val="left"/>
      <w:pPr>
        <w:ind w:left="3852" w:hanging="648"/>
      </w:pPr>
    </w:lvl>
    <w:lvl w:ilvl="4">
      <w:start w:val="1"/>
      <w:numFmt w:val="decimal"/>
      <w:lvlText w:val="%1.%2.%3.%4.%5."/>
      <w:lvlJc w:val="left"/>
      <w:pPr>
        <w:ind w:left="4356" w:hanging="792"/>
      </w:pPr>
    </w:lvl>
    <w:lvl w:ilvl="5">
      <w:start w:val="1"/>
      <w:numFmt w:val="decimal"/>
      <w:lvlText w:val="%1.%2.%3.%4.%5.%6."/>
      <w:lvlJc w:val="left"/>
      <w:pPr>
        <w:ind w:left="4860" w:hanging="936"/>
      </w:pPr>
    </w:lvl>
    <w:lvl w:ilvl="6">
      <w:start w:val="1"/>
      <w:numFmt w:val="decimal"/>
      <w:lvlText w:val="%1.%2.%3.%4.%5.%6.%7."/>
      <w:lvlJc w:val="left"/>
      <w:pPr>
        <w:ind w:left="5364" w:hanging="1080"/>
      </w:pPr>
    </w:lvl>
    <w:lvl w:ilvl="7">
      <w:start w:val="1"/>
      <w:numFmt w:val="decimal"/>
      <w:lvlText w:val="%1.%2.%3.%4.%5.%6.%7.%8."/>
      <w:lvlJc w:val="left"/>
      <w:pPr>
        <w:ind w:left="5868" w:hanging="1224"/>
      </w:pPr>
    </w:lvl>
    <w:lvl w:ilvl="8">
      <w:start w:val="1"/>
      <w:numFmt w:val="decimal"/>
      <w:lvlText w:val="%1.%2.%3.%4.%5.%6.%7.%8.%9."/>
      <w:lvlJc w:val="left"/>
      <w:pPr>
        <w:ind w:left="6444" w:hanging="1440"/>
      </w:pPr>
    </w:lvl>
  </w:abstractNum>
  <w:abstractNum w:abstractNumId="2" w15:restartNumberingAfterBreak="0">
    <w:nsid w:val="12253C65"/>
    <w:multiLevelType w:val="hybridMultilevel"/>
    <w:tmpl w:val="6F4AF1A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12DB7EEF"/>
    <w:multiLevelType w:val="hybridMultilevel"/>
    <w:tmpl w:val="DAE87620"/>
    <w:lvl w:ilvl="0" w:tplc="B6A2D2A0">
      <w:start w:val="1"/>
      <w:numFmt w:val="decimal"/>
      <w:lvlText w:val="2.3.%1"/>
      <w:lvlJc w:val="left"/>
      <w:pPr>
        <w:ind w:left="157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F406B"/>
    <w:multiLevelType w:val="hybridMultilevel"/>
    <w:tmpl w:val="AB1AA02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CB910BB"/>
    <w:multiLevelType w:val="hybridMultilevel"/>
    <w:tmpl w:val="09507E5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9C6DF1"/>
    <w:multiLevelType w:val="multilevel"/>
    <w:tmpl w:val="E8FCA428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425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1800"/>
      </w:pPr>
      <w:rPr>
        <w:rFonts w:hint="default"/>
      </w:rPr>
    </w:lvl>
  </w:abstractNum>
  <w:abstractNum w:abstractNumId="7" w15:restartNumberingAfterBreak="0">
    <w:nsid w:val="22571557"/>
    <w:multiLevelType w:val="hybridMultilevel"/>
    <w:tmpl w:val="910E2D72"/>
    <w:lvl w:ilvl="0" w:tplc="9DA445F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976BC5"/>
    <w:multiLevelType w:val="hybridMultilevel"/>
    <w:tmpl w:val="A7E6AD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43403"/>
    <w:multiLevelType w:val="hybridMultilevel"/>
    <w:tmpl w:val="9886C6C8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DCD5C27"/>
    <w:multiLevelType w:val="multilevel"/>
    <w:tmpl w:val="0A26C1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4FB44AA"/>
    <w:multiLevelType w:val="hybridMultilevel"/>
    <w:tmpl w:val="B3680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1653CB"/>
    <w:multiLevelType w:val="hybridMultilevel"/>
    <w:tmpl w:val="0DB8C5EE"/>
    <w:lvl w:ilvl="0" w:tplc="ABC055A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906B8F"/>
    <w:multiLevelType w:val="hybridMultilevel"/>
    <w:tmpl w:val="82161D6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8C1565"/>
    <w:multiLevelType w:val="multilevel"/>
    <w:tmpl w:val="E8FCA428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425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1800"/>
      </w:pPr>
      <w:rPr>
        <w:rFonts w:hint="default"/>
      </w:rPr>
    </w:lvl>
  </w:abstractNum>
  <w:abstractNum w:abstractNumId="15" w15:restartNumberingAfterBreak="0">
    <w:nsid w:val="3F932642"/>
    <w:multiLevelType w:val="multilevel"/>
    <w:tmpl w:val="D062FA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11A557E"/>
    <w:multiLevelType w:val="hybridMultilevel"/>
    <w:tmpl w:val="F016450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5D75E4"/>
    <w:multiLevelType w:val="multilevel"/>
    <w:tmpl w:val="E8FCA428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425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1800"/>
      </w:pPr>
      <w:rPr>
        <w:rFonts w:hint="default"/>
      </w:rPr>
    </w:lvl>
  </w:abstractNum>
  <w:abstractNum w:abstractNumId="18" w15:restartNumberingAfterBreak="0">
    <w:nsid w:val="471D77B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BDC007D"/>
    <w:multiLevelType w:val="multilevel"/>
    <w:tmpl w:val="70480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2641247"/>
    <w:multiLevelType w:val="hybridMultilevel"/>
    <w:tmpl w:val="3828B4FC"/>
    <w:lvl w:ilvl="0" w:tplc="E728AEE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5351E8"/>
    <w:multiLevelType w:val="hybridMultilevel"/>
    <w:tmpl w:val="4F18B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6B145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C8477D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D0B3B86"/>
    <w:multiLevelType w:val="multilevel"/>
    <w:tmpl w:val="D062FA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70298C"/>
    <w:multiLevelType w:val="multilevel"/>
    <w:tmpl w:val="855E00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1567E18"/>
    <w:multiLevelType w:val="multilevel"/>
    <w:tmpl w:val="E8FCA428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425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1800"/>
      </w:pPr>
      <w:rPr>
        <w:rFonts w:hint="default"/>
      </w:rPr>
    </w:lvl>
  </w:abstractNum>
  <w:abstractNum w:abstractNumId="27" w15:restartNumberingAfterBreak="0">
    <w:nsid w:val="618F7ECA"/>
    <w:multiLevelType w:val="multilevel"/>
    <w:tmpl w:val="70480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1D97E6E"/>
    <w:multiLevelType w:val="multilevel"/>
    <w:tmpl w:val="F0C413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9CC03C6"/>
    <w:multiLevelType w:val="multilevel"/>
    <w:tmpl w:val="1CC4F514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AB91BF7"/>
    <w:multiLevelType w:val="hybridMultilevel"/>
    <w:tmpl w:val="F54C1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07291B"/>
    <w:multiLevelType w:val="hybridMultilevel"/>
    <w:tmpl w:val="34BEA6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1E1545"/>
    <w:multiLevelType w:val="multilevel"/>
    <w:tmpl w:val="0415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33" w15:restartNumberingAfterBreak="0">
    <w:nsid w:val="74E662B9"/>
    <w:multiLevelType w:val="hybridMultilevel"/>
    <w:tmpl w:val="895AD19C"/>
    <w:lvl w:ilvl="0" w:tplc="C8980C62">
      <w:start w:val="1"/>
      <w:numFmt w:val="lowerLetter"/>
      <w:lvlText w:val="%1)"/>
      <w:lvlJc w:val="left"/>
      <w:pPr>
        <w:ind w:left="1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8" w:hanging="360"/>
      </w:pPr>
    </w:lvl>
    <w:lvl w:ilvl="2" w:tplc="0415001B" w:tentative="1">
      <w:start w:val="1"/>
      <w:numFmt w:val="lowerRoman"/>
      <w:lvlText w:val="%3."/>
      <w:lvlJc w:val="right"/>
      <w:pPr>
        <w:ind w:left="2658" w:hanging="180"/>
      </w:pPr>
    </w:lvl>
    <w:lvl w:ilvl="3" w:tplc="0415000F" w:tentative="1">
      <w:start w:val="1"/>
      <w:numFmt w:val="decimal"/>
      <w:lvlText w:val="%4."/>
      <w:lvlJc w:val="left"/>
      <w:pPr>
        <w:ind w:left="3378" w:hanging="360"/>
      </w:pPr>
    </w:lvl>
    <w:lvl w:ilvl="4" w:tplc="04150019" w:tentative="1">
      <w:start w:val="1"/>
      <w:numFmt w:val="lowerLetter"/>
      <w:lvlText w:val="%5."/>
      <w:lvlJc w:val="left"/>
      <w:pPr>
        <w:ind w:left="4098" w:hanging="360"/>
      </w:pPr>
    </w:lvl>
    <w:lvl w:ilvl="5" w:tplc="0415001B" w:tentative="1">
      <w:start w:val="1"/>
      <w:numFmt w:val="lowerRoman"/>
      <w:lvlText w:val="%6."/>
      <w:lvlJc w:val="right"/>
      <w:pPr>
        <w:ind w:left="4818" w:hanging="180"/>
      </w:pPr>
    </w:lvl>
    <w:lvl w:ilvl="6" w:tplc="0415000F" w:tentative="1">
      <w:start w:val="1"/>
      <w:numFmt w:val="decimal"/>
      <w:lvlText w:val="%7."/>
      <w:lvlJc w:val="left"/>
      <w:pPr>
        <w:ind w:left="5538" w:hanging="360"/>
      </w:pPr>
    </w:lvl>
    <w:lvl w:ilvl="7" w:tplc="04150019" w:tentative="1">
      <w:start w:val="1"/>
      <w:numFmt w:val="lowerLetter"/>
      <w:lvlText w:val="%8."/>
      <w:lvlJc w:val="left"/>
      <w:pPr>
        <w:ind w:left="6258" w:hanging="360"/>
      </w:pPr>
    </w:lvl>
    <w:lvl w:ilvl="8" w:tplc="0415001B" w:tentative="1">
      <w:start w:val="1"/>
      <w:numFmt w:val="lowerRoman"/>
      <w:lvlText w:val="%9."/>
      <w:lvlJc w:val="right"/>
      <w:pPr>
        <w:ind w:left="6978" w:hanging="180"/>
      </w:pPr>
    </w:lvl>
  </w:abstractNum>
  <w:abstractNum w:abstractNumId="34" w15:restartNumberingAfterBreak="0">
    <w:nsid w:val="758F3F5B"/>
    <w:multiLevelType w:val="hybridMultilevel"/>
    <w:tmpl w:val="7F50B4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0741CC"/>
    <w:multiLevelType w:val="multilevel"/>
    <w:tmpl w:val="0415001F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1218" w:hanging="432"/>
      </w:p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abstractNum w:abstractNumId="36" w15:restartNumberingAfterBreak="0">
    <w:nsid w:val="799B77C5"/>
    <w:multiLevelType w:val="multilevel"/>
    <w:tmpl w:val="D062FA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B2B021A"/>
    <w:multiLevelType w:val="multilevel"/>
    <w:tmpl w:val="E8FCA428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425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1800"/>
      </w:pPr>
      <w:rPr>
        <w:rFonts w:hint="default"/>
      </w:rPr>
    </w:lvl>
  </w:abstractNum>
  <w:abstractNum w:abstractNumId="38" w15:restartNumberingAfterBreak="0">
    <w:nsid w:val="7E794731"/>
    <w:multiLevelType w:val="hybridMultilevel"/>
    <w:tmpl w:val="C05C11A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354184736">
    <w:abstractNumId w:val="31"/>
  </w:num>
  <w:num w:numId="2" w16cid:durableId="140853028">
    <w:abstractNumId w:val="7"/>
  </w:num>
  <w:num w:numId="3" w16cid:durableId="668364074">
    <w:abstractNumId w:val="21"/>
  </w:num>
  <w:num w:numId="4" w16cid:durableId="1000931559">
    <w:abstractNumId w:val="30"/>
  </w:num>
  <w:num w:numId="5" w16cid:durableId="1957132658">
    <w:abstractNumId w:val="20"/>
  </w:num>
  <w:num w:numId="6" w16cid:durableId="740443459">
    <w:abstractNumId w:val="28"/>
  </w:num>
  <w:num w:numId="7" w16cid:durableId="735007523">
    <w:abstractNumId w:val="38"/>
  </w:num>
  <w:num w:numId="8" w16cid:durableId="295912425">
    <w:abstractNumId w:val="3"/>
  </w:num>
  <w:num w:numId="9" w16cid:durableId="1532259372">
    <w:abstractNumId w:val="6"/>
  </w:num>
  <w:num w:numId="10" w16cid:durableId="1204295561">
    <w:abstractNumId w:val="17"/>
  </w:num>
  <w:num w:numId="11" w16cid:durableId="416945460">
    <w:abstractNumId w:val="37"/>
  </w:num>
  <w:num w:numId="12" w16cid:durableId="1156603762">
    <w:abstractNumId w:val="26"/>
  </w:num>
  <w:num w:numId="13" w16cid:durableId="1016036140">
    <w:abstractNumId w:val="14"/>
  </w:num>
  <w:num w:numId="14" w16cid:durableId="1372607083">
    <w:abstractNumId w:val="22"/>
  </w:num>
  <w:num w:numId="15" w16cid:durableId="1564096522">
    <w:abstractNumId w:val="23"/>
  </w:num>
  <w:num w:numId="16" w16cid:durableId="510877442">
    <w:abstractNumId w:val="1"/>
  </w:num>
  <w:num w:numId="17" w16cid:durableId="11613342">
    <w:abstractNumId w:val="35"/>
  </w:num>
  <w:num w:numId="18" w16cid:durableId="1992558340">
    <w:abstractNumId w:val="8"/>
  </w:num>
  <w:num w:numId="19" w16cid:durableId="2032535574">
    <w:abstractNumId w:val="9"/>
  </w:num>
  <w:num w:numId="20" w16cid:durableId="1770158356">
    <w:abstractNumId w:val="0"/>
  </w:num>
  <w:num w:numId="21" w16cid:durableId="492836830">
    <w:abstractNumId w:val="18"/>
  </w:num>
  <w:num w:numId="22" w16cid:durableId="1616016582">
    <w:abstractNumId w:val="13"/>
  </w:num>
  <w:num w:numId="23" w16cid:durableId="1721591558">
    <w:abstractNumId w:val="34"/>
  </w:num>
  <w:num w:numId="24" w16cid:durableId="1297028233">
    <w:abstractNumId w:val="5"/>
  </w:num>
  <w:num w:numId="25" w16cid:durableId="664093387">
    <w:abstractNumId w:val="29"/>
  </w:num>
  <w:num w:numId="26" w16cid:durableId="33583352">
    <w:abstractNumId w:val="32"/>
  </w:num>
  <w:num w:numId="27" w16cid:durableId="1594390875">
    <w:abstractNumId w:val="24"/>
  </w:num>
  <w:num w:numId="28" w16cid:durableId="513570332">
    <w:abstractNumId w:val="15"/>
  </w:num>
  <w:num w:numId="29" w16cid:durableId="325135738">
    <w:abstractNumId w:val="36"/>
  </w:num>
  <w:num w:numId="30" w16cid:durableId="1187906706">
    <w:abstractNumId w:val="19"/>
  </w:num>
  <w:num w:numId="31" w16cid:durableId="1726834955">
    <w:abstractNumId w:val="27"/>
  </w:num>
  <w:num w:numId="32" w16cid:durableId="912272776">
    <w:abstractNumId w:val="4"/>
  </w:num>
  <w:num w:numId="33" w16cid:durableId="543323541">
    <w:abstractNumId w:val="25"/>
  </w:num>
  <w:num w:numId="34" w16cid:durableId="1615095575">
    <w:abstractNumId w:val="16"/>
  </w:num>
  <w:num w:numId="35" w16cid:durableId="1908802372">
    <w:abstractNumId w:val="11"/>
  </w:num>
  <w:num w:numId="36" w16cid:durableId="1772240751">
    <w:abstractNumId w:val="10"/>
  </w:num>
  <w:num w:numId="37" w16cid:durableId="2029019254">
    <w:abstractNumId w:val="33"/>
  </w:num>
  <w:num w:numId="38" w16cid:durableId="779375378">
    <w:abstractNumId w:val="2"/>
  </w:num>
  <w:num w:numId="39" w16cid:durableId="163914147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52"/>
    <w:rsid w:val="00000253"/>
    <w:rsid w:val="000064D3"/>
    <w:rsid w:val="000074EB"/>
    <w:rsid w:val="00014652"/>
    <w:rsid w:val="00014C0F"/>
    <w:rsid w:val="00034FEE"/>
    <w:rsid w:val="0004138E"/>
    <w:rsid w:val="00044C13"/>
    <w:rsid w:val="00047F97"/>
    <w:rsid w:val="00053C17"/>
    <w:rsid w:val="000651E1"/>
    <w:rsid w:val="000853E2"/>
    <w:rsid w:val="000B1F2B"/>
    <w:rsid w:val="000B494A"/>
    <w:rsid w:val="000C2BBC"/>
    <w:rsid w:val="000C367A"/>
    <w:rsid w:val="000D7524"/>
    <w:rsid w:val="0010798C"/>
    <w:rsid w:val="00113124"/>
    <w:rsid w:val="00113E31"/>
    <w:rsid w:val="00121BD3"/>
    <w:rsid w:val="001304F2"/>
    <w:rsid w:val="00140502"/>
    <w:rsid w:val="0014054C"/>
    <w:rsid w:val="00143DDF"/>
    <w:rsid w:val="001473BE"/>
    <w:rsid w:val="001508C9"/>
    <w:rsid w:val="001526A3"/>
    <w:rsid w:val="00152DF2"/>
    <w:rsid w:val="00155241"/>
    <w:rsid w:val="001644C2"/>
    <w:rsid w:val="00164822"/>
    <w:rsid w:val="00184F5A"/>
    <w:rsid w:val="00187D3F"/>
    <w:rsid w:val="00190D4F"/>
    <w:rsid w:val="00193F30"/>
    <w:rsid w:val="0019691D"/>
    <w:rsid w:val="001A236D"/>
    <w:rsid w:val="001B14B7"/>
    <w:rsid w:val="001B2547"/>
    <w:rsid w:val="001C1075"/>
    <w:rsid w:val="001C4DD8"/>
    <w:rsid w:val="001D5D0C"/>
    <w:rsid w:val="001F126D"/>
    <w:rsid w:val="001F317B"/>
    <w:rsid w:val="00207236"/>
    <w:rsid w:val="0021606A"/>
    <w:rsid w:val="0021798B"/>
    <w:rsid w:val="00232512"/>
    <w:rsid w:val="00233AFF"/>
    <w:rsid w:val="00235E93"/>
    <w:rsid w:val="00241D79"/>
    <w:rsid w:val="00251040"/>
    <w:rsid w:val="0027402F"/>
    <w:rsid w:val="00280C6C"/>
    <w:rsid w:val="002849FF"/>
    <w:rsid w:val="00292005"/>
    <w:rsid w:val="00292BAF"/>
    <w:rsid w:val="002970E3"/>
    <w:rsid w:val="002B24BE"/>
    <w:rsid w:val="002C0DB6"/>
    <w:rsid w:val="002C1D65"/>
    <w:rsid w:val="002C4BA1"/>
    <w:rsid w:val="002C57B8"/>
    <w:rsid w:val="002C6763"/>
    <w:rsid w:val="002D4188"/>
    <w:rsid w:val="002F0767"/>
    <w:rsid w:val="002F4DB0"/>
    <w:rsid w:val="002F4E65"/>
    <w:rsid w:val="003009F3"/>
    <w:rsid w:val="00303953"/>
    <w:rsid w:val="00304B9E"/>
    <w:rsid w:val="003211A1"/>
    <w:rsid w:val="00321BE0"/>
    <w:rsid w:val="0032214C"/>
    <w:rsid w:val="00345AE1"/>
    <w:rsid w:val="00355442"/>
    <w:rsid w:val="00356E63"/>
    <w:rsid w:val="00357839"/>
    <w:rsid w:val="003606B5"/>
    <w:rsid w:val="003636FD"/>
    <w:rsid w:val="003649BE"/>
    <w:rsid w:val="00365C16"/>
    <w:rsid w:val="00372C1A"/>
    <w:rsid w:val="00375229"/>
    <w:rsid w:val="003824DB"/>
    <w:rsid w:val="0039025B"/>
    <w:rsid w:val="00392599"/>
    <w:rsid w:val="003A1894"/>
    <w:rsid w:val="003A3998"/>
    <w:rsid w:val="003A5544"/>
    <w:rsid w:val="003B4514"/>
    <w:rsid w:val="003C45CE"/>
    <w:rsid w:val="003D0618"/>
    <w:rsid w:val="003D15C4"/>
    <w:rsid w:val="003E0C07"/>
    <w:rsid w:val="003E3907"/>
    <w:rsid w:val="003E67CA"/>
    <w:rsid w:val="00404B21"/>
    <w:rsid w:val="004065D8"/>
    <w:rsid w:val="00410F28"/>
    <w:rsid w:val="004174C6"/>
    <w:rsid w:val="00432A93"/>
    <w:rsid w:val="00443077"/>
    <w:rsid w:val="00454D9D"/>
    <w:rsid w:val="00462518"/>
    <w:rsid w:val="0047148B"/>
    <w:rsid w:val="00477357"/>
    <w:rsid w:val="0047773F"/>
    <w:rsid w:val="00484050"/>
    <w:rsid w:val="004915F0"/>
    <w:rsid w:val="0049271A"/>
    <w:rsid w:val="00494C25"/>
    <w:rsid w:val="004A17E7"/>
    <w:rsid w:val="004B2EE9"/>
    <w:rsid w:val="004B47CF"/>
    <w:rsid w:val="004C2C13"/>
    <w:rsid w:val="00510CD8"/>
    <w:rsid w:val="005160BE"/>
    <w:rsid w:val="00520DD9"/>
    <w:rsid w:val="00533E5A"/>
    <w:rsid w:val="00535C0B"/>
    <w:rsid w:val="00540311"/>
    <w:rsid w:val="00552016"/>
    <w:rsid w:val="0057222F"/>
    <w:rsid w:val="00583F96"/>
    <w:rsid w:val="00591051"/>
    <w:rsid w:val="005A3CFF"/>
    <w:rsid w:val="005A6379"/>
    <w:rsid w:val="005B23EE"/>
    <w:rsid w:val="005B777F"/>
    <w:rsid w:val="005C2E93"/>
    <w:rsid w:val="005C2EA5"/>
    <w:rsid w:val="005D0821"/>
    <w:rsid w:val="005D3B1A"/>
    <w:rsid w:val="005D7D2B"/>
    <w:rsid w:val="005E3B89"/>
    <w:rsid w:val="005F452E"/>
    <w:rsid w:val="00610C8F"/>
    <w:rsid w:val="006119ED"/>
    <w:rsid w:val="0061606B"/>
    <w:rsid w:val="0061663A"/>
    <w:rsid w:val="00620556"/>
    <w:rsid w:val="00652093"/>
    <w:rsid w:val="0068044C"/>
    <w:rsid w:val="00691C2A"/>
    <w:rsid w:val="00695EAA"/>
    <w:rsid w:val="006A3819"/>
    <w:rsid w:val="006B68AE"/>
    <w:rsid w:val="006C3DA3"/>
    <w:rsid w:val="006E05B4"/>
    <w:rsid w:val="006E45B7"/>
    <w:rsid w:val="007022B6"/>
    <w:rsid w:val="00716B52"/>
    <w:rsid w:val="00720173"/>
    <w:rsid w:val="007261E1"/>
    <w:rsid w:val="00731645"/>
    <w:rsid w:val="00734D2A"/>
    <w:rsid w:val="007448A0"/>
    <w:rsid w:val="00760B1B"/>
    <w:rsid w:val="00767973"/>
    <w:rsid w:val="0077007D"/>
    <w:rsid w:val="00783A9D"/>
    <w:rsid w:val="00785CAA"/>
    <w:rsid w:val="00785E2D"/>
    <w:rsid w:val="00786E00"/>
    <w:rsid w:val="00793E86"/>
    <w:rsid w:val="007C1BA5"/>
    <w:rsid w:val="007C3786"/>
    <w:rsid w:val="007C697C"/>
    <w:rsid w:val="007C7589"/>
    <w:rsid w:val="007F3F16"/>
    <w:rsid w:val="007F530C"/>
    <w:rsid w:val="00802123"/>
    <w:rsid w:val="00802B6B"/>
    <w:rsid w:val="00812CFE"/>
    <w:rsid w:val="008147D8"/>
    <w:rsid w:val="0081601A"/>
    <w:rsid w:val="00832FB6"/>
    <w:rsid w:val="00840C6E"/>
    <w:rsid w:val="0084686D"/>
    <w:rsid w:val="00850B06"/>
    <w:rsid w:val="00852154"/>
    <w:rsid w:val="00860DE6"/>
    <w:rsid w:val="00861854"/>
    <w:rsid w:val="00871611"/>
    <w:rsid w:val="00874681"/>
    <w:rsid w:val="00877028"/>
    <w:rsid w:val="0088069F"/>
    <w:rsid w:val="00897DA0"/>
    <w:rsid w:val="008A2E3D"/>
    <w:rsid w:val="008B4965"/>
    <w:rsid w:val="008C6227"/>
    <w:rsid w:val="008C6FFB"/>
    <w:rsid w:val="008D7070"/>
    <w:rsid w:val="008D7BD0"/>
    <w:rsid w:val="008E0482"/>
    <w:rsid w:val="008F13C4"/>
    <w:rsid w:val="008F3839"/>
    <w:rsid w:val="008F478A"/>
    <w:rsid w:val="008F77EC"/>
    <w:rsid w:val="008F7CEA"/>
    <w:rsid w:val="00907827"/>
    <w:rsid w:val="00913727"/>
    <w:rsid w:val="0092199B"/>
    <w:rsid w:val="0092414A"/>
    <w:rsid w:val="009323FF"/>
    <w:rsid w:val="009338FA"/>
    <w:rsid w:val="009350E2"/>
    <w:rsid w:val="0094795D"/>
    <w:rsid w:val="00954096"/>
    <w:rsid w:val="00961E84"/>
    <w:rsid w:val="00962D72"/>
    <w:rsid w:val="0097284F"/>
    <w:rsid w:val="00995196"/>
    <w:rsid w:val="009956C9"/>
    <w:rsid w:val="00996DBB"/>
    <w:rsid w:val="009A0AB0"/>
    <w:rsid w:val="009A173B"/>
    <w:rsid w:val="009A2173"/>
    <w:rsid w:val="009B33EB"/>
    <w:rsid w:val="009B6310"/>
    <w:rsid w:val="009C1717"/>
    <w:rsid w:val="009C4F60"/>
    <w:rsid w:val="009C6CD0"/>
    <w:rsid w:val="009D1CA7"/>
    <w:rsid w:val="009D5282"/>
    <w:rsid w:val="009D71C4"/>
    <w:rsid w:val="009E4DDB"/>
    <w:rsid w:val="009E5BB6"/>
    <w:rsid w:val="009E7DF7"/>
    <w:rsid w:val="009F00F8"/>
    <w:rsid w:val="009F5F4E"/>
    <w:rsid w:val="009F6FC2"/>
    <w:rsid w:val="00A071AF"/>
    <w:rsid w:val="00A11DF6"/>
    <w:rsid w:val="00A16A28"/>
    <w:rsid w:val="00A17935"/>
    <w:rsid w:val="00A246E6"/>
    <w:rsid w:val="00A27394"/>
    <w:rsid w:val="00A36BFE"/>
    <w:rsid w:val="00A41EDF"/>
    <w:rsid w:val="00A43559"/>
    <w:rsid w:val="00A43F42"/>
    <w:rsid w:val="00A506B0"/>
    <w:rsid w:val="00A7239C"/>
    <w:rsid w:val="00A92E01"/>
    <w:rsid w:val="00AA296A"/>
    <w:rsid w:val="00AA2EAF"/>
    <w:rsid w:val="00AA32DF"/>
    <w:rsid w:val="00AA6EEB"/>
    <w:rsid w:val="00AB2D22"/>
    <w:rsid w:val="00AB33EF"/>
    <w:rsid w:val="00AB66B3"/>
    <w:rsid w:val="00AC4EF0"/>
    <w:rsid w:val="00AF0448"/>
    <w:rsid w:val="00B16646"/>
    <w:rsid w:val="00B41206"/>
    <w:rsid w:val="00B55F68"/>
    <w:rsid w:val="00B61790"/>
    <w:rsid w:val="00B6313B"/>
    <w:rsid w:val="00B6756D"/>
    <w:rsid w:val="00B761E0"/>
    <w:rsid w:val="00B83FEF"/>
    <w:rsid w:val="00BA0112"/>
    <w:rsid w:val="00BB61DA"/>
    <w:rsid w:val="00BB74F6"/>
    <w:rsid w:val="00BC300A"/>
    <w:rsid w:val="00BC32B8"/>
    <w:rsid w:val="00BC36FB"/>
    <w:rsid w:val="00BC74E6"/>
    <w:rsid w:val="00BD50D5"/>
    <w:rsid w:val="00BD5C4F"/>
    <w:rsid w:val="00BE3C10"/>
    <w:rsid w:val="00BF06F3"/>
    <w:rsid w:val="00BF1291"/>
    <w:rsid w:val="00BF39FB"/>
    <w:rsid w:val="00BF50FC"/>
    <w:rsid w:val="00BF5E74"/>
    <w:rsid w:val="00C01EC4"/>
    <w:rsid w:val="00C14707"/>
    <w:rsid w:val="00C205F7"/>
    <w:rsid w:val="00C263EF"/>
    <w:rsid w:val="00C4220F"/>
    <w:rsid w:val="00C428D5"/>
    <w:rsid w:val="00C42FF0"/>
    <w:rsid w:val="00C44DEB"/>
    <w:rsid w:val="00C47068"/>
    <w:rsid w:val="00C54568"/>
    <w:rsid w:val="00C65A29"/>
    <w:rsid w:val="00C735F7"/>
    <w:rsid w:val="00C857BB"/>
    <w:rsid w:val="00C8783C"/>
    <w:rsid w:val="00CA1B54"/>
    <w:rsid w:val="00CB0940"/>
    <w:rsid w:val="00CE1818"/>
    <w:rsid w:val="00CE443A"/>
    <w:rsid w:val="00CF457C"/>
    <w:rsid w:val="00D01BE8"/>
    <w:rsid w:val="00D023E9"/>
    <w:rsid w:val="00D13C3F"/>
    <w:rsid w:val="00D13C9E"/>
    <w:rsid w:val="00D31AB7"/>
    <w:rsid w:val="00D35387"/>
    <w:rsid w:val="00D36F11"/>
    <w:rsid w:val="00D370F9"/>
    <w:rsid w:val="00D449CC"/>
    <w:rsid w:val="00D71D66"/>
    <w:rsid w:val="00D9436D"/>
    <w:rsid w:val="00DA4817"/>
    <w:rsid w:val="00DA5B98"/>
    <w:rsid w:val="00DB1F90"/>
    <w:rsid w:val="00DB32BD"/>
    <w:rsid w:val="00DE41D7"/>
    <w:rsid w:val="00DE79BC"/>
    <w:rsid w:val="00DF336F"/>
    <w:rsid w:val="00DF5343"/>
    <w:rsid w:val="00DF6887"/>
    <w:rsid w:val="00E013B4"/>
    <w:rsid w:val="00E01584"/>
    <w:rsid w:val="00E05EC1"/>
    <w:rsid w:val="00E11C9F"/>
    <w:rsid w:val="00E13E53"/>
    <w:rsid w:val="00E14AB0"/>
    <w:rsid w:val="00E151D3"/>
    <w:rsid w:val="00E23A86"/>
    <w:rsid w:val="00E25891"/>
    <w:rsid w:val="00E32D83"/>
    <w:rsid w:val="00E337BA"/>
    <w:rsid w:val="00E33EAE"/>
    <w:rsid w:val="00E40422"/>
    <w:rsid w:val="00E5754B"/>
    <w:rsid w:val="00E628EE"/>
    <w:rsid w:val="00E6512A"/>
    <w:rsid w:val="00E8471D"/>
    <w:rsid w:val="00E85612"/>
    <w:rsid w:val="00E9269D"/>
    <w:rsid w:val="00E96D33"/>
    <w:rsid w:val="00EC5EF2"/>
    <w:rsid w:val="00EE1516"/>
    <w:rsid w:val="00EE2702"/>
    <w:rsid w:val="00EE4C77"/>
    <w:rsid w:val="00EE60A4"/>
    <w:rsid w:val="00F0442D"/>
    <w:rsid w:val="00F0468B"/>
    <w:rsid w:val="00F1365A"/>
    <w:rsid w:val="00F140F0"/>
    <w:rsid w:val="00F26102"/>
    <w:rsid w:val="00F36F80"/>
    <w:rsid w:val="00F418B9"/>
    <w:rsid w:val="00F46D7F"/>
    <w:rsid w:val="00F54A66"/>
    <w:rsid w:val="00F721BF"/>
    <w:rsid w:val="00F82F12"/>
    <w:rsid w:val="00F85934"/>
    <w:rsid w:val="00F92EB3"/>
    <w:rsid w:val="00F975BA"/>
    <w:rsid w:val="00FA4315"/>
    <w:rsid w:val="00FA539A"/>
    <w:rsid w:val="00FB6928"/>
    <w:rsid w:val="00FC6FB8"/>
    <w:rsid w:val="00FD6F48"/>
    <w:rsid w:val="00FE0C72"/>
    <w:rsid w:val="00FE7BE1"/>
    <w:rsid w:val="00FF466E"/>
    <w:rsid w:val="00FF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B19631"/>
  <w15:chartTrackingRefBased/>
  <w15:docId w15:val="{1C8E8EC1-AE7E-4374-9AA0-6881DD6AB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styleId="Akapitzlist">
    <w:name w:val="List Paragraph"/>
    <w:basedOn w:val="Normalny"/>
    <w:uiPriority w:val="34"/>
    <w:qFormat/>
    <w:rsid w:val="00A506B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849F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849FF"/>
    <w:rPr>
      <w:color w:val="605E5C"/>
      <w:shd w:val="clear" w:color="auto" w:fill="E1DFDD"/>
    </w:rPr>
  </w:style>
  <w:style w:type="paragraph" w:customStyle="1" w:styleId="Default">
    <w:name w:val="Default"/>
    <w:rsid w:val="00793E86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B24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B24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B24B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24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B24BE"/>
    <w:rPr>
      <w:b/>
      <w:bCs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DE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DE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DEB"/>
    <w:rPr>
      <w:vertAlign w:val="superscript"/>
    </w:rPr>
  </w:style>
  <w:style w:type="paragraph" w:styleId="Poprawka">
    <w:name w:val="Revision"/>
    <w:hidden/>
    <w:uiPriority w:val="99"/>
    <w:semiHidden/>
    <w:rsid w:val="008C6FF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43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24</TotalTime>
  <Pages>3</Pages>
  <Words>329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subject/>
  <dc:creator>JM</dc:creator>
  <cp:keywords/>
  <dc:description/>
  <cp:lastModifiedBy>Marta Leszczyńska</cp:lastModifiedBy>
  <cp:revision>27</cp:revision>
  <cp:lastPrinted>2023-03-20T13:27:00Z</cp:lastPrinted>
  <dcterms:created xsi:type="dcterms:W3CDTF">2025-06-15T14:28:00Z</dcterms:created>
  <dcterms:modified xsi:type="dcterms:W3CDTF">2025-07-21T09:59:00Z</dcterms:modified>
</cp:coreProperties>
</file>