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F1F2B" w14:textId="1CDC7F09" w:rsidR="0089293E" w:rsidRDefault="0089293E" w:rsidP="00913290"/>
    <w:p w14:paraId="21807D97" w14:textId="77777777" w:rsidR="007D2B5F" w:rsidRDefault="007D2B5F" w:rsidP="00913290"/>
    <w:p w14:paraId="27C7FB8C" w14:textId="77777777" w:rsidR="007D2B5F" w:rsidRDefault="007D2B5F" w:rsidP="00913290"/>
    <w:p w14:paraId="1C51B459" w14:textId="3FA68EF2" w:rsidR="007D2B5F" w:rsidRDefault="006B0F24" w:rsidP="009132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Załącznik nr 1</w:t>
      </w:r>
    </w:p>
    <w:p w14:paraId="2B3AED49" w14:textId="4DFE13A9" w:rsidR="007D2B5F" w:rsidRPr="00E20747" w:rsidRDefault="00E20747" w:rsidP="00913290">
      <w:pPr>
        <w:rPr>
          <w:b/>
          <w:bCs/>
        </w:rPr>
      </w:pPr>
      <w:r>
        <w:tab/>
      </w:r>
      <w:r>
        <w:tab/>
      </w:r>
      <w:r>
        <w:tab/>
        <w:t xml:space="preserve">                    </w:t>
      </w:r>
      <w:r w:rsidRPr="00E20747">
        <w:rPr>
          <w:b/>
          <w:bCs/>
        </w:rPr>
        <w:t>Opis przedmiotu zamieniania</w:t>
      </w:r>
    </w:p>
    <w:p w14:paraId="74288280" w14:textId="65831546" w:rsidR="00DB3F76" w:rsidRDefault="00777202" w:rsidP="00A334C9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Ułożenie kostki brukowej</w:t>
      </w:r>
    </w:p>
    <w:p w14:paraId="0AE3A9B7" w14:textId="0FA67325" w:rsidR="00DF4DC9" w:rsidRPr="00250891" w:rsidRDefault="00250891" w:rsidP="00A334C9">
      <w:pPr>
        <w:spacing w:after="0" w:line="276" w:lineRule="auto"/>
        <w:jc w:val="both"/>
      </w:pPr>
      <w:r>
        <w:t>Ułożenie k</w:t>
      </w:r>
      <w:r w:rsidR="001335B9">
        <w:t>ostk</w:t>
      </w:r>
      <w:r w:rsidR="00BA65A6">
        <w:t>i</w:t>
      </w:r>
      <w:r w:rsidR="001335B9">
        <w:t xml:space="preserve"> brukowa o powierzchni</w:t>
      </w:r>
      <w:r>
        <w:t xml:space="preserve"> 60 m</w:t>
      </w:r>
      <w:r>
        <w:rPr>
          <w:vertAlign w:val="superscript"/>
        </w:rPr>
        <w:t>2</w:t>
      </w:r>
      <w:r>
        <w:t xml:space="preserve"> pod garaż wolnostojący</w:t>
      </w:r>
      <w:r w:rsidR="00BA65A6">
        <w:t xml:space="preserve"> wraz z obrzeżami </w:t>
      </w:r>
      <w:r w:rsidR="001A5995">
        <w:t xml:space="preserve">                                </w:t>
      </w:r>
      <w:r w:rsidR="00BA65A6">
        <w:t xml:space="preserve">i dostawieniem do istniejącej </w:t>
      </w:r>
      <w:r w:rsidR="0064486A">
        <w:t xml:space="preserve">powierzchni wybrukowanej. </w:t>
      </w:r>
      <w:r>
        <w:t xml:space="preserve"> </w:t>
      </w:r>
    </w:p>
    <w:p w14:paraId="7BDC317B" w14:textId="77777777" w:rsidR="00BB5A82" w:rsidRPr="00BB5A82" w:rsidRDefault="00BB5A82" w:rsidP="00A334C9">
      <w:pPr>
        <w:spacing w:after="0" w:line="276" w:lineRule="auto"/>
        <w:jc w:val="both"/>
      </w:pPr>
      <w:r w:rsidRPr="00BB5A82">
        <w:t>- dostawę kostki brukowej,</w:t>
      </w:r>
    </w:p>
    <w:p w14:paraId="7D1D3ABB" w14:textId="77777777" w:rsidR="00BB5A82" w:rsidRPr="00BB5A82" w:rsidRDefault="00BB5A82" w:rsidP="00A334C9">
      <w:pPr>
        <w:spacing w:after="0" w:line="276" w:lineRule="auto"/>
        <w:jc w:val="both"/>
      </w:pPr>
      <w:r w:rsidRPr="00BB5A82">
        <w:t>- dostawę obrzeży chodnikowych,</w:t>
      </w:r>
    </w:p>
    <w:p w14:paraId="6563155D" w14:textId="77777777" w:rsidR="00BB5A82" w:rsidRPr="00BB5A82" w:rsidRDefault="00BB5A82" w:rsidP="00A334C9">
      <w:pPr>
        <w:spacing w:after="0" w:line="276" w:lineRule="auto"/>
        <w:jc w:val="both"/>
      </w:pPr>
      <w:r w:rsidRPr="00BB5A82">
        <w:t>- usunięcie warstwy ziemi,</w:t>
      </w:r>
    </w:p>
    <w:p w14:paraId="25376D53" w14:textId="77777777" w:rsidR="00BB5A82" w:rsidRDefault="00BB5A82" w:rsidP="00A334C9">
      <w:pPr>
        <w:spacing w:after="0" w:line="276" w:lineRule="auto"/>
        <w:jc w:val="both"/>
      </w:pPr>
      <w:r w:rsidRPr="00BB5A82">
        <w:t>- wykonanie i profilowanie koryta,</w:t>
      </w:r>
    </w:p>
    <w:p w14:paraId="5A69C924" w14:textId="5741D597" w:rsidR="00BB5A82" w:rsidRPr="00BB5A82" w:rsidRDefault="001A5995" w:rsidP="00A334C9">
      <w:pPr>
        <w:spacing w:after="0" w:line="276" w:lineRule="auto"/>
        <w:jc w:val="both"/>
      </w:pPr>
      <w:r>
        <w:t xml:space="preserve"> - </w:t>
      </w:r>
      <w:r w:rsidR="00BB5A82" w:rsidRPr="00BB5A82">
        <w:t>ułożenie obrzeży betonowych,</w:t>
      </w:r>
    </w:p>
    <w:p w14:paraId="342A9807" w14:textId="77777777" w:rsidR="00BB5A82" w:rsidRPr="00BB5A82" w:rsidRDefault="00BB5A82" w:rsidP="00A334C9">
      <w:pPr>
        <w:spacing w:after="0" w:line="276" w:lineRule="auto"/>
        <w:jc w:val="both"/>
      </w:pPr>
      <w:r w:rsidRPr="00BB5A82">
        <w:t>- wykonanie podbudowy z kruszywa naturalnego,</w:t>
      </w:r>
    </w:p>
    <w:p w14:paraId="4B1893C3" w14:textId="6761E294" w:rsidR="00BB5A82" w:rsidRPr="00BB5A82" w:rsidRDefault="00BB5A82" w:rsidP="00A334C9">
      <w:pPr>
        <w:spacing w:after="0" w:line="276" w:lineRule="auto"/>
        <w:jc w:val="both"/>
      </w:pPr>
      <w:r w:rsidRPr="00BB5A82">
        <w:t xml:space="preserve">- wykonanie podsypki cementowo-piaskowej </w:t>
      </w:r>
    </w:p>
    <w:p w14:paraId="08E9776F" w14:textId="77777777" w:rsidR="00BB5A82" w:rsidRPr="00BB5A82" w:rsidRDefault="00BB5A82" w:rsidP="00A334C9">
      <w:pPr>
        <w:spacing w:after="0" w:line="276" w:lineRule="auto"/>
        <w:jc w:val="both"/>
      </w:pPr>
      <w:r w:rsidRPr="00BB5A82">
        <w:t>- wykonanie nawierzchni z kostki betonowej.</w:t>
      </w:r>
    </w:p>
    <w:p w14:paraId="7F979DC2" w14:textId="77777777" w:rsidR="00BB5A82" w:rsidRPr="00BB5A82" w:rsidRDefault="00BB5A82" w:rsidP="00A334C9">
      <w:pPr>
        <w:spacing w:after="0" w:line="276" w:lineRule="auto"/>
        <w:jc w:val="both"/>
      </w:pPr>
      <w:r w:rsidRPr="00BB5A82">
        <w:t>Konstrukcja nawierzchni:</w:t>
      </w:r>
    </w:p>
    <w:p w14:paraId="768C23C5" w14:textId="392E76E0" w:rsidR="00BB5A82" w:rsidRDefault="00BB5A82" w:rsidP="00A334C9">
      <w:pPr>
        <w:spacing w:after="0" w:line="276" w:lineRule="auto"/>
        <w:jc w:val="both"/>
      </w:pPr>
      <w:r w:rsidRPr="00BB5A82">
        <w:t xml:space="preserve">- nawierzchnia z kostki brukowej szarej o grubości </w:t>
      </w:r>
      <w:r w:rsidR="002A2D94">
        <w:t>8</w:t>
      </w:r>
      <w:r w:rsidRPr="00BB5A82">
        <w:t xml:space="preserve"> cm,</w:t>
      </w:r>
    </w:p>
    <w:p w14:paraId="5ED57C67" w14:textId="14D45B20" w:rsidR="002A2D94" w:rsidRPr="00BB5A82" w:rsidRDefault="002A2D94" w:rsidP="00A334C9">
      <w:pPr>
        <w:spacing w:after="0" w:line="276" w:lineRule="auto"/>
        <w:jc w:val="both"/>
      </w:pPr>
      <w:r>
        <w:t xml:space="preserve">- </w:t>
      </w:r>
      <w:r w:rsidR="00B5516D">
        <w:t xml:space="preserve">wykonanie jednej warstwy z czerwonej kostki brukowej </w:t>
      </w:r>
      <w:r w:rsidR="005E2061">
        <w:t>przy obrzeżach w celu ujednolicenia</w:t>
      </w:r>
      <w:r w:rsidR="00012295">
        <w:t xml:space="preserve">                     </w:t>
      </w:r>
      <w:r w:rsidR="005E2061">
        <w:t xml:space="preserve"> </w:t>
      </w:r>
      <w:r w:rsidR="003E4755">
        <w:t xml:space="preserve">    </w:t>
      </w:r>
      <w:r w:rsidR="005E2061">
        <w:t>z istniejąc</w:t>
      </w:r>
      <w:r w:rsidR="00C5221E">
        <w:t>ym wzorem</w:t>
      </w:r>
    </w:p>
    <w:p w14:paraId="676ED5BB" w14:textId="5DEFAC7C" w:rsidR="00BB5A82" w:rsidRPr="00BB5A82" w:rsidRDefault="00BB5A82" w:rsidP="00A334C9">
      <w:pPr>
        <w:spacing w:after="0" w:line="276" w:lineRule="auto"/>
        <w:jc w:val="both"/>
      </w:pPr>
      <w:r w:rsidRPr="00BB5A82">
        <w:t xml:space="preserve">- podsypka cementowo – piaskowa 1:4 o grubości 3 cm </w:t>
      </w:r>
    </w:p>
    <w:p w14:paraId="3AAFC7A4" w14:textId="220A5FA5" w:rsidR="00A9430A" w:rsidRPr="00A9430A" w:rsidRDefault="00BB5A82" w:rsidP="00A334C9">
      <w:pPr>
        <w:spacing w:after="0" w:line="276" w:lineRule="auto"/>
        <w:jc w:val="both"/>
      </w:pPr>
      <w:r w:rsidRPr="00BB5A82">
        <w:t>- podbudowa z kruszywa naturalnego o grubości 20 cm</w:t>
      </w:r>
    </w:p>
    <w:p w14:paraId="4D3DE803" w14:textId="77777777" w:rsidR="00F071CA" w:rsidRDefault="00F071CA" w:rsidP="00A334C9">
      <w:pPr>
        <w:spacing w:after="0" w:line="276" w:lineRule="auto"/>
        <w:jc w:val="both"/>
        <w:rPr>
          <w:b/>
          <w:bCs/>
        </w:rPr>
      </w:pPr>
    </w:p>
    <w:p w14:paraId="5C9D2432" w14:textId="3F621E6F" w:rsidR="00F071CA" w:rsidRDefault="00F071CA" w:rsidP="00A334C9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Przeło</w:t>
      </w:r>
      <w:r w:rsidR="00671940">
        <w:rPr>
          <w:b/>
          <w:bCs/>
        </w:rPr>
        <w:t>żenie</w:t>
      </w:r>
      <w:r w:rsidR="00B57403">
        <w:rPr>
          <w:b/>
          <w:bCs/>
        </w:rPr>
        <w:t xml:space="preserve"> i wyrównanie</w:t>
      </w:r>
      <w:r w:rsidR="00671940">
        <w:rPr>
          <w:b/>
          <w:bCs/>
        </w:rPr>
        <w:t xml:space="preserve"> kostki brukowej na chodniku prowadzącym do ogródka met</w:t>
      </w:r>
      <w:r w:rsidR="00932EFB">
        <w:rPr>
          <w:b/>
          <w:bCs/>
        </w:rPr>
        <w:t>eo</w:t>
      </w:r>
      <w:r w:rsidR="00671940">
        <w:rPr>
          <w:b/>
          <w:bCs/>
        </w:rPr>
        <w:t xml:space="preserve">rologicznego </w:t>
      </w:r>
      <w:r w:rsidR="00932EFB">
        <w:rPr>
          <w:b/>
          <w:bCs/>
        </w:rPr>
        <w:t xml:space="preserve">na </w:t>
      </w:r>
      <w:r w:rsidR="00A9430A">
        <w:rPr>
          <w:b/>
          <w:bCs/>
        </w:rPr>
        <w:t>terenie SHM Racibórz</w:t>
      </w:r>
    </w:p>
    <w:p w14:paraId="52B90397" w14:textId="3E791EC7" w:rsidR="003C6974" w:rsidRPr="00250891" w:rsidRDefault="003C6974" w:rsidP="00A334C9">
      <w:pPr>
        <w:spacing w:after="0" w:line="276" w:lineRule="auto"/>
        <w:jc w:val="both"/>
      </w:pPr>
      <w:r>
        <w:t>Przełożenie</w:t>
      </w:r>
      <w:r w:rsidR="001343D9">
        <w:t xml:space="preserve"> i wyrównanie</w:t>
      </w:r>
      <w:r>
        <w:t xml:space="preserve"> kostki brukowa o powierzchni 80 m</w:t>
      </w:r>
      <w:r>
        <w:rPr>
          <w:vertAlign w:val="superscript"/>
        </w:rPr>
        <w:t>2</w:t>
      </w:r>
      <w:r>
        <w:t xml:space="preserve"> (</w:t>
      </w:r>
      <w:r w:rsidR="00220128">
        <w:t>80 m długości i 1m szerokości) na chodniku prowadzącym do ogródka meteorologicznego</w:t>
      </w:r>
      <w:r w:rsidR="001343D9">
        <w:t>, wymiana uszkodzonych obrzeży chodnikowych.</w:t>
      </w:r>
    </w:p>
    <w:p w14:paraId="1ECB9538" w14:textId="5A4A90A5" w:rsidR="003C6974" w:rsidRPr="00BB5A82" w:rsidRDefault="003C6974" w:rsidP="00A334C9">
      <w:pPr>
        <w:spacing w:after="0" w:line="276" w:lineRule="auto"/>
        <w:jc w:val="both"/>
      </w:pPr>
      <w:r w:rsidRPr="00BB5A82">
        <w:t>- dostawę kostki brukowej</w:t>
      </w:r>
      <w:r w:rsidR="00B57403">
        <w:t xml:space="preserve"> </w:t>
      </w:r>
      <w:r w:rsidR="00700A00">
        <w:t xml:space="preserve">(wymiana uszkodzonych kostek ) </w:t>
      </w:r>
    </w:p>
    <w:p w14:paraId="74CF3D52" w14:textId="38690FCA" w:rsidR="003C6974" w:rsidRDefault="003C6974" w:rsidP="00A334C9">
      <w:pPr>
        <w:spacing w:after="0" w:line="276" w:lineRule="auto"/>
        <w:jc w:val="both"/>
      </w:pPr>
      <w:r w:rsidRPr="00BB5A82">
        <w:t>- dostawę obrzeży chodnikowych</w:t>
      </w:r>
      <w:r w:rsidR="00700A00">
        <w:t xml:space="preserve"> ( </w:t>
      </w:r>
      <w:r w:rsidR="00FA4530">
        <w:t>na wymianę uszkodzonych obrzeży)</w:t>
      </w:r>
    </w:p>
    <w:p w14:paraId="4D7074F0" w14:textId="77777777" w:rsidR="003C6974" w:rsidRPr="00BB5A82" w:rsidRDefault="003C6974" w:rsidP="00A334C9">
      <w:pPr>
        <w:spacing w:after="0" w:line="276" w:lineRule="auto"/>
        <w:jc w:val="both"/>
      </w:pPr>
      <w:r w:rsidRPr="00BB5A82">
        <w:t>ułożenie obrzeży betonowych,</w:t>
      </w:r>
    </w:p>
    <w:p w14:paraId="6E4308A8" w14:textId="3F589516" w:rsidR="003C6974" w:rsidRPr="00BB5A82" w:rsidRDefault="003C6974" w:rsidP="00A334C9">
      <w:pPr>
        <w:spacing w:after="0" w:line="276" w:lineRule="auto"/>
        <w:jc w:val="both"/>
      </w:pPr>
      <w:r w:rsidRPr="00BB5A82">
        <w:t xml:space="preserve">- </w:t>
      </w:r>
      <w:r w:rsidR="00F82C9C">
        <w:t>poprawienie</w:t>
      </w:r>
      <w:r w:rsidRPr="00BB5A82">
        <w:t xml:space="preserve"> podbudowy z kruszywa naturalnego,</w:t>
      </w:r>
    </w:p>
    <w:p w14:paraId="1CAFFD55" w14:textId="77777777" w:rsidR="003C6974" w:rsidRPr="00BB5A82" w:rsidRDefault="003C6974" w:rsidP="00A334C9">
      <w:pPr>
        <w:spacing w:after="0" w:line="276" w:lineRule="auto"/>
        <w:jc w:val="both"/>
      </w:pPr>
      <w:r w:rsidRPr="00BB5A82">
        <w:t xml:space="preserve">- wykonanie podsypki cementowo-piaskowej </w:t>
      </w:r>
    </w:p>
    <w:p w14:paraId="269679BA" w14:textId="77777777" w:rsidR="003C6974" w:rsidRPr="00BB5A82" w:rsidRDefault="003C6974" w:rsidP="00A334C9">
      <w:pPr>
        <w:spacing w:after="0" w:line="276" w:lineRule="auto"/>
        <w:jc w:val="both"/>
      </w:pPr>
      <w:r w:rsidRPr="00BB5A82">
        <w:t>- wykonanie nawierzchni z kostki betonowej.</w:t>
      </w:r>
    </w:p>
    <w:p w14:paraId="75C891DC" w14:textId="77777777" w:rsidR="003C6974" w:rsidRPr="00BB5A82" w:rsidRDefault="003C6974" w:rsidP="00A334C9">
      <w:pPr>
        <w:spacing w:after="0" w:line="276" w:lineRule="auto"/>
        <w:jc w:val="both"/>
      </w:pPr>
      <w:r w:rsidRPr="00BB5A82">
        <w:t>Konstrukcja nawierzchni:</w:t>
      </w:r>
    </w:p>
    <w:p w14:paraId="2A909517" w14:textId="77777777" w:rsidR="003C6974" w:rsidRDefault="003C6974" w:rsidP="00A334C9">
      <w:pPr>
        <w:spacing w:after="0" w:line="276" w:lineRule="auto"/>
        <w:jc w:val="both"/>
      </w:pPr>
      <w:r w:rsidRPr="00BB5A82">
        <w:t xml:space="preserve">- nawierzchnia z kostki brukowej szarej o grubości </w:t>
      </w:r>
      <w:r>
        <w:t>8</w:t>
      </w:r>
      <w:r w:rsidRPr="00BB5A82">
        <w:t xml:space="preserve"> cm,</w:t>
      </w:r>
    </w:p>
    <w:p w14:paraId="07B46A0D" w14:textId="20852CF7" w:rsidR="003C6974" w:rsidRPr="00BB5A82" w:rsidRDefault="003C6974" w:rsidP="00A334C9">
      <w:pPr>
        <w:spacing w:after="0" w:line="276" w:lineRule="auto"/>
        <w:jc w:val="both"/>
      </w:pPr>
      <w:r>
        <w:t xml:space="preserve">- </w:t>
      </w:r>
      <w:r w:rsidR="00F82C9C">
        <w:t xml:space="preserve">zachowanie wzoru </w:t>
      </w:r>
      <w:r w:rsidR="001B072F">
        <w:t>na chodniku</w:t>
      </w:r>
    </w:p>
    <w:p w14:paraId="2F552E45" w14:textId="77777777" w:rsidR="003C6974" w:rsidRDefault="003C6974" w:rsidP="00A334C9">
      <w:pPr>
        <w:spacing w:after="0" w:line="276" w:lineRule="auto"/>
        <w:jc w:val="both"/>
      </w:pPr>
      <w:r w:rsidRPr="00BB5A82">
        <w:t xml:space="preserve">- podsypka cementowo – piaskowa 1:4 o grubości 3 cm </w:t>
      </w:r>
    </w:p>
    <w:p w14:paraId="460A2929" w14:textId="77777777" w:rsidR="00492075" w:rsidRDefault="00492075" w:rsidP="003C6974"/>
    <w:p w14:paraId="0D443B37" w14:textId="77777777" w:rsidR="00C32482" w:rsidRDefault="00C32482" w:rsidP="00C32482">
      <w:pPr>
        <w:spacing w:after="0" w:line="276" w:lineRule="auto"/>
        <w:jc w:val="both"/>
        <w:rPr>
          <w:b/>
          <w:bCs/>
        </w:rPr>
      </w:pPr>
    </w:p>
    <w:p w14:paraId="5C259FBC" w14:textId="77777777" w:rsidR="00C32482" w:rsidRDefault="00C32482" w:rsidP="00C32482">
      <w:pPr>
        <w:spacing w:after="0" w:line="276" w:lineRule="auto"/>
        <w:jc w:val="both"/>
        <w:rPr>
          <w:b/>
          <w:bCs/>
        </w:rPr>
      </w:pPr>
    </w:p>
    <w:p w14:paraId="54480D2A" w14:textId="77777777" w:rsidR="00C32482" w:rsidRDefault="00C32482" w:rsidP="00C32482">
      <w:pPr>
        <w:spacing w:after="0" w:line="276" w:lineRule="auto"/>
        <w:jc w:val="both"/>
        <w:rPr>
          <w:b/>
          <w:bCs/>
        </w:rPr>
      </w:pPr>
    </w:p>
    <w:p w14:paraId="5D03F058" w14:textId="77777777" w:rsidR="00C32482" w:rsidRDefault="00C32482" w:rsidP="00C32482">
      <w:pPr>
        <w:spacing w:after="0" w:line="276" w:lineRule="auto"/>
        <w:jc w:val="both"/>
        <w:rPr>
          <w:b/>
          <w:bCs/>
        </w:rPr>
      </w:pPr>
    </w:p>
    <w:p w14:paraId="113B73C5" w14:textId="77777777" w:rsidR="006630DC" w:rsidRDefault="006630DC" w:rsidP="00C32482">
      <w:pPr>
        <w:spacing w:after="0" w:line="276" w:lineRule="auto"/>
        <w:jc w:val="both"/>
        <w:rPr>
          <w:b/>
          <w:bCs/>
        </w:rPr>
      </w:pPr>
    </w:p>
    <w:p w14:paraId="13D98F82" w14:textId="1E619BE8" w:rsidR="00C32482" w:rsidRDefault="00734084" w:rsidP="00C32482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Wykonanie chodnika</w:t>
      </w:r>
      <w:r w:rsidR="008B76D8">
        <w:rPr>
          <w:b/>
          <w:bCs/>
        </w:rPr>
        <w:t xml:space="preserve"> z</w:t>
      </w:r>
      <w:r w:rsidR="00C32482">
        <w:rPr>
          <w:b/>
          <w:bCs/>
        </w:rPr>
        <w:t xml:space="preserve"> kostki brukowej prowadząc</w:t>
      </w:r>
      <w:r w:rsidR="008B76D8">
        <w:rPr>
          <w:b/>
          <w:bCs/>
        </w:rPr>
        <w:t>ego</w:t>
      </w:r>
      <w:r w:rsidR="00C32482">
        <w:rPr>
          <w:b/>
          <w:bCs/>
        </w:rPr>
        <w:t xml:space="preserve"> do </w:t>
      </w:r>
      <w:r w:rsidR="001D7B89">
        <w:rPr>
          <w:b/>
          <w:bCs/>
        </w:rPr>
        <w:t>urządzeń pomiarowych</w:t>
      </w:r>
      <w:r w:rsidR="00C32482">
        <w:rPr>
          <w:b/>
          <w:bCs/>
        </w:rPr>
        <w:t xml:space="preserve"> na terenie SHM Racibórz</w:t>
      </w:r>
    </w:p>
    <w:p w14:paraId="5A4CDA96" w14:textId="77777777" w:rsidR="00492075" w:rsidRDefault="00492075" w:rsidP="003C6974"/>
    <w:p w14:paraId="1050B353" w14:textId="326EEEC1" w:rsidR="006630DC" w:rsidRPr="00250891" w:rsidRDefault="006630DC" w:rsidP="006630DC">
      <w:pPr>
        <w:spacing w:after="0" w:line="276" w:lineRule="auto"/>
        <w:jc w:val="both"/>
      </w:pPr>
      <w:r>
        <w:t>Wykonanie chodnika</w:t>
      </w:r>
      <w:r w:rsidR="00A81FF4">
        <w:t xml:space="preserve"> o szerokości 1m</w:t>
      </w:r>
      <w:r>
        <w:t xml:space="preserve"> </w:t>
      </w:r>
      <w:r w:rsidR="00A15AFD">
        <w:t xml:space="preserve">do urządzeń pomiarowych </w:t>
      </w:r>
      <w:r>
        <w:t>z kostki brukowej o powierzchni</w:t>
      </w:r>
      <w:r w:rsidR="00CE1552">
        <w:t xml:space="preserve">    </w:t>
      </w:r>
      <w:r>
        <w:t xml:space="preserve"> 28 m</w:t>
      </w:r>
      <w:r>
        <w:rPr>
          <w:vertAlign w:val="superscript"/>
        </w:rPr>
        <w:t>2</w:t>
      </w:r>
      <w:r>
        <w:t xml:space="preserve"> wraz z obrzeżami i dostawieniem do istniejące</w:t>
      </w:r>
      <w:r w:rsidR="00A15AFD">
        <w:t xml:space="preserve">go chodnika </w:t>
      </w:r>
      <w:r>
        <w:t xml:space="preserve">.  </w:t>
      </w:r>
    </w:p>
    <w:p w14:paraId="7733CE5E" w14:textId="77777777" w:rsidR="006630DC" w:rsidRPr="00BB5A82" w:rsidRDefault="006630DC" w:rsidP="006630DC">
      <w:pPr>
        <w:spacing w:after="0" w:line="276" w:lineRule="auto"/>
        <w:jc w:val="both"/>
      </w:pPr>
      <w:r w:rsidRPr="00BB5A82">
        <w:t>- dostawę kostki brukowej,</w:t>
      </w:r>
    </w:p>
    <w:p w14:paraId="1980F6EB" w14:textId="77777777" w:rsidR="006630DC" w:rsidRPr="00BB5A82" w:rsidRDefault="006630DC" w:rsidP="006630DC">
      <w:pPr>
        <w:spacing w:after="0" w:line="276" w:lineRule="auto"/>
        <w:jc w:val="both"/>
      </w:pPr>
      <w:r w:rsidRPr="00BB5A82">
        <w:t>- dostawę obrzeży chodnikowych,</w:t>
      </w:r>
    </w:p>
    <w:p w14:paraId="038D5823" w14:textId="77777777" w:rsidR="006630DC" w:rsidRPr="00BB5A82" w:rsidRDefault="006630DC" w:rsidP="006630DC">
      <w:pPr>
        <w:spacing w:after="0" w:line="276" w:lineRule="auto"/>
        <w:jc w:val="both"/>
      </w:pPr>
      <w:r w:rsidRPr="00BB5A82">
        <w:t>- usunięcie warstwy ziemi,</w:t>
      </w:r>
    </w:p>
    <w:p w14:paraId="607AE41F" w14:textId="77777777" w:rsidR="006630DC" w:rsidRDefault="006630DC" w:rsidP="006630DC">
      <w:pPr>
        <w:spacing w:after="0" w:line="276" w:lineRule="auto"/>
        <w:jc w:val="both"/>
      </w:pPr>
      <w:r w:rsidRPr="00BB5A82">
        <w:t>- wykonanie i profilowanie koryta,</w:t>
      </w:r>
    </w:p>
    <w:p w14:paraId="658E55F2" w14:textId="77777777" w:rsidR="006630DC" w:rsidRPr="00BB5A82" w:rsidRDefault="006630DC" w:rsidP="006630DC">
      <w:pPr>
        <w:spacing w:after="0" w:line="276" w:lineRule="auto"/>
        <w:jc w:val="both"/>
      </w:pPr>
      <w:r>
        <w:t xml:space="preserve"> - </w:t>
      </w:r>
      <w:r w:rsidRPr="00BB5A82">
        <w:t>ułożenie obrzeży betonowych,</w:t>
      </w:r>
    </w:p>
    <w:p w14:paraId="20841934" w14:textId="77777777" w:rsidR="006630DC" w:rsidRPr="00BB5A82" w:rsidRDefault="006630DC" w:rsidP="006630DC">
      <w:pPr>
        <w:spacing w:after="0" w:line="276" w:lineRule="auto"/>
        <w:jc w:val="both"/>
      </w:pPr>
      <w:r w:rsidRPr="00BB5A82">
        <w:t>- wykonanie podbudowy z kruszywa naturalnego,</w:t>
      </w:r>
    </w:p>
    <w:p w14:paraId="06C7B623" w14:textId="77777777" w:rsidR="006630DC" w:rsidRPr="00BB5A82" w:rsidRDefault="006630DC" w:rsidP="006630DC">
      <w:pPr>
        <w:spacing w:after="0" w:line="276" w:lineRule="auto"/>
        <w:jc w:val="both"/>
      </w:pPr>
      <w:r w:rsidRPr="00BB5A82">
        <w:t xml:space="preserve">- wykonanie podsypki cementowo-piaskowej </w:t>
      </w:r>
    </w:p>
    <w:p w14:paraId="36A312D0" w14:textId="77777777" w:rsidR="006630DC" w:rsidRPr="00BB5A82" w:rsidRDefault="006630DC" w:rsidP="006630DC">
      <w:pPr>
        <w:spacing w:after="0" w:line="276" w:lineRule="auto"/>
        <w:jc w:val="both"/>
      </w:pPr>
      <w:r w:rsidRPr="00BB5A82">
        <w:t>- wykonanie nawierzchni z kostki betonowej.</w:t>
      </w:r>
    </w:p>
    <w:p w14:paraId="291594F3" w14:textId="77777777" w:rsidR="006630DC" w:rsidRPr="00BB5A82" w:rsidRDefault="006630DC" w:rsidP="006630DC">
      <w:pPr>
        <w:spacing w:after="0" w:line="276" w:lineRule="auto"/>
        <w:jc w:val="both"/>
      </w:pPr>
      <w:r w:rsidRPr="00BB5A82">
        <w:t>Konstrukcja nawierzchni:</w:t>
      </w:r>
    </w:p>
    <w:p w14:paraId="3BFFEA85" w14:textId="77777777" w:rsidR="006630DC" w:rsidRDefault="006630DC" w:rsidP="006630DC">
      <w:pPr>
        <w:spacing w:after="0" w:line="276" w:lineRule="auto"/>
        <w:jc w:val="both"/>
      </w:pPr>
      <w:r w:rsidRPr="00BB5A82">
        <w:t xml:space="preserve">- nawierzchnia z kostki brukowej szarej o grubości </w:t>
      </w:r>
      <w:r>
        <w:t>8</w:t>
      </w:r>
      <w:r w:rsidRPr="00BB5A82">
        <w:t xml:space="preserve"> cm,</w:t>
      </w:r>
    </w:p>
    <w:p w14:paraId="7595AF9D" w14:textId="77777777" w:rsidR="006630DC" w:rsidRPr="00BB5A82" w:rsidRDefault="006630DC" w:rsidP="006630DC">
      <w:pPr>
        <w:spacing w:after="0" w:line="276" w:lineRule="auto"/>
        <w:jc w:val="both"/>
      </w:pPr>
      <w:r w:rsidRPr="00BB5A82">
        <w:t xml:space="preserve">- podsypka cementowo – piaskowa 1:4 o grubości 3 cm </w:t>
      </w:r>
    </w:p>
    <w:p w14:paraId="0A7F1419" w14:textId="77777777" w:rsidR="006630DC" w:rsidRPr="00A9430A" w:rsidRDefault="006630DC" w:rsidP="006630DC">
      <w:pPr>
        <w:spacing w:after="0" w:line="276" w:lineRule="auto"/>
        <w:jc w:val="both"/>
      </w:pPr>
      <w:r w:rsidRPr="00BB5A82">
        <w:t>- podbudowa z kruszywa naturalnego o grubości 20 cm</w:t>
      </w:r>
    </w:p>
    <w:p w14:paraId="57972B0A" w14:textId="77777777" w:rsidR="00492075" w:rsidRPr="00BB5A82" w:rsidRDefault="00492075" w:rsidP="003C6974"/>
    <w:p w14:paraId="55441CEF" w14:textId="4158E58E" w:rsidR="00492075" w:rsidRPr="00492075" w:rsidRDefault="00492075" w:rsidP="00492075"/>
    <w:p w14:paraId="377A6D39" w14:textId="77777777" w:rsidR="00244B22" w:rsidRDefault="00244B22" w:rsidP="00244B22"/>
    <w:p w14:paraId="64B385E2" w14:textId="77777777" w:rsidR="00244B22" w:rsidRDefault="00244B22" w:rsidP="00244B22"/>
    <w:p w14:paraId="3F6C57BE" w14:textId="77777777" w:rsidR="00244B22" w:rsidRDefault="00244B22" w:rsidP="00244B22"/>
    <w:p w14:paraId="038D4E5A" w14:textId="77777777" w:rsidR="00477327" w:rsidRDefault="00477327" w:rsidP="00244B22"/>
    <w:p w14:paraId="23F1A6A9" w14:textId="77777777" w:rsidR="00477327" w:rsidRDefault="00477327" w:rsidP="00244B22"/>
    <w:p w14:paraId="19C0E2F1" w14:textId="77777777" w:rsidR="00477327" w:rsidRDefault="00477327" w:rsidP="00244B22"/>
    <w:p w14:paraId="79B92A97" w14:textId="77777777" w:rsidR="00477327" w:rsidRDefault="00477327" w:rsidP="00244B22"/>
    <w:p w14:paraId="5A876802" w14:textId="77777777" w:rsidR="00477327" w:rsidRDefault="00477327" w:rsidP="00244B22"/>
    <w:p w14:paraId="0A12BAE8" w14:textId="77777777" w:rsidR="00477327" w:rsidRDefault="00477327" w:rsidP="00244B22"/>
    <w:p w14:paraId="0A62BA48" w14:textId="77777777" w:rsidR="00477327" w:rsidRDefault="00477327" w:rsidP="00244B22"/>
    <w:p w14:paraId="3DF803B5" w14:textId="77777777" w:rsidR="00477327" w:rsidRDefault="00477327" w:rsidP="00244B22"/>
    <w:p w14:paraId="670083D8" w14:textId="77777777" w:rsidR="00477327" w:rsidRDefault="00477327" w:rsidP="00244B22"/>
    <w:p w14:paraId="328E6659" w14:textId="77777777" w:rsidR="00477327" w:rsidRDefault="00477327" w:rsidP="00244B22"/>
    <w:p w14:paraId="43827347" w14:textId="77777777" w:rsidR="00477327" w:rsidRDefault="00477327" w:rsidP="00244B22"/>
    <w:p w14:paraId="54490746" w14:textId="5B238B34" w:rsidR="00477327" w:rsidRPr="00477327" w:rsidRDefault="00477327" w:rsidP="00477327">
      <w:r w:rsidRPr="00477327">
        <w:fldChar w:fldCharType="begin"/>
      </w:r>
      <w:r w:rsidRPr="00477327">
        <w:instrText xml:space="preserve"> INCLUDEPICTURE "C:\\Users\\mmaly\\OneDrive - IMGW-PIB\\Pulpit\\Kostka brukowa SHM Racibórz\\Mapka kostki - windprofiler.jpg" \* MERGEFORMATINET </w:instrText>
      </w:r>
      <w:r w:rsidRPr="00477327">
        <w:fldChar w:fldCharType="separate"/>
      </w:r>
      <w:r w:rsidR="00CE1552">
        <w:fldChar w:fldCharType="begin"/>
      </w:r>
      <w:r w:rsidR="00CE1552">
        <w:instrText xml:space="preserve"> </w:instrText>
      </w:r>
      <w:r w:rsidR="00CE1552">
        <w:instrText>INCLUDEPICTURE  "C:\\Users\\mmaly\\OneDrive - IMGW-PIB\\Pulpit\\Kostka brukowa SHM Racibórz\\Mapka kostki - windprofiler.jpg" \* MERGEFORMATINET</w:instrText>
      </w:r>
      <w:r w:rsidR="00CE1552">
        <w:instrText xml:space="preserve"> </w:instrText>
      </w:r>
      <w:r w:rsidR="00CE1552">
        <w:fldChar w:fldCharType="separate"/>
      </w:r>
      <w:r w:rsidR="00CE1552">
        <w:pict w14:anchorId="1B6D89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58.25pt;height:420pt">
            <v:imagedata r:id="rId7" r:href="rId8"/>
          </v:shape>
        </w:pict>
      </w:r>
      <w:r w:rsidR="00CE1552">
        <w:fldChar w:fldCharType="end"/>
      </w:r>
      <w:r w:rsidRPr="00477327">
        <w:fldChar w:fldCharType="end"/>
      </w:r>
    </w:p>
    <w:p w14:paraId="494F6F7F" w14:textId="77777777" w:rsidR="00244B22" w:rsidRDefault="00244B22" w:rsidP="00244B22"/>
    <w:p w14:paraId="367E2C7E" w14:textId="77777777" w:rsidR="00244B22" w:rsidRDefault="00244B22" w:rsidP="00244B22"/>
    <w:p w14:paraId="471D8661" w14:textId="77777777" w:rsidR="003C6974" w:rsidRPr="003C6974" w:rsidRDefault="003C6974" w:rsidP="002734ED"/>
    <w:sectPr w:rsidR="003C6974" w:rsidRPr="003C6974" w:rsidSect="00116A16">
      <w:headerReference w:type="default" r:id="rId9"/>
      <w:pgSz w:w="11906" w:h="16838" w:code="9"/>
      <w:pgMar w:top="851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1AC33" w14:textId="77777777" w:rsidR="00182B98" w:rsidRDefault="00182B98" w:rsidP="00F975BA">
      <w:pPr>
        <w:spacing w:after="0" w:line="240" w:lineRule="auto"/>
      </w:pPr>
      <w:r>
        <w:separator/>
      </w:r>
    </w:p>
  </w:endnote>
  <w:endnote w:type="continuationSeparator" w:id="0">
    <w:p w14:paraId="1EEA2AD2" w14:textId="77777777" w:rsidR="00182B98" w:rsidRDefault="00182B98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94B46" w14:textId="77777777" w:rsidR="00182B98" w:rsidRDefault="00182B98" w:rsidP="00F975BA">
      <w:pPr>
        <w:spacing w:after="0" w:line="240" w:lineRule="auto"/>
      </w:pPr>
      <w:r>
        <w:separator/>
      </w:r>
    </w:p>
  </w:footnote>
  <w:footnote w:type="continuationSeparator" w:id="0">
    <w:p w14:paraId="30151265" w14:textId="77777777" w:rsidR="00182B98" w:rsidRDefault="00182B98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9304" w14:textId="09DB2BA4" w:rsidR="00F975BA" w:rsidRDefault="00CE1552" w:rsidP="00312160">
    <w:pPr>
      <w:pStyle w:val="Nagwek"/>
    </w:pPr>
    <w:r>
      <w:rPr>
        <w:noProof/>
      </w:rPr>
      <w:pict w14:anchorId="5BDDA6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8" o:spid="_x0000_s1025" type="#_x0000_t75" style="position:absolute;margin-left:-70.15pt;margin-top:-5.25pt;width:594pt;height:840pt;z-index:-251658752;visibility:visible">
          <v:imagedata r:id="rId1" o:title=""/>
        </v:shape>
      </w:pict>
    </w:r>
    <w:r w:rsidR="00312160">
      <w:tab/>
    </w:r>
    <w:r w:rsidR="00312160">
      <w:tab/>
    </w:r>
    <w:r w:rsidR="00312160">
      <w:tab/>
    </w:r>
    <w:r w:rsidR="00312160">
      <w:tab/>
    </w:r>
  </w:p>
  <w:p w14:paraId="3825E6A7" w14:textId="210E77BA" w:rsidR="00312160" w:rsidRDefault="00312160" w:rsidP="00312160">
    <w:pPr>
      <w:pStyle w:val="Nagwek"/>
    </w:pPr>
  </w:p>
  <w:p w14:paraId="1CFD1721" w14:textId="77777777" w:rsidR="006747F2" w:rsidRDefault="00312160" w:rsidP="00312160">
    <w:pPr>
      <w:pStyle w:val="Nagwek"/>
    </w:pPr>
    <w:r>
      <w:tab/>
      <w:t xml:space="preserve">               </w:t>
    </w:r>
    <w:r w:rsidR="006747F2">
      <w:t xml:space="preserve">                                                                                                        </w:t>
    </w:r>
  </w:p>
  <w:p w14:paraId="4313D2FE" w14:textId="45CAFA1C" w:rsidR="00312160" w:rsidRPr="0089293E" w:rsidRDefault="00962B8C" w:rsidP="00312160">
    <w:pPr>
      <w:pStyle w:val="Nagwek"/>
      <w:rPr>
        <w:sz w:val="24"/>
        <w:szCs w:val="24"/>
      </w:rPr>
    </w:pPr>
    <w:r>
      <w:rPr>
        <w:sz w:val="32"/>
        <w:szCs w:val="32"/>
      </w:rPr>
      <w:tab/>
    </w:r>
    <w:r w:rsidR="0089293E">
      <w:rPr>
        <w:sz w:val="32"/>
        <w:szCs w:val="32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286"/>
    <w:multiLevelType w:val="hybridMultilevel"/>
    <w:tmpl w:val="7BC6B912"/>
    <w:lvl w:ilvl="0" w:tplc="6C36AFA4">
      <w:start w:val="1"/>
      <w:numFmt w:val="decimal"/>
      <w:lvlText w:val="%1."/>
      <w:lvlJc w:val="left"/>
      <w:pPr>
        <w:ind w:left="400" w:hanging="288"/>
      </w:pPr>
      <w:rPr>
        <w:rFonts w:hint="default"/>
        <w:spacing w:val="-1"/>
        <w:w w:val="106"/>
        <w:sz w:val="22"/>
        <w:szCs w:val="22"/>
      </w:rPr>
    </w:lvl>
    <w:lvl w:ilvl="1" w:tplc="3E221554">
      <w:numFmt w:val="bullet"/>
      <w:lvlText w:val="•"/>
      <w:lvlJc w:val="left"/>
      <w:pPr>
        <w:ind w:left="1294" w:hanging="288"/>
      </w:pPr>
      <w:rPr>
        <w:rFonts w:hint="default"/>
      </w:rPr>
    </w:lvl>
    <w:lvl w:ilvl="2" w:tplc="B336AB92">
      <w:numFmt w:val="bullet"/>
      <w:lvlText w:val="•"/>
      <w:lvlJc w:val="left"/>
      <w:pPr>
        <w:ind w:left="2188" w:hanging="288"/>
      </w:pPr>
      <w:rPr>
        <w:rFonts w:hint="default"/>
      </w:rPr>
    </w:lvl>
    <w:lvl w:ilvl="3" w:tplc="78B64BDC">
      <w:numFmt w:val="bullet"/>
      <w:lvlText w:val="•"/>
      <w:lvlJc w:val="left"/>
      <w:pPr>
        <w:ind w:left="3082" w:hanging="288"/>
      </w:pPr>
      <w:rPr>
        <w:rFonts w:hint="default"/>
      </w:rPr>
    </w:lvl>
    <w:lvl w:ilvl="4" w:tplc="CF382300">
      <w:numFmt w:val="bullet"/>
      <w:lvlText w:val="•"/>
      <w:lvlJc w:val="left"/>
      <w:pPr>
        <w:ind w:left="3976" w:hanging="288"/>
      </w:pPr>
      <w:rPr>
        <w:rFonts w:hint="default"/>
      </w:rPr>
    </w:lvl>
    <w:lvl w:ilvl="5" w:tplc="159E9D90">
      <w:numFmt w:val="bullet"/>
      <w:lvlText w:val="•"/>
      <w:lvlJc w:val="left"/>
      <w:pPr>
        <w:ind w:left="4870" w:hanging="288"/>
      </w:pPr>
      <w:rPr>
        <w:rFonts w:hint="default"/>
      </w:rPr>
    </w:lvl>
    <w:lvl w:ilvl="6" w:tplc="063A2692">
      <w:numFmt w:val="bullet"/>
      <w:lvlText w:val="•"/>
      <w:lvlJc w:val="left"/>
      <w:pPr>
        <w:ind w:left="5764" w:hanging="288"/>
      </w:pPr>
      <w:rPr>
        <w:rFonts w:hint="default"/>
      </w:rPr>
    </w:lvl>
    <w:lvl w:ilvl="7" w:tplc="1C987BB2">
      <w:numFmt w:val="bullet"/>
      <w:lvlText w:val="•"/>
      <w:lvlJc w:val="left"/>
      <w:pPr>
        <w:ind w:left="6658" w:hanging="288"/>
      </w:pPr>
      <w:rPr>
        <w:rFonts w:hint="default"/>
      </w:rPr>
    </w:lvl>
    <w:lvl w:ilvl="8" w:tplc="D3BA11C8">
      <w:numFmt w:val="bullet"/>
      <w:lvlText w:val="•"/>
      <w:lvlJc w:val="left"/>
      <w:pPr>
        <w:ind w:left="7552" w:hanging="288"/>
      </w:pPr>
      <w:rPr>
        <w:rFonts w:hint="default"/>
      </w:rPr>
    </w:lvl>
  </w:abstractNum>
  <w:num w:numId="1" w16cid:durableId="82457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652"/>
    <w:rsid w:val="000064D3"/>
    <w:rsid w:val="00012295"/>
    <w:rsid w:val="00014652"/>
    <w:rsid w:val="00025FC6"/>
    <w:rsid w:val="0006353E"/>
    <w:rsid w:val="000939A1"/>
    <w:rsid w:val="000C0A3B"/>
    <w:rsid w:val="00111F4D"/>
    <w:rsid w:val="0011374D"/>
    <w:rsid w:val="00116A16"/>
    <w:rsid w:val="001335B9"/>
    <w:rsid w:val="001343D9"/>
    <w:rsid w:val="00156001"/>
    <w:rsid w:val="00162CB5"/>
    <w:rsid w:val="00164822"/>
    <w:rsid w:val="00182B98"/>
    <w:rsid w:val="00183FCC"/>
    <w:rsid w:val="00185E80"/>
    <w:rsid w:val="001A38B4"/>
    <w:rsid w:val="001A5995"/>
    <w:rsid w:val="001B072F"/>
    <w:rsid w:val="001B13AF"/>
    <w:rsid w:val="001D7B89"/>
    <w:rsid w:val="00220128"/>
    <w:rsid w:val="002323F4"/>
    <w:rsid w:val="00232512"/>
    <w:rsid w:val="00244B22"/>
    <w:rsid w:val="00250891"/>
    <w:rsid w:val="00252051"/>
    <w:rsid w:val="002734ED"/>
    <w:rsid w:val="00286CC8"/>
    <w:rsid w:val="002A2D94"/>
    <w:rsid w:val="002D7BFC"/>
    <w:rsid w:val="002F20D5"/>
    <w:rsid w:val="00300B91"/>
    <w:rsid w:val="00312160"/>
    <w:rsid w:val="00317020"/>
    <w:rsid w:val="003321F6"/>
    <w:rsid w:val="003611F0"/>
    <w:rsid w:val="003802D7"/>
    <w:rsid w:val="003C25D5"/>
    <w:rsid w:val="003C6974"/>
    <w:rsid w:val="003D0BB5"/>
    <w:rsid w:val="003E4755"/>
    <w:rsid w:val="003F4CEE"/>
    <w:rsid w:val="0040081C"/>
    <w:rsid w:val="00405BF9"/>
    <w:rsid w:val="00420F8D"/>
    <w:rsid w:val="00446FC0"/>
    <w:rsid w:val="00467DC2"/>
    <w:rsid w:val="00477327"/>
    <w:rsid w:val="00492075"/>
    <w:rsid w:val="004A1F11"/>
    <w:rsid w:val="004A4C79"/>
    <w:rsid w:val="004A5285"/>
    <w:rsid w:val="00521826"/>
    <w:rsid w:val="00523E86"/>
    <w:rsid w:val="00525BB5"/>
    <w:rsid w:val="00551874"/>
    <w:rsid w:val="00573BCE"/>
    <w:rsid w:val="005A6379"/>
    <w:rsid w:val="005B777F"/>
    <w:rsid w:val="005E2061"/>
    <w:rsid w:val="006119ED"/>
    <w:rsid w:val="006328BF"/>
    <w:rsid w:val="0064486A"/>
    <w:rsid w:val="00645591"/>
    <w:rsid w:val="00647E9D"/>
    <w:rsid w:val="006630DC"/>
    <w:rsid w:val="00671940"/>
    <w:rsid w:val="0067443C"/>
    <w:rsid w:val="006747F2"/>
    <w:rsid w:val="006A6BB3"/>
    <w:rsid w:val="006B0F24"/>
    <w:rsid w:val="006C3D91"/>
    <w:rsid w:val="006E23D4"/>
    <w:rsid w:val="00700A00"/>
    <w:rsid w:val="00706540"/>
    <w:rsid w:val="00707E5E"/>
    <w:rsid w:val="0071482A"/>
    <w:rsid w:val="00724362"/>
    <w:rsid w:val="0072588D"/>
    <w:rsid w:val="00734084"/>
    <w:rsid w:val="007566D3"/>
    <w:rsid w:val="00777202"/>
    <w:rsid w:val="00785090"/>
    <w:rsid w:val="007C697C"/>
    <w:rsid w:val="007D2B5F"/>
    <w:rsid w:val="007D4C45"/>
    <w:rsid w:val="007F3567"/>
    <w:rsid w:val="00814EA1"/>
    <w:rsid w:val="00864CD6"/>
    <w:rsid w:val="0088115E"/>
    <w:rsid w:val="00884C64"/>
    <w:rsid w:val="0089293E"/>
    <w:rsid w:val="00896CB2"/>
    <w:rsid w:val="008B76D8"/>
    <w:rsid w:val="00913290"/>
    <w:rsid w:val="009236DE"/>
    <w:rsid w:val="00932EFB"/>
    <w:rsid w:val="009350E2"/>
    <w:rsid w:val="00962B8C"/>
    <w:rsid w:val="0096688A"/>
    <w:rsid w:val="009854CB"/>
    <w:rsid w:val="009A173B"/>
    <w:rsid w:val="009F1794"/>
    <w:rsid w:val="009F4A57"/>
    <w:rsid w:val="00A15AFD"/>
    <w:rsid w:val="00A334C9"/>
    <w:rsid w:val="00A81FF4"/>
    <w:rsid w:val="00A9430A"/>
    <w:rsid w:val="00AF44D2"/>
    <w:rsid w:val="00B0073A"/>
    <w:rsid w:val="00B5516D"/>
    <w:rsid w:val="00B56CBF"/>
    <w:rsid w:val="00B57403"/>
    <w:rsid w:val="00BA65A6"/>
    <w:rsid w:val="00BB5A82"/>
    <w:rsid w:val="00BB74F6"/>
    <w:rsid w:val="00BD09B5"/>
    <w:rsid w:val="00C013DB"/>
    <w:rsid w:val="00C25152"/>
    <w:rsid w:val="00C32482"/>
    <w:rsid w:val="00C5221E"/>
    <w:rsid w:val="00C603D6"/>
    <w:rsid w:val="00CE1552"/>
    <w:rsid w:val="00D0677C"/>
    <w:rsid w:val="00D175E2"/>
    <w:rsid w:val="00D17F68"/>
    <w:rsid w:val="00D63346"/>
    <w:rsid w:val="00DB3F76"/>
    <w:rsid w:val="00DB5054"/>
    <w:rsid w:val="00DF4DC9"/>
    <w:rsid w:val="00E20747"/>
    <w:rsid w:val="00E23B09"/>
    <w:rsid w:val="00E25891"/>
    <w:rsid w:val="00E34E56"/>
    <w:rsid w:val="00E73A86"/>
    <w:rsid w:val="00F0468B"/>
    <w:rsid w:val="00F071CA"/>
    <w:rsid w:val="00F82C9C"/>
    <w:rsid w:val="00F85934"/>
    <w:rsid w:val="00F94BDE"/>
    <w:rsid w:val="00F975BA"/>
    <w:rsid w:val="00FA4530"/>
    <w:rsid w:val="00FB1177"/>
    <w:rsid w:val="00FE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138F680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30D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customStyle="1" w:styleId="xmsonormal">
    <w:name w:val="x_msonormal"/>
    <w:basedOn w:val="Normalny"/>
    <w:rsid w:val="003611F0"/>
    <w:pPr>
      <w:spacing w:after="0" w:line="240" w:lineRule="auto"/>
    </w:pPr>
    <w:rPr>
      <w:rFonts w:cs="Calibri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183F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kstpodstawowyZnak">
    <w:name w:val="Tekst podstawowy Znak"/>
    <w:link w:val="Tekstpodstawowy"/>
    <w:uiPriority w:val="1"/>
    <w:rsid w:val="00183FCC"/>
    <w:rPr>
      <w:rFonts w:ascii="Arial" w:eastAsia="Arial" w:hAnsi="Arial" w:cs="Arial"/>
      <w:sz w:val="22"/>
      <w:szCs w:val="22"/>
      <w:lang w:val="en-US" w:eastAsia="en-US"/>
    </w:rPr>
  </w:style>
  <w:style w:type="paragraph" w:styleId="Akapitzlist">
    <w:name w:val="List Paragraph"/>
    <w:basedOn w:val="Normalny"/>
    <w:uiPriority w:val="1"/>
    <w:qFormat/>
    <w:rsid w:val="00183FCC"/>
    <w:pPr>
      <w:widowControl w:val="0"/>
      <w:autoSpaceDE w:val="0"/>
      <w:autoSpaceDN w:val="0"/>
      <w:spacing w:after="0" w:line="240" w:lineRule="auto"/>
      <w:ind w:left="399" w:hanging="283"/>
    </w:pPr>
    <w:rPr>
      <w:rFonts w:ascii="Arial" w:eastAsia="Arial" w:hAnsi="Arial" w:cs="Arial"/>
      <w:lang w:val="en-US"/>
    </w:rPr>
  </w:style>
  <w:style w:type="character" w:styleId="Hipercze">
    <w:name w:val="Hyperlink"/>
    <w:basedOn w:val="Domylnaczcionkaakapitu"/>
    <w:uiPriority w:val="99"/>
    <w:unhideWhenUsed/>
    <w:rsid w:val="00DB3F7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3F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mmaly\OneDrive%20-%20IMGW-PIB\Pulpit\Kostka%20brukowa%20SHM%20Racib&#243;rz\Mapka%20kostki%20-%20windprofiler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257</TotalTime>
  <Pages>3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Michał Maly</cp:lastModifiedBy>
  <cp:revision>26</cp:revision>
  <cp:lastPrinted>2021-06-02T10:23:00Z</cp:lastPrinted>
  <dcterms:created xsi:type="dcterms:W3CDTF">2025-06-27T12:52:00Z</dcterms:created>
  <dcterms:modified xsi:type="dcterms:W3CDTF">2025-07-17T13:35:00Z</dcterms:modified>
</cp:coreProperties>
</file>