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8C1EB" w14:textId="14F42C18" w:rsidR="00683368" w:rsidRPr="00016D99" w:rsidRDefault="00A52791" w:rsidP="00683368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7416E9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509FA782" w14:textId="77777777" w:rsidR="00683368" w:rsidRPr="00016D99" w:rsidRDefault="00683368" w:rsidP="00683368">
      <w:pPr>
        <w:spacing w:after="0" w:line="240" w:lineRule="auto"/>
        <w:jc w:val="both"/>
      </w:pPr>
      <w:r w:rsidRPr="00016D99">
        <w:t>(pieczęć Wykonawcy/Wykonawców)</w:t>
      </w:r>
    </w:p>
    <w:p w14:paraId="17EA0F47" w14:textId="77777777" w:rsidR="00683368" w:rsidRDefault="00683368" w:rsidP="00683368">
      <w:pPr>
        <w:spacing w:after="0" w:line="240" w:lineRule="auto"/>
        <w:jc w:val="center"/>
      </w:pPr>
    </w:p>
    <w:p w14:paraId="0958E399" w14:textId="77777777" w:rsidR="00683368" w:rsidRDefault="00683368" w:rsidP="00683368">
      <w:pPr>
        <w:spacing w:after="0" w:line="240" w:lineRule="auto"/>
        <w:jc w:val="center"/>
      </w:pPr>
    </w:p>
    <w:p w14:paraId="32201F07" w14:textId="3FF5DA17" w:rsidR="00683368" w:rsidRPr="00016D99" w:rsidRDefault="00683368" w:rsidP="00683368">
      <w:pPr>
        <w:spacing w:after="0" w:line="240" w:lineRule="auto"/>
        <w:jc w:val="center"/>
      </w:pPr>
      <w:r w:rsidRPr="00016D99">
        <w:t>INFORMACJA CENOWA</w:t>
      </w:r>
      <w:r w:rsidR="00A52791">
        <w:t xml:space="preserve"> dla części </w:t>
      </w:r>
      <w:r w:rsidR="00A7544C">
        <w:t>2</w:t>
      </w:r>
      <w:r w:rsidR="00A52791">
        <w:t xml:space="preserve"> zamówienia</w:t>
      </w:r>
    </w:p>
    <w:p w14:paraId="15531D19" w14:textId="77777777" w:rsidR="00683368" w:rsidRPr="00016D99" w:rsidRDefault="00683368" w:rsidP="00683368">
      <w:pPr>
        <w:spacing w:after="0" w:line="240" w:lineRule="auto"/>
        <w:jc w:val="both"/>
      </w:pPr>
    </w:p>
    <w:p w14:paraId="308FFB7C" w14:textId="77777777" w:rsidR="00683368" w:rsidRPr="00016D99" w:rsidRDefault="00683368" w:rsidP="00683368">
      <w:pPr>
        <w:spacing w:after="0" w:line="240" w:lineRule="auto"/>
        <w:jc w:val="both"/>
      </w:pPr>
      <w:r w:rsidRPr="00016D99">
        <w:t>Ja/my niżej podpisany/i:</w:t>
      </w:r>
    </w:p>
    <w:p w14:paraId="1EAF8EC1" w14:textId="77777777" w:rsidR="00683368" w:rsidRDefault="00683368" w:rsidP="00683368">
      <w:pPr>
        <w:spacing w:after="0" w:line="240" w:lineRule="auto"/>
        <w:jc w:val="both"/>
      </w:pPr>
    </w:p>
    <w:p w14:paraId="50043943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4D158D31" w14:textId="77777777" w:rsidR="00683368" w:rsidRPr="00016D99" w:rsidRDefault="00683368" w:rsidP="00683368">
      <w:pPr>
        <w:spacing w:after="0" w:line="240" w:lineRule="auto"/>
        <w:jc w:val="both"/>
      </w:pPr>
      <w:r w:rsidRPr="00016D99">
        <w:t>działając w imieniu i na rzecz:</w:t>
      </w:r>
    </w:p>
    <w:p w14:paraId="4ED66013" w14:textId="77777777" w:rsidR="00683368" w:rsidRDefault="00683368" w:rsidP="00683368">
      <w:pPr>
        <w:spacing w:after="0" w:line="240" w:lineRule="auto"/>
        <w:jc w:val="both"/>
      </w:pPr>
    </w:p>
    <w:p w14:paraId="1130997D" w14:textId="77777777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107D090F" w14:textId="77777777" w:rsidR="00683368" w:rsidRPr="00016D99" w:rsidRDefault="00683368" w:rsidP="00683368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27D14437" w14:textId="77777777" w:rsidR="00683368" w:rsidRDefault="00683368" w:rsidP="00683368">
      <w:pPr>
        <w:spacing w:after="0" w:line="240" w:lineRule="auto"/>
        <w:jc w:val="both"/>
      </w:pPr>
    </w:p>
    <w:p w14:paraId="2232BB90" w14:textId="62D9310A" w:rsidR="00683368" w:rsidRDefault="00683368" w:rsidP="00683368">
      <w:pPr>
        <w:spacing w:after="240" w:line="240" w:lineRule="auto"/>
        <w:jc w:val="both"/>
      </w:pPr>
      <w:r w:rsidRPr="00016D99">
        <w:t>składamy informację dotyczącą ustalenia szacunkowej wartości zamówienia</w:t>
      </w:r>
      <w:r>
        <w:t xml:space="preserve"> na </w:t>
      </w:r>
      <w:r w:rsidR="00706C49">
        <w:t xml:space="preserve">balony meteorologiczne do pomiarów </w:t>
      </w:r>
      <w:r w:rsidR="00A7544C">
        <w:t>mobilnych</w:t>
      </w:r>
      <w:r>
        <w:t>:</w:t>
      </w:r>
    </w:p>
    <w:p w14:paraId="55550512" w14:textId="77777777" w:rsidR="00BD7520" w:rsidRDefault="00BD7520" w:rsidP="00683368">
      <w:pPr>
        <w:spacing w:after="240" w:line="240" w:lineRule="auto"/>
        <w:jc w:val="both"/>
      </w:pPr>
    </w:p>
    <w:tbl>
      <w:tblPr>
        <w:tblW w:w="94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1559"/>
        <w:gridCol w:w="1701"/>
        <w:gridCol w:w="1560"/>
      </w:tblGrid>
      <w:tr w:rsidR="00326263" w14:paraId="2FE6AE50" w14:textId="77777777" w:rsidTr="00A7544C">
        <w:tc>
          <w:tcPr>
            <w:tcW w:w="3828" w:type="dxa"/>
            <w:shd w:val="clear" w:color="auto" w:fill="D9D9D9"/>
            <w:vAlign w:val="center"/>
          </w:tcPr>
          <w:p w14:paraId="0F524507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22EDC7B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3ACD4AB4" w14:textId="29DD6B0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Cena </w:t>
            </w:r>
            <w:r w:rsidR="009169F0">
              <w:rPr>
                <w:sz w:val="20"/>
                <w:szCs w:val="20"/>
              </w:rPr>
              <w:t xml:space="preserve">jednostkowa </w:t>
            </w:r>
            <w:r w:rsidRPr="005979A4">
              <w:rPr>
                <w:sz w:val="20"/>
                <w:szCs w:val="20"/>
              </w:rPr>
              <w:t>netto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0B7A412" w14:textId="7527E415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01E27B8" w14:textId="77777777" w:rsidR="00326263" w:rsidRPr="005979A4" w:rsidRDefault="00326263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326263" w14:paraId="28FBB6FC" w14:textId="77777777" w:rsidTr="00A7544C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3FB9FF31" w14:textId="5C790A97" w:rsidR="00326263" w:rsidRPr="005979A4" w:rsidRDefault="00706C49" w:rsidP="00BF7B5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Balon meteorologiczny </w:t>
            </w:r>
            <w:r w:rsidR="00A7544C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g</w:t>
            </w:r>
            <w:r w:rsidR="00A7544C">
              <w:rPr>
                <w:sz w:val="20"/>
                <w:szCs w:val="20"/>
              </w:rPr>
              <w:t xml:space="preserve"> kolor naturalny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D7FC341" w14:textId="3A2582A4" w:rsidR="00326263" w:rsidRPr="005979A4" w:rsidRDefault="00A7544C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326263"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0972874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9BB9F02" w14:textId="01BC35B0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DCFD3C2" w14:textId="77777777" w:rsidR="00326263" w:rsidRPr="005979A4" w:rsidRDefault="00326263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A7544C" w14:paraId="71A9456F" w14:textId="77777777" w:rsidTr="00A7544C"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00B5C63B" w14:textId="05BB1D35" w:rsidR="00A7544C" w:rsidRDefault="00A7544C" w:rsidP="00A7544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meteorologiczny 100g</w:t>
            </w:r>
            <w:r>
              <w:rPr>
                <w:sz w:val="20"/>
                <w:szCs w:val="20"/>
              </w:rPr>
              <w:t xml:space="preserve"> kolor czerwony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88269B3" w14:textId="5A25BE80" w:rsidR="00A7544C" w:rsidRDefault="00A7544C" w:rsidP="00A7544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E1DCE93" w14:textId="77777777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788A9479" w14:textId="77777777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76ED333" w14:textId="77777777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A7544C" w14:paraId="48A6F74F" w14:textId="77777777" w:rsidTr="008D25DA">
        <w:tc>
          <w:tcPr>
            <w:tcW w:w="6237" w:type="dxa"/>
            <w:gridSpan w:val="3"/>
            <w:shd w:val="clear" w:color="auto" w:fill="F2F2F2"/>
          </w:tcPr>
          <w:p w14:paraId="5C09FAC1" w14:textId="77777777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1701" w:type="dxa"/>
            <w:shd w:val="clear" w:color="auto" w:fill="F2F2F2"/>
          </w:tcPr>
          <w:p w14:paraId="05E596AF" w14:textId="64D08DA2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/>
          </w:tcPr>
          <w:p w14:paraId="53D25F83" w14:textId="77777777" w:rsidR="00A7544C" w:rsidRPr="005979A4" w:rsidRDefault="00A7544C" w:rsidP="00A7544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486A7FEB" w14:textId="77777777" w:rsidR="00683368" w:rsidRDefault="00683368" w:rsidP="00683368">
      <w:pPr>
        <w:spacing w:after="0" w:line="240" w:lineRule="auto"/>
        <w:jc w:val="both"/>
      </w:pPr>
    </w:p>
    <w:p w14:paraId="38BA3BA1" w14:textId="5CF41C7D" w:rsidR="00683368" w:rsidRDefault="00683368" w:rsidP="00683368">
      <w:pPr>
        <w:spacing w:after="0" w:line="240" w:lineRule="auto"/>
        <w:jc w:val="both"/>
      </w:pPr>
    </w:p>
    <w:p w14:paraId="443D3060" w14:textId="77777777" w:rsidR="00BD7520" w:rsidRDefault="00BD7520" w:rsidP="00683368">
      <w:pPr>
        <w:spacing w:after="0" w:line="240" w:lineRule="auto"/>
        <w:jc w:val="both"/>
      </w:pPr>
    </w:p>
    <w:p w14:paraId="11838DB2" w14:textId="77777777" w:rsidR="00BD7520" w:rsidRDefault="00BD7520" w:rsidP="00683368">
      <w:pPr>
        <w:spacing w:after="0" w:line="240" w:lineRule="auto"/>
        <w:jc w:val="both"/>
      </w:pPr>
    </w:p>
    <w:p w14:paraId="5B8E607C" w14:textId="77777777" w:rsidR="00683368" w:rsidRPr="00016D99" w:rsidRDefault="00683368" w:rsidP="00683368">
      <w:pPr>
        <w:spacing w:after="0" w:line="240" w:lineRule="auto"/>
        <w:jc w:val="both"/>
      </w:pPr>
    </w:p>
    <w:p w14:paraId="00185C74" w14:textId="712F6B5F" w:rsidR="00683368" w:rsidRPr="00016D99" w:rsidRDefault="00683368" w:rsidP="00683368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</w:t>
      </w:r>
      <w:r w:rsidR="008F2997">
        <w:t>5</w:t>
      </w:r>
      <w:r>
        <w:t xml:space="preserve"> r.                 …………………</w:t>
      </w:r>
      <w:r w:rsidRPr="00016D99">
        <w:t>.........................................................................</w:t>
      </w:r>
    </w:p>
    <w:p w14:paraId="419F74BB" w14:textId="77777777" w:rsidR="00683368" w:rsidRPr="00016D99" w:rsidRDefault="00683368" w:rsidP="00683368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1D4DF251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5255E05F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438D7946" w14:textId="77777777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25724753" w14:textId="4E529CD0" w:rsidR="00683368" w:rsidRDefault="00683368" w:rsidP="00683368">
      <w:pPr>
        <w:spacing w:after="0" w:line="240" w:lineRule="auto"/>
        <w:ind w:left="360"/>
        <w:jc w:val="both"/>
        <w:rPr>
          <w:u w:val="single"/>
        </w:rPr>
      </w:pPr>
    </w:p>
    <w:p w14:paraId="141982DB" w14:textId="25672889" w:rsidR="008F2997" w:rsidRDefault="008F2997" w:rsidP="00BD7520">
      <w:pPr>
        <w:spacing w:after="0" w:line="240" w:lineRule="auto"/>
      </w:pPr>
    </w:p>
    <w:sectPr w:rsidR="008F2997" w:rsidSect="00062BC2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EC3F" w14:textId="77777777" w:rsidR="003A7243" w:rsidRDefault="003A7243" w:rsidP="00796E65">
      <w:pPr>
        <w:spacing w:after="0" w:line="240" w:lineRule="auto"/>
      </w:pPr>
      <w:r>
        <w:separator/>
      </w:r>
    </w:p>
  </w:endnote>
  <w:endnote w:type="continuationSeparator" w:id="0">
    <w:p w14:paraId="6E56D61E" w14:textId="77777777" w:rsidR="003A7243" w:rsidRDefault="003A7243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8BC4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60B6E5" wp14:editId="53551D1F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4B155F" wp14:editId="727F7F3A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40CA3D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155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2040CA3D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5434" w14:textId="77777777" w:rsidR="003A7243" w:rsidRDefault="003A7243" w:rsidP="00796E65">
      <w:pPr>
        <w:spacing w:after="0" w:line="240" w:lineRule="auto"/>
      </w:pPr>
      <w:r>
        <w:separator/>
      </w:r>
    </w:p>
  </w:footnote>
  <w:footnote w:type="continuationSeparator" w:id="0">
    <w:p w14:paraId="03026D1E" w14:textId="77777777" w:rsidR="003A7243" w:rsidRDefault="003A7243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69E3" w14:textId="01BFDF1E" w:rsidR="00796E65" w:rsidRDefault="008F2997" w:rsidP="00706C49">
    <w:pPr>
      <w:pStyle w:val="Nagwek"/>
      <w:tabs>
        <w:tab w:val="left" w:pos="2410"/>
      </w:tabs>
      <w:ind w:left="2268" w:hanging="141"/>
      <w:jc w:val="right"/>
    </w:pPr>
    <w:r>
      <w:rPr>
        <w:sz w:val="18"/>
        <w:szCs w:val="18"/>
      </w:rPr>
      <w:tab/>
    </w:r>
    <w:r w:rsidRPr="00656ABC">
      <w:rPr>
        <w:sz w:val="18"/>
        <w:szCs w:val="18"/>
      </w:rPr>
      <w:t>Załącznik nr 1 do zapytania w celu ustalenia szacunkowej</w:t>
    </w:r>
    <w:r>
      <w:rPr>
        <w:sz w:val="18"/>
        <w:szCs w:val="18"/>
      </w:rPr>
      <w:t xml:space="preserve"> </w:t>
    </w:r>
    <w:r w:rsidRPr="00656ABC">
      <w:rPr>
        <w:sz w:val="18"/>
        <w:szCs w:val="18"/>
      </w:rPr>
      <w:t xml:space="preserve"> </w:t>
    </w:r>
    <w:r w:rsidR="00706C49">
      <w:rPr>
        <w:sz w:val="18"/>
        <w:szCs w:val="18"/>
      </w:rPr>
      <w:br/>
    </w:r>
    <w:r w:rsidRPr="00656ABC">
      <w:rPr>
        <w:sz w:val="18"/>
        <w:szCs w:val="18"/>
      </w:rPr>
      <w:t xml:space="preserve">wartości zamówienia na </w:t>
    </w:r>
    <w:r w:rsidRPr="002F7752">
      <w:rPr>
        <w:sz w:val="18"/>
        <w:szCs w:val="18"/>
      </w:rPr>
      <w:t xml:space="preserve">dostawę </w:t>
    </w:r>
    <w:r w:rsidR="00706C49">
      <w:rPr>
        <w:sz w:val="18"/>
        <w:szCs w:val="18"/>
      </w:rPr>
      <w:t>balonów</w:t>
    </w:r>
    <w:r w:rsidRPr="002F7752">
      <w:rPr>
        <w:sz w:val="18"/>
        <w:szCs w:val="18"/>
      </w:rPr>
      <w:t xml:space="preserve"> meteorologicznych </w:t>
    </w:r>
    <w:r w:rsidR="00796E65">
      <w:rPr>
        <w:noProof/>
      </w:rPr>
      <w:drawing>
        <wp:anchor distT="0" distB="0" distL="114300" distR="114300" simplePos="0" relativeHeight="251658240" behindDoc="0" locked="0" layoutInCell="1" allowOverlap="1" wp14:anchorId="5CE34E4D" wp14:editId="173FB71E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43"/>
    <w:rsid w:val="000043A7"/>
    <w:rsid w:val="00062BC2"/>
    <w:rsid w:val="000F0378"/>
    <w:rsid w:val="00136988"/>
    <w:rsid w:val="00146062"/>
    <w:rsid w:val="001505A5"/>
    <w:rsid w:val="001C6727"/>
    <w:rsid w:val="001F46FC"/>
    <w:rsid w:val="002105D3"/>
    <w:rsid w:val="0022626D"/>
    <w:rsid w:val="0029209D"/>
    <w:rsid w:val="0030171F"/>
    <w:rsid w:val="00326263"/>
    <w:rsid w:val="00335FBD"/>
    <w:rsid w:val="00344B56"/>
    <w:rsid w:val="003A7243"/>
    <w:rsid w:val="003D1169"/>
    <w:rsid w:val="00493234"/>
    <w:rsid w:val="004938D1"/>
    <w:rsid w:val="00526A25"/>
    <w:rsid w:val="00643E7B"/>
    <w:rsid w:val="00683368"/>
    <w:rsid w:val="00706C49"/>
    <w:rsid w:val="00764425"/>
    <w:rsid w:val="00796E65"/>
    <w:rsid w:val="00834945"/>
    <w:rsid w:val="00897DF4"/>
    <w:rsid w:val="008D25DA"/>
    <w:rsid w:val="008F2997"/>
    <w:rsid w:val="009169F0"/>
    <w:rsid w:val="009918C4"/>
    <w:rsid w:val="009A08FA"/>
    <w:rsid w:val="00A52791"/>
    <w:rsid w:val="00A62D36"/>
    <w:rsid w:val="00A7544C"/>
    <w:rsid w:val="00A75EE1"/>
    <w:rsid w:val="00BD7520"/>
    <w:rsid w:val="00BF2F74"/>
    <w:rsid w:val="00C521C9"/>
    <w:rsid w:val="00D0343A"/>
    <w:rsid w:val="00D44156"/>
    <w:rsid w:val="00D902DB"/>
    <w:rsid w:val="00DB008E"/>
    <w:rsid w:val="00EB4DB1"/>
    <w:rsid w:val="00ED05B2"/>
    <w:rsid w:val="00F1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F864"/>
  <w15:chartTrackingRefBased/>
  <w15:docId w15:val="{F911FE82-49B4-4A44-9464-BC147A1E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243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customStyle="1" w:styleId="Default">
    <w:name w:val="Default"/>
    <w:rsid w:val="003A724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zablocki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2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Grzegorz Zablocki</cp:lastModifiedBy>
  <cp:revision>2</cp:revision>
  <dcterms:created xsi:type="dcterms:W3CDTF">2025-04-15T10:12:00Z</dcterms:created>
  <dcterms:modified xsi:type="dcterms:W3CDTF">2025-04-15T10:12:00Z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