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730A" w14:textId="77777777" w:rsidR="008F2997" w:rsidRPr="00016D99" w:rsidRDefault="008F2997" w:rsidP="008F2997">
      <w:pPr>
        <w:spacing w:after="0" w:line="240" w:lineRule="auto"/>
        <w:jc w:val="both"/>
      </w:pPr>
    </w:p>
    <w:p w14:paraId="47C63933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1A8D28F4" w14:textId="77777777" w:rsidR="008F2997" w:rsidRPr="00016D99" w:rsidRDefault="008F2997" w:rsidP="008F2997">
      <w:pPr>
        <w:spacing w:after="0" w:line="240" w:lineRule="auto"/>
        <w:jc w:val="both"/>
      </w:pPr>
      <w:r w:rsidRPr="00016D99">
        <w:t>(pieczęć Wykonawcy/Wykonawców)</w:t>
      </w:r>
    </w:p>
    <w:p w14:paraId="3468E0CC" w14:textId="77777777" w:rsidR="008F2997" w:rsidRDefault="008F2997" w:rsidP="008F2997">
      <w:pPr>
        <w:spacing w:after="0" w:line="240" w:lineRule="auto"/>
        <w:jc w:val="center"/>
      </w:pPr>
    </w:p>
    <w:p w14:paraId="3684C8E1" w14:textId="77777777" w:rsidR="008F2997" w:rsidRDefault="008F2997" w:rsidP="008F2997">
      <w:pPr>
        <w:spacing w:after="0" w:line="240" w:lineRule="auto"/>
        <w:jc w:val="center"/>
      </w:pPr>
    </w:p>
    <w:p w14:paraId="1F1B2041" w14:textId="6337BCAC" w:rsidR="008F2997" w:rsidRPr="00016D99" w:rsidRDefault="008F2997" w:rsidP="008F2997">
      <w:pPr>
        <w:spacing w:after="0" w:line="240" w:lineRule="auto"/>
        <w:jc w:val="center"/>
      </w:pPr>
      <w:r w:rsidRPr="00016D99">
        <w:t>INFORMACJA CENOWA</w:t>
      </w:r>
      <w:r w:rsidR="009374FA">
        <w:t xml:space="preserve"> dla części 2 zamówienia</w:t>
      </w:r>
    </w:p>
    <w:p w14:paraId="6EB12026" w14:textId="77777777" w:rsidR="008F2997" w:rsidRPr="00016D99" w:rsidRDefault="008F2997" w:rsidP="008F2997">
      <w:pPr>
        <w:spacing w:after="0" w:line="240" w:lineRule="auto"/>
        <w:jc w:val="both"/>
      </w:pPr>
    </w:p>
    <w:p w14:paraId="1C2B3709" w14:textId="77777777" w:rsidR="008F2997" w:rsidRPr="00016D99" w:rsidRDefault="008F2997" w:rsidP="008F2997">
      <w:pPr>
        <w:spacing w:after="0" w:line="240" w:lineRule="auto"/>
        <w:jc w:val="both"/>
      </w:pPr>
      <w:r w:rsidRPr="00016D99">
        <w:t>Ja/my niżej podpisany/i:</w:t>
      </w:r>
    </w:p>
    <w:p w14:paraId="40EB1708" w14:textId="77777777" w:rsidR="008F2997" w:rsidRDefault="008F2997" w:rsidP="008F2997">
      <w:pPr>
        <w:spacing w:after="0" w:line="240" w:lineRule="auto"/>
        <w:jc w:val="both"/>
      </w:pPr>
    </w:p>
    <w:p w14:paraId="15DF61AE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35B30689" w14:textId="77777777" w:rsidR="008F2997" w:rsidRPr="00016D99" w:rsidRDefault="008F2997" w:rsidP="008F2997">
      <w:pPr>
        <w:spacing w:after="0" w:line="240" w:lineRule="auto"/>
        <w:jc w:val="both"/>
      </w:pPr>
      <w:r w:rsidRPr="00016D99">
        <w:t>działając w imieniu i na rzecz:</w:t>
      </w:r>
    </w:p>
    <w:p w14:paraId="300E83B2" w14:textId="77777777" w:rsidR="008F2997" w:rsidRDefault="008F2997" w:rsidP="008F2997">
      <w:pPr>
        <w:spacing w:after="0" w:line="240" w:lineRule="auto"/>
        <w:jc w:val="both"/>
      </w:pPr>
    </w:p>
    <w:p w14:paraId="37DF19E8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04F1B5BF" w14:textId="77777777" w:rsidR="008F2997" w:rsidRPr="00016D99" w:rsidRDefault="008F2997" w:rsidP="008F2997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47D61968" w14:textId="77777777" w:rsidR="008F2997" w:rsidRDefault="008F2997" w:rsidP="008F2997">
      <w:pPr>
        <w:spacing w:after="0" w:line="240" w:lineRule="auto"/>
        <w:jc w:val="both"/>
      </w:pPr>
    </w:p>
    <w:p w14:paraId="7B998D62" w14:textId="77777777" w:rsidR="008F2997" w:rsidRDefault="008F2997" w:rsidP="008F2997">
      <w:pPr>
        <w:spacing w:after="0" w:line="240" w:lineRule="auto"/>
        <w:jc w:val="both"/>
      </w:pPr>
      <w:r w:rsidRPr="00016D99">
        <w:t>składamy informację dotyczącą ustalenia szacunkowej wartości zamówienia</w:t>
      </w:r>
      <w:r>
        <w:t xml:space="preserve"> na a</w:t>
      </w:r>
      <w:r w:rsidRPr="005A4DE9">
        <w:t>kcesori</w:t>
      </w:r>
      <w:r>
        <w:t>a</w:t>
      </w:r>
      <w:r w:rsidRPr="005A4DE9">
        <w:t xml:space="preserve"> do radiosondażowych pomiarów profili ozonu</w:t>
      </w:r>
      <w:r>
        <w:t>:</w:t>
      </w:r>
    </w:p>
    <w:p w14:paraId="4CD1EA4D" w14:textId="77777777" w:rsidR="008F2997" w:rsidRPr="00016D99" w:rsidRDefault="008F2997" w:rsidP="008F2997">
      <w:pPr>
        <w:spacing w:after="0" w:line="240" w:lineRule="auto"/>
        <w:jc w:val="both"/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993"/>
        <w:gridCol w:w="1842"/>
        <w:gridCol w:w="1701"/>
        <w:gridCol w:w="1701"/>
      </w:tblGrid>
      <w:tr w:rsidR="008F2997" w14:paraId="28CBD440" w14:textId="77777777" w:rsidTr="000D2738">
        <w:tc>
          <w:tcPr>
            <w:tcW w:w="2830" w:type="dxa"/>
            <w:shd w:val="clear" w:color="auto" w:fill="D9D9D9"/>
            <w:vAlign w:val="center"/>
          </w:tcPr>
          <w:p w14:paraId="2C1675FF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4B9924C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0E2E6593" w14:textId="052BD424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Cena </w:t>
            </w:r>
            <w:r w:rsidR="000D2738">
              <w:rPr>
                <w:sz w:val="20"/>
                <w:szCs w:val="20"/>
              </w:rPr>
              <w:t xml:space="preserve">jednostkowa </w:t>
            </w:r>
            <w:r w:rsidRPr="005979A4">
              <w:rPr>
                <w:sz w:val="20"/>
                <w:szCs w:val="20"/>
              </w:rPr>
              <w:t>netto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4FB6489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5B4CB515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8F2997" w14:paraId="3FDB5C9D" w14:textId="77777777" w:rsidTr="000D2738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2E9A6B20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Czujnik ozonu z baterią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50C763A" w14:textId="6BC62A67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7A207379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49FAD215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65A4379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2B23F225" w14:textId="77777777" w:rsidTr="000D2738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5D7CBCD7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Interfejs łączący czujnik z sondą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15655ABA" w14:textId="7EFE523B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6C564425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44813095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B31A8C2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5A62F620" w14:textId="77777777" w:rsidTr="000D2738">
        <w:tc>
          <w:tcPr>
            <w:tcW w:w="5665" w:type="dxa"/>
            <w:gridSpan w:val="3"/>
            <w:shd w:val="clear" w:color="auto" w:fill="F2F2F2"/>
          </w:tcPr>
          <w:p w14:paraId="1D0D3CDA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1701" w:type="dxa"/>
            <w:shd w:val="clear" w:color="auto" w:fill="F2F2F2"/>
          </w:tcPr>
          <w:p w14:paraId="1FE42EA5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/>
          </w:tcPr>
          <w:p w14:paraId="0FDE334E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21890BB5" w14:textId="77777777" w:rsidR="008F2997" w:rsidRDefault="008F2997" w:rsidP="008F2997">
      <w:pPr>
        <w:spacing w:after="0" w:line="240" w:lineRule="auto"/>
        <w:jc w:val="both"/>
      </w:pPr>
    </w:p>
    <w:p w14:paraId="2192EFAE" w14:textId="77777777" w:rsidR="008F2997" w:rsidRPr="00016D99" w:rsidRDefault="008F2997" w:rsidP="008F2997">
      <w:pPr>
        <w:spacing w:after="0" w:line="240" w:lineRule="auto"/>
        <w:jc w:val="both"/>
      </w:pPr>
    </w:p>
    <w:p w14:paraId="1D01A048" w14:textId="77777777" w:rsidR="008F2997" w:rsidRPr="00016D99" w:rsidRDefault="008F2997" w:rsidP="008F2997">
      <w:pPr>
        <w:spacing w:after="0" w:line="240" w:lineRule="auto"/>
        <w:jc w:val="both"/>
      </w:pPr>
    </w:p>
    <w:p w14:paraId="626EBB3A" w14:textId="338294FD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2025 r.                 …………………</w:t>
      </w:r>
      <w:r w:rsidRPr="00016D99">
        <w:t>.........................................................................</w:t>
      </w:r>
    </w:p>
    <w:p w14:paraId="4D118E70" w14:textId="77777777" w:rsidR="008F2997" w:rsidRPr="00016D99" w:rsidRDefault="008F2997" w:rsidP="008F2997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35924DE2" w14:textId="4223D2B2" w:rsidR="008F2997" w:rsidRDefault="008F2997" w:rsidP="00E57181">
      <w:pPr>
        <w:spacing w:after="0" w:line="240" w:lineRule="auto"/>
        <w:jc w:val="both"/>
        <w:rPr>
          <w:u w:val="single"/>
        </w:rPr>
      </w:pPr>
    </w:p>
    <w:sectPr w:rsidR="008F2997" w:rsidSect="00062BC2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EC3F" w14:textId="77777777" w:rsidR="003A7243" w:rsidRDefault="003A7243" w:rsidP="00796E65">
      <w:pPr>
        <w:spacing w:after="0" w:line="240" w:lineRule="auto"/>
      </w:pPr>
      <w:r>
        <w:separator/>
      </w:r>
    </w:p>
  </w:endnote>
  <w:endnote w:type="continuationSeparator" w:id="0">
    <w:p w14:paraId="6E56D61E" w14:textId="77777777" w:rsidR="003A7243" w:rsidRDefault="003A7243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8BC4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60B6E5" wp14:editId="53551D1F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4B155F" wp14:editId="727F7F3A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40CA3D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155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2040CA3D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5434" w14:textId="77777777" w:rsidR="003A7243" w:rsidRDefault="003A7243" w:rsidP="00796E65">
      <w:pPr>
        <w:spacing w:after="0" w:line="240" w:lineRule="auto"/>
      </w:pPr>
      <w:r>
        <w:separator/>
      </w:r>
    </w:p>
  </w:footnote>
  <w:footnote w:type="continuationSeparator" w:id="0">
    <w:p w14:paraId="03026D1E" w14:textId="77777777" w:rsidR="003A7243" w:rsidRDefault="003A7243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69E3" w14:textId="3A965DC0" w:rsidR="00796E65" w:rsidRDefault="008F2997" w:rsidP="008F2997">
    <w:pPr>
      <w:pStyle w:val="Nagwek"/>
      <w:tabs>
        <w:tab w:val="left" w:pos="2410"/>
      </w:tabs>
      <w:ind w:left="2268" w:hanging="141"/>
    </w:pPr>
    <w:r>
      <w:rPr>
        <w:sz w:val="18"/>
        <w:szCs w:val="18"/>
      </w:rPr>
      <w:tab/>
    </w:r>
    <w:r w:rsidRPr="00656ABC">
      <w:rPr>
        <w:sz w:val="18"/>
        <w:szCs w:val="18"/>
      </w:rPr>
      <w:t>Załącznik nr 1 do zapytania w celu ustalenia szacunkowej</w:t>
    </w:r>
    <w:r>
      <w:rPr>
        <w:sz w:val="18"/>
        <w:szCs w:val="18"/>
      </w:rPr>
      <w:t xml:space="preserve"> </w:t>
    </w:r>
    <w:r w:rsidRPr="00656ABC">
      <w:rPr>
        <w:sz w:val="18"/>
        <w:szCs w:val="18"/>
      </w:rPr>
      <w:t xml:space="preserve"> wartości zamówienia na </w:t>
    </w:r>
    <w:r w:rsidRPr="002F7752">
      <w:rPr>
        <w:sz w:val="18"/>
        <w:szCs w:val="18"/>
      </w:rPr>
      <w:t xml:space="preserve">dostawę radiosond meteorologicznych, akcesoriów do radiosondażowych pomiarów profili ozonu </w:t>
    </w:r>
    <w:r w:rsidR="00796E65">
      <w:rPr>
        <w:noProof/>
      </w:rPr>
      <w:drawing>
        <wp:anchor distT="0" distB="0" distL="114300" distR="114300" simplePos="0" relativeHeight="251658240" behindDoc="0" locked="0" layoutInCell="1" allowOverlap="1" wp14:anchorId="5CE34E4D" wp14:editId="173FB71E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43"/>
    <w:rsid w:val="000043A7"/>
    <w:rsid w:val="00062BC2"/>
    <w:rsid w:val="000D2738"/>
    <w:rsid w:val="000F0378"/>
    <w:rsid w:val="00146062"/>
    <w:rsid w:val="001505A5"/>
    <w:rsid w:val="001C6727"/>
    <w:rsid w:val="001F46FC"/>
    <w:rsid w:val="002105D3"/>
    <w:rsid w:val="0022626D"/>
    <w:rsid w:val="0029209D"/>
    <w:rsid w:val="0030171F"/>
    <w:rsid w:val="00335FBD"/>
    <w:rsid w:val="003A7243"/>
    <w:rsid w:val="003F29B5"/>
    <w:rsid w:val="00493234"/>
    <w:rsid w:val="004938D1"/>
    <w:rsid w:val="00526A25"/>
    <w:rsid w:val="00643E7B"/>
    <w:rsid w:val="00683368"/>
    <w:rsid w:val="00764425"/>
    <w:rsid w:val="00796E65"/>
    <w:rsid w:val="00897DF4"/>
    <w:rsid w:val="008F2997"/>
    <w:rsid w:val="009374FA"/>
    <w:rsid w:val="009918C4"/>
    <w:rsid w:val="009A08FA"/>
    <w:rsid w:val="00A62D36"/>
    <w:rsid w:val="00A75EE1"/>
    <w:rsid w:val="00BF2F74"/>
    <w:rsid w:val="00C521C9"/>
    <w:rsid w:val="00D0343A"/>
    <w:rsid w:val="00D44156"/>
    <w:rsid w:val="00D902DB"/>
    <w:rsid w:val="00DB008E"/>
    <w:rsid w:val="00E57181"/>
    <w:rsid w:val="00EB4DB1"/>
    <w:rsid w:val="00ED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F864"/>
  <w15:chartTrackingRefBased/>
  <w15:docId w15:val="{F911FE82-49B4-4A44-9464-BC147A1E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243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customStyle="1" w:styleId="Default">
    <w:name w:val="Default"/>
    <w:rsid w:val="003A724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zablocki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Props1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20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Marta Leszczyńska</cp:lastModifiedBy>
  <cp:revision>8</cp:revision>
  <dcterms:created xsi:type="dcterms:W3CDTF">2025-03-12T10:02:00Z</dcterms:created>
  <dcterms:modified xsi:type="dcterms:W3CDTF">2025-03-13T09:59:00Z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