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B65C2" w14:textId="7ABB005E" w:rsidR="005113BF" w:rsidRPr="00140408" w:rsidRDefault="005113BF" w:rsidP="005113BF">
      <w:pPr>
        <w:jc w:val="right"/>
        <w:rPr>
          <w:rFonts w:cs="Calibri"/>
          <w:i/>
          <w:iCs/>
          <w:lang w:eastAsia="x-none"/>
        </w:rPr>
      </w:pPr>
      <w:r w:rsidRPr="00140408">
        <w:rPr>
          <w:rFonts w:cs="Calibri"/>
        </w:rPr>
        <w:t xml:space="preserve">Warszawa, </w:t>
      </w:r>
      <w:r w:rsidR="00A4225E">
        <w:rPr>
          <w:rFonts w:cs="Calibri"/>
        </w:rPr>
        <w:t>1</w:t>
      </w:r>
      <w:r w:rsidR="00C56F8D">
        <w:rPr>
          <w:rFonts w:cs="Calibri"/>
        </w:rPr>
        <w:t>4</w:t>
      </w:r>
      <w:r w:rsidR="0097058E">
        <w:rPr>
          <w:rFonts w:cs="Calibri"/>
        </w:rPr>
        <w:t xml:space="preserve"> </w:t>
      </w:r>
      <w:r w:rsidR="008574B0">
        <w:rPr>
          <w:rFonts w:cs="Calibri"/>
        </w:rPr>
        <w:t>czerwca</w:t>
      </w:r>
      <w:r w:rsidRPr="00140408">
        <w:rPr>
          <w:rFonts w:cs="Calibri"/>
        </w:rPr>
        <w:t xml:space="preserve"> 202</w:t>
      </w:r>
      <w:r w:rsidR="00484044">
        <w:rPr>
          <w:rFonts w:cs="Calibri"/>
        </w:rPr>
        <w:t>4</w:t>
      </w:r>
      <w:r w:rsidR="00D56857">
        <w:rPr>
          <w:rFonts w:cs="Calibri"/>
        </w:rPr>
        <w:t xml:space="preserve"> </w:t>
      </w:r>
      <w:r w:rsidRPr="00140408">
        <w:rPr>
          <w:rFonts w:cs="Calibri"/>
        </w:rPr>
        <w:t>r.</w:t>
      </w:r>
    </w:p>
    <w:p w14:paraId="1C951F62" w14:textId="20381D6B" w:rsidR="005113BF" w:rsidRPr="00140408" w:rsidRDefault="005113BF" w:rsidP="005113BF">
      <w:pPr>
        <w:spacing w:after="0"/>
        <w:rPr>
          <w:rFonts w:cs="Calibri"/>
        </w:rPr>
      </w:pPr>
      <w:r w:rsidRPr="00140408">
        <w:rPr>
          <w:rFonts w:cs="Calibri"/>
        </w:rPr>
        <w:t>Instytut Meteorologii i Gospodarki Wodnej</w:t>
      </w:r>
    </w:p>
    <w:p w14:paraId="1FE1C134" w14:textId="77777777" w:rsidR="005113BF" w:rsidRPr="00140408" w:rsidRDefault="005113BF" w:rsidP="005113BF">
      <w:pPr>
        <w:spacing w:after="0"/>
        <w:rPr>
          <w:rFonts w:cs="Calibri"/>
        </w:rPr>
      </w:pPr>
      <w:r w:rsidRPr="00140408">
        <w:rPr>
          <w:rFonts w:cs="Calibri"/>
        </w:rPr>
        <w:t xml:space="preserve">Państwowy Instytut Badawczy (dalej IMGW-PIB) </w:t>
      </w:r>
    </w:p>
    <w:p w14:paraId="321A7300" w14:textId="45ACDA36" w:rsidR="005113BF" w:rsidRPr="00140408" w:rsidRDefault="005113BF" w:rsidP="005113BF">
      <w:pPr>
        <w:spacing w:after="0"/>
        <w:rPr>
          <w:rFonts w:cs="Calibri"/>
        </w:rPr>
      </w:pPr>
      <w:r w:rsidRPr="00140408">
        <w:rPr>
          <w:rFonts w:cs="Calibri"/>
        </w:rPr>
        <w:t>ul. Podleśna 61</w:t>
      </w:r>
      <w:r w:rsidR="0011188B">
        <w:rPr>
          <w:rFonts w:cs="Calibri"/>
        </w:rPr>
        <w:t xml:space="preserve">, </w:t>
      </w:r>
      <w:r w:rsidRPr="00140408">
        <w:rPr>
          <w:rFonts w:cs="Calibri"/>
        </w:rPr>
        <w:t>01-673 Warszawa</w:t>
      </w:r>
    </w:p>
    <w:p w14:paraId="3BBA8365" w14:textId="77777777" w:rsidR="005113BF" w:rsidRPr="00140408" w:rsidRDefault="005113BF" w:rsidP="005113BF">
      <w:pPr>
        <w:spacing w:after="0"/>
        <w:rPr>
          <w:rFonts w:cs="Calibri"/>
          <w:lang w:eastAsia="x-none"/>
        </w:rPr>
      </w:pPr>
      <w:r w:rsidRPr="00140408">
        <w:rPr>
          <w:rFonts w:cs="Calibri"/>
          <w:lang w:eastAsia="x-none"/>
        </w:rPr>
        <w:t>NIP: 5250008809</w:t>
      </w:r>
    </w:p>
    <w:p w14:paraId="6D6C01A6" w14:textId="77777777" w:rsidR="005113BF" w:rsidRPr="00140408" w:rsidRDefault="005113BF" w:rsidP="005113BF">
      <w:pPr>
        <w:jc w:val="center"/>
        <w:rPr>
          <w:rFonts w:cs="Calibri"/>
          <w:b/>
          <w:bCs/>
          <w:lang w:eastAsia="x-none"/>
        </w:rPr>
      </w:pPr>
      <w:r w:rsidRPr="00140408">
        <w:rPr>
          <w:rFonts w:cs="Calibri"/>
          <w:b/>
          <w:bCs/>
          <w:lang w:eastAsia="x-none"/>
        </w:rPr>
        <w:t>ZAPYTANIE OFERTOWE</w:t>
      </w:r>
    </w:p>
    <w:p w14:paraId="2CF784D4" w14:textId="0175FA24" w:rsidR="009430EA" w:rsidRPr="00791A86" w:rsidRDefault="005113BF" w:rsidP="00791A86">
      <w:pPr>
        <w:spacing w:after="0" w:line="240" w:lineRule="auto"/>
        <w:jc w:val="both"/>
        <w:rPr>
          <w:rFonts w:cs="Calibri"/>
          <w:b/>
          <w:bCs/>
          <w:lang w:eastAsia="x-none"/>
        </w:rPr>
      </w:pPr>
      <w:r w:rsidRPr="00140408">
        <w:rPr>
          <w:rFonts w:cs="Calibri"/>
          <w:b/>
          <w:bCs/>
          <w:lang w:eastAsia="x-none"/>
        </w:rPr>
        <w:t>Przedmiot zamówienia:</w:t>
      </w:r>
      <w:bookmarkStart w:id="0" w:name="_Hlk61883891"/>
      <w:r w:rsidR="00791A86">
        <w:rPr>
          <w:rFonts w:cs="Calibri"/>
          <w:b/>
          <w:bCs/>
          <w:lang w:eastAsia="x-none"/>
        </w:rPr>
        <w:t xml:space="preserve"> </w:t>
      </w:r>
      <w:r w:rsidRPr="00ED746C">
        <w:rPr>
          <w:rFonts w:cs="Calibri"/>
          <w:b/>
          <w:bCs/>
          <w:lang w:eastAsia="x-none"/>
        </w:rPr>
        <w:t>dostawa</w:t>
      </w:r>
      <w:r w:rsidR="00467549" w:rsidRPr="00ED746C">
        <w:rPr>
          <w:rFonts w:cs="Calibri"/>
          <w:b/>
          <w:bCs/>
          <w:lang w:eastAsia="x-none"/>
        </w:rPr>
        <w:t xml:space="preserve"> </w:t>
      </w:r>
      <w:r w:rsidR="00A4225E">
        <w:rPr>
          <w:rFonts w:cs="Calibri"/>
          <w:b/>
          <w:bCs/>
          <w:lang w:eastAsia="x-none"/>
        </w:rPr>
        <w:t>podziałów</w:t>
      </w:r>
      <w:r w:rsidR="00DE0A53">
        <w:rPr>
          <w:rFonts w:cs="Calibri"/>
          <w:b/>
          <w:bCs/>
          <w:lang w:eastAsia="x-none"/>
        </w:rPr>
        <w:t xml:space="preserve"> wodowskazowych</w:t>
      </w:r>
      <w:r w:rsidR="00A4225E">
        <w:rPr>
          <w:rFonts w:cs="Calibri"/>
          <w:b/>
          <w:bCs/>
          <w:lang w:eastAsia="x-none"/>
        </w:rPr>
        <w:t xml:space="preserve"> do wyposażenia stacji hydrologicznych</w:t>
      </w:r>
      <w:r w:rsidR="0058233A">
        <w:rPr>
          <w:rFonts w:cs="Calibri"/>
          <w:b/>
          <w:bCs/>
          <w:lang w:eastAsia="x-none"/>
        </w:rPr>
        <w:t xml:space="preserve"> </w:t>
      </w:r>
      <w:r w:rsidR="008C5C26">
        <w:rPr>
          <w:rFonts w:cs="Calibri"/>
          <w:lang w:eastAsia="x-none"/>
        </w:rPr>
        <w:t xml:space="preserve">, </w:t>
      </w:r>
      <w:r w:rsidR="0097058E">
        <w:rPr>
          <w:rFonts w:cs="Calibri"/>
          <w:lang w:eastAsia="x-none"/>
        </w:rPr>
        <w:t>wg. specyfikacji w załączniku nr 3</w:t>
      </w:r>
      <w:r w:rsidR="00511785">
        <w:rPr>
          <w:rFonts w:cs="Calibri"/>
          <w:lang w:eastAsia="x-none"/>
        </w:rPr>
        <w:t>, liczba</w:t>
      </w:r>
      <w:r w:rsidR="008C5C26">
        <w:rPr>
          <w:rFonts w:cs="Calibri"/>
          <w:lang w:eastAsia="x-none"/>
        </w:rPr>
        <w:t xml:space="preserve"> zamów</w:t>
      </w:r>
      <w:r w:rsidR="00511785">
        <w:rPr>
          <w:rFonts w:cs="Calibri"/>
          <w:lang w:eastAsia="x-none"/>
        </w:rPr>
        <w:t xml:space="preserve">ionych </w:t>
      </w:r>
      <w:r w:rsidR="00A4225E">
        <w:rPr>
          <w:rFonts w:cs="Calibri"/>
          <w:lang w:eastAsia="x-none"/>
        </w:rPr>
        <w:t>podziałów</w:t>
      </w:r>
      <w:r w:rsidR="00516BED">
        <w:rPr>
          <w:rFonts w:cs="Calibri"/>
          <w:lang w:eastAsia="x-none"/>
        </w:rPr>
        <w:t xml:space="preserve"> wodowskazowych będzie</w:t>
      </w:r>
      <w:r w:rsidR="001A2A9B">
        <w:rPr>
          <w:rFonts w:cs="Calibri"/>
          <w:lang w:eastAsia="x-none"/>
        </w:rPr>
        <w:t xml:space="preserve"> </w:t>
      </w:r>
      <w:r w:rsidR="005001F8">
        <w:rPr>
          <w:rFonts w:cs="Calibri"/>
          <w:lang w:eastAsia="x-none"/>
        </w:rPr>
        <w:t>zależn</w:t>
      </w:r>
      <w:r w:rsidR="00516BED">
        <w:rPr>
          <w:rFonts w:cs="Calibri"/>
          <w:lang w:eastAsia="x-none"/>
        </w:rPr>
        <w:t>a</w:t>
      </w:r>
      <w:r w:rsidR="005001F8">
        <w:rPr>
          <w:rFonts w:cs="Calibri"/>
          <w:lang w:eastAsia="x-none"/>
        </w:rPr>
        <w:t xml:space="preserve"> o posiadanych przez Zamawiającego środków.</w:t>
      </w:r>
      <w:r w:rsidR="00036E49">
        <w:rPr>
          <w:rFonts w:cs="Calibri"/>
          <w:lang w:eastAsia="x-none"/>
        </w:rPr>
        <w:t xml:space="preserve"> </w:t>
      </w:r>
      <w:r w:rsidR="00FB4255">
        <w:rPr>
          <w:rFonts w:cs="Calibri"/>
          <w:lang w:eastAsia="x-none"/>
        </w:rPr>
        <w:t xml:space="preserve"> Przedział </w:t>
      </w:r>
      <w:r w:rsidR="00D80BC6">
        <w:rPr>
          <w:rFonts w:cs="Calibri"/>
          <w:lang w:eastAsia="x-none"/>
        </w:rPr>
        <w:t xml:space="preserve">zamawianych szt. </w:t>
      </w:r>
      <w:r w:rsidR="001119FC">
        <w:rPr>
          <w:rFonts w:cs="Calibri"/>
          <w:lang w:eastAsia="x-none"/>
        </w:rPr>
        <w:t xml:space="preserve">podziałów </w:t>
      </w:r>
      <w:r w:rsidR="00E2224E">
        <w:rPr>
          <w:rFonts w:cs="Calibri"/>
          <w:lang w:eastAsia="x-none"/>
        </w:rPr>
        <w:t>od m</w:t>
      </w:r>
      <w:r w:rsidR="00036E49">
        <w:rPr>
          <w:rFonts w:cs="Calibri"/>
          <w:lang w:eastAsia="x-none"/>
        </w:rPr>
        <w:t>in.</w:t>
      </w:r>
      <w:r w:rsidR="002874FB">
        <w:rPr>
          <w:rFonts w:cs="Calibri"/>
          <w:lang w:eastAsia="x-none"/>
        </w:rPr>
        <w:t xml:space="preserve"> </w:t>
      </w:r>
      <w:r w:rsidR="00040C41">
        <w:rPr>
          <w:rFonts w:cs="Calibri"/>
          <w:lang w:eastAsia="x-none"/>
        </w:rPr>
        <w:t xml:space="preserve">do </w:t>
      </w:r>
      <w:r w:rsidR="00ED1D97">
        <w:rPr>
          <w:rFonts w:cs="Calibri"/>
          <w:lang w:eastAsia="x-none"/>
        </w:rPr>
        <w:t xml:space="preserve">max. </w:t>
      </w:r>
      <w:r w:rsidR="000D5B2D">
        <w:rPr>
          <w:rFonts w:cs="Calibri"/>
          <w:lang w:eastAsia="x-none"/>
        </w:rPr>
        <w:t xml:space="preserve">jest określony w załączniku </w:t>
      </w:r>
      <w:r w:rsidR="00B820E9">
        <w:rPr>
          <w:rFonts w:cs="Calibri"/>
          <w:lang w:eastAsia="x-none"/>
        </w:rPr>
        <w:t>nr 3.</w:t>
      </w:r>
    </w:p>
    <w:p w14:paraId="3F227EFD" w14:textId="77777777" w:rsidR="006D4CAB" w:rsidRPr="0096567E" w:rsidRDefault="006D4CAB" w:rsidP="00791A86">
      <w:pPr>
        <w:spacing w:after="0" w:line="240" w:lineRule="auto"/>
        <w:jc w:val="both"/>
        <w:rPr>
          <w:rFonts w:cs="Calibri"/>
          <w:u w:val="single"/>
          <w:lang w:eastAsia="x-none"/>
        </w:rPr>
      </w:pPr>
      <w:r w:rsidRPr="0096567E">
        <w:rPr>
          <w:rFonts w:cs="Calibri"/>
          <w:u w:val="single"/>
          <w:lang w:eastAsia="x-none"/>
        </w:rPr>
        <w:t>Podziały główne:</w:t>
      </w:r>
    </w:p>
    <w:p w14:paraId="296E96CA" w14:textId="6A52C145" w:rsidR="006D4CAB" w:rsidRPr="0096567E" w:rsidRDefault="006D4CAB" w:rsidP="00791A86">
      <w:pPr>
        <w:spacing w:after="0" w:line="240" w:lineRule="auto"/>
        <w:jc w:val="both"/>
        <w:rPr>
          <w:rFonts w:cs="Calibri"/>
          <w:lang w:eastAsia="x-none"/>
        </w:rPr>
      </w:pPr>
      <w:r w:rsidRPr="0096567E">
        <w:rPr>
          <w:rFonts w:cs="Calibri"/>
          <w:lang w:eastAsia="x-none"/>
        </w:rPr>
        <w:t xml:space="preserve">Tablice z podziałką 0-500 mm -  od min. </w:t>
      </w:r>
      <w:r w:rsidR="008574B0" w:rsidRPr="0096567E">
        <w:rPr>
          <w:rFonts w:cs="Calibri"/>
          <w:lang w:eastAsia="x-none"/>
        </w:rPr>
        <w:t>3</w:t>
      </w:r>
      <w:r w:rsidRPr="0096567E">
        <w:rPr>
          <w:rFonts w:cs="Calibri"/>
          <w:lang w:eastAsia="x-none"/>
        </w:rPr>
        <w:t>00 szt. do max. 1000 szt.</w:t>
      </w:r>
    </w:p>
    <w:p w14:paraId="129B85EC" w14:textId="7812995A" w:rsidR="006D4CAB" w:rsidRPr="0096567E" w:rsidRDefault="006D4CAB" w:rsidP="00791A86">
      <w:pPr>
        <w:spacing w:after="0" w:line="240" w:lineRule="auto"/>
        <w:jc w:val="both"/>
        <w:rPr>
          <w:rFonts w:cs="Calibri"/>
          <w:lang w:eastAsia="x-none"/>
        </w:rPr>
      </w:pPr>
      <w:r w:rsidRPr="0096567E">
        <w:rPr>
          <w:rFonts w:cs="Calibri"/>
          <w:lang w:eastAsia="x-none"/>
        </w:rPr>
        <w:t xml:space="preserve">Tablice z podziałką 500-1000 mm – od min. </w:t>
      </w:r>
      <w:r w:rsidR="008574B0" w:rsidRPr="0096567E">
        <w:rPr>
          <w:rFonts w:cs="Calibri"/>
          <w:lang w:eastAsia="x-none"/>
        </w:rPr>
        <w:t>3</w:t>
      </w:r>
      <w:r w:rsidRPr="0096567E">
        <w:rPr>
          <w:rFonts w:cs="Calibri"/>
          <w:lang w:eastAsia="x-none"/>
        </w:rPr>
        <w:t>00 szt. do max. 1000 szt.</w:t>
      </w:r>
    </w:p>
    <w:p w14:paraId="736D6D99" w14:textId="77777777" w:rsidR="006D4CAB" w:rsidRPr="0096567E" w:rsidRDefault="006D4CAB" w:rsidP="00791A86">
      <w:pPr>
        <w:spacing w:after="0" w:line="240" w:lineRule="auto"/>
        <w:jc w:val="both"/>
        <w:rPr>
          <w:rFonts w:cs="Calibri"/>
          <w:u w:val="single"/>
          <w:lang w:eastAsia="x-none"/>
        </w:rPr>
      </w:pPr>
      <w:r w:rsidRPr="0096567E">
        <w:rPr>
          <w:rFonts w:cs="Calibri"/>
          <w:u w:val="single"/>
          <w:lang w:eastAsia="x-none"/>
        </w:rPr>
        <w:t>Listwy decymetrowe</w:t>
      </w:r>
    </w:p>
    <w:p w14:paraId="48126FA2" w14:textId="77777777" w:rsidR="006D4CAB" w:rsidRPr="0096567E" w:rsidRDefault="006D4CAB" w:rsidP="00791A86">
      <w:pPr>
        <w:spacing w:after="0" w:line="240" w:lineRule="auto"/>
        <w:jc w:val="both"/>
        <w:rPr>
          <w:rFonts w:cs="Calibri"/>
          <w:lang w:eastAsia="x-none"/>
        </w:rPr>
      </w:pPr>
      <w:r w:rsidRPr="0096567E">
        <w:rPr>
          <w:rFonts w:cs="Calibri"/>
          <w:lang w:eastAsia="x-none"/>
        </w:rPr>
        <w:t>Tablice wąskie 0-500 mm z opisem:</w:t>
      </w:r>
    </w:p>
    <w:p w14:paraId="065166CF" w14:textId="1935BFCE" w:rsidR="006D4CAB" w:rsidRPr="0096567E" w:rsidRDefault="006D4CAB" w:rsidP="00791A86">
      <w:pPr>
        <w:spacing w:after="0" w:line="240" w:lineRule="auto"/>
        <w:jc w:val="both"/>
        <w:rPr>
          <w:rFonts w:cs="Calibri"/>
          <w:lang w:eastAsia="x-none"/>
        </w:rPr>
      </w:pPr>
      <w:r w:rsidRPr="0096567E">
        <w:rPr>
          <w:rFonts w:cs="Calibri"/>
          <w:lang w:eastAsia="x-none"/>
        </w:rPr>
        <w:t xml:space="preserve">„0” –  „9” -  od min. </w:t>
      </w:r>
      <w:r w:rsidR="008574B0" w:rsidRPr="0096567E">
        <w:rPr>
          <w:rFonts w:cs="Calibri"/>
          <w:lang w:eastAsia="x-none"/>
        </w:rPr>
        <w:t>6</w:t>
      </w:r>
      <w:r w:rsidRPr="0096567E">
        <w:rPr>
          <w:rFonts w:cs="Calibri"/>
          <w:lang w:eastAsia="x-none"/>
        </w:rPr>
        <w:t>00  szt. do max. 3000 szt.</w:t>
      </w:r>
    </w:p>
    <w:p w14:paraId="7BE1B537" w14:textId="77777777" w:rsidR="006D4CAB" w:rsidRPr="0096567E" w:rsidRDefault="006D4CAB" w:rsidP="00791A86">
      <w:pPr>
        <w:spacing w:after="0" w:line="240" w:lineRule="auto"/>
        <w:jc w:val="both"/>
        <w:rPr>
          <w:rFonts w:cs="Calibri"/>
          <w:u w:val="single"/>
          <w:lang w:eastAsia="x-none"/>
        </w:rPr>
      </w:pPr>
      <w:r w:rsidRPr="0096567E">
        <w:rPr>
          <w:rFonts w:cs="Calibri"/>
          <w:u w:val="single"/>
          <w:lang w:eastAsia="x-none"/>
        </w:rPr>
        <w:t xml:space="preserve">Listwy dwukolorowe </w:t>
      </w:r>
    </w:p>
    <w:p w14:paraId="1CF1EAA8" w14:textId="741F472C" w:rsidR="006D4CAB" w:rsidRPr="006D4CAB" w:rsidRDefault="006D4CAB" w:rsidP="00791A86">
      <w:pPr>
        <w:spacing w:after="0" w:line="240" w:lineRule="auto"/>
        <w:jc w:val="both"/>
        <w:rPr>
          <w:rFonts w:cs="Calibri"/>
          <w:lang w:eastAsia="x-none"/>
        </w:rPr>
      </w:pPr>
      <w:r w:rsidRPr="0096567E">
        <w:rPr>
          <w:rFonts w:cs="Calibri"/>
          <w:lang w:eastAsia="x-none"/>
        </w:rPr>
        <w:t xml:space="preserve">niebiesko/czerwone 0-1000 mm - od min. </w:t>
      </w:r>
      <w:r w:rsidR="008574B0" w:rsidRPr="0096567E">
        <w:rPr>
          <w:rFonts w:cs="Calibri"/>
          <w:lang w:eastAsia="x-none"/>
        </w:rPr>
        <w:t>2</w:t>
      </w:r>
      <w:r w:rsidRPr="0096567E">
        <w:rPr>
          <w:rFonts w:cs="Calibri"/>
          <w:lang w:eastAsia="x-none"/>
        </w:rPr>
        <w:t xml:space="preserve">00 szt. do </w:t>
      </w:r>
      <w:r w:rsidR="003B23FF" w:rsidRPr="0096567E">
        <w:rPr>
          <w:rFonts w:cs="Calibri"/>
          <w:lang w:eastAsia="x-none"/>
        </w:rPr>
        <w:t>8</w:t>
      </w:r>
      <w:r w:rsidRPr="0096567E">
        <w:rPr>
          <w:rFonts w:cs="Calibri"/>
          <w:lang w:eastAsia="x-none"/>
        </w:rPr>
        <w:t>00 szt.</w:t>
      </w:r>
    </w:p>
    <w:bookmarkEnd w:id="0"/>
    <w:p w14:paraId="14CE8E32" w14:textId="77777777" w:rsidR="00625329" w:rsidRDefault="00625329" w:rsidP="00791A86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lang w:eastAsia="x-none"/>
        </w:rPr>
      </w:pPr>
    </w:p>
    <w:p w14:paraId="14C7CBDF" w14:textId="6CAA5E49" w:rsidR="005113BF" w:rsidRDefault="005113BF" w:rsidP="005001F8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140408">
        <w:rPr>
          <w:rFonts w:ascii="Calibri" w:hAnsi="Calibri" w:cs="Calibri"/>
          <w:b/>
          <w:bCs/>
          <w:sz w:val="22"/>
          <w:szCs w:val="22"/>
          <w:lang w:eastAsia="x-none"/>
        </w:rPr>
        <w:t xml:space="preserve">Termin </w:t>
      </w:r>
      <w:r w:rsidR="00320917">
        <w:rPr>
          <w:rFonts w:ascii="Calibri" w:hAnsi="Calibri" w:cs="Calibri"/>
          <w:b/>
          <w:bCs/>
          <w:sz w:val="22"/>
          <w:szCs w:val="22"/>
          <w:lang w:eastAsia="x-none"/>
        </w:rPr>
        <w:t xml:space="preserve">i miejsce </w:t>
      </w:r>
      <w:r w:rsidRPr="00140408">
        <w:rPr>
          <w:rFonts w:ascii="Calibri" w:hAnsi="Calibri" w:cs="Calibri"/>
          <w:b/>
          <w:bCs/>
          <w:sz w:val="22"/>
          <w:szCs w:val="22"/>
          <w:lang w:eastAsia="x-none"/>
        </w:rPr>
        <w:t xml:space="preserve">realizacji zamówienia: </w:t>
      </w:r>
      <w:r w:rsidR="005001F8">
        <w:rPr>
          <w:rFonts w:ascii="Calibri" w:hAnsi="Calibri" w:cs="Calibri"/>
          <w:sz w:val="22"/>
          <w:szCs w:val="22"/>
          <w:lang w:eastAsia="x-none"/>
        </w:rPr>
        <w:t xml:space="preserve">dostawa </w:t>
      </w:r>
      <w:r w:rsidR="00505E71">
        <w:rPr>
          <w:rFonts w:ascii="Calibri" w:hAnsi="Calibri" w:cs="Calibri"/>
          <w:sz w:val="22"/>
          <w:szCs w:val="22"/>
          <w:lang w:eastAsia="x-none"/>
        </w:rPr>
        <w:t xml:space="preserve">w ciągu </w:t>
      </w:r>
      <w:r w:rsidR="00C0517B">
        <w:rPr>
          <w:rFonts w:ascii="Calibri" w:hAnsi="Calibri" w:cs="Calibri"/>
          <w:sz w:val="22"/>
          <w:szCs w:val="22"/>
          <w:lang w:eastAsia="x-none"/>
        </w:rPr>
        <w:t>6</w:t>
      </w:r>
      <w:r w:rsidR="00505E71">
        <w:rPr>
          <w:rFonts w:ascii="Calibri" w:hAnsi="Calibri" w:cs="Calibri"/>
          <w:sz w:val="22"/>
          <w:szCs w:val="22"/>
          <w:lang w:eastAsia="x-none"/>
        </w:rPr>
        <w:t xml:space="preserve">0 dni od podpisania umowy </w:t>
      </w:r>
      <w:r w:rsidR="005C3BB8">
        <w:rPr>
          <w:rFonts w:ascii="Calibri" w:hAnsi="Calibri" w:cs="Calibri"/>
          <w:sz w:val="22"/>
          <w:szCs w:val="22"/>
          <w:lang w:eastAsia="x-none"/>
        </w:rPr>
        <w:t>do następujących lokalizacji</w:t>
      </w:r>
      <w:r w:rsidR="0024437D">
        <w:rPr>
          <w:rFonts w:ascii="Calibri" w:hAnsi="Calibri" w:cs="Calibri"/>
          <w:sz w:val="22"/>
          <w:szCs w:val="22"/>
          <w:lang w:eastAsia="x-none"/>
        </w:rPr>
        <w:t>:</w:t>
      </w:r>
    </w:p>
    <w:p w14:paraId="4B311903" w14:textId="092C463B" w:rsidR="00C1382B" w:rsidRPr="00207E30" w:rsidRDefault="00C1382B" w:rsidP="00C1382B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207E30">
        <w:rPr>
          <w:rFonts w:ascii="Calibri" w:hAnsi="Calibri" w:cs="Calibri"/>
          <w:sz w:val="22"/>
          <w:szCs w:val="22"/>
          <w:lang w:eastAsia="x-none"/>
        </w:rPr>
        <w:t xml:space="preserve">- ul. </w:t>
      </w:r>
      <w:r w:rsidR="00B77BDA" w:rsidRPr="00207E30">
        <w:rPr>
          <w:rFonts w:ascii="Calibri" w:hAnsi="Calibri" w:cs="Calibri"/>
          <w:sz w:val="22"/>
          <w:szCs w:val="22"/>
          <w:lang w:eastAsia="x-none"/>
        </w:rPr>
        <w:t>Młyńska 1A</w:t>
      </w:r>
      <w:r w:rsidRPr="00207E30">
        <w:rPr>
          <w:rFonts w:ascii="Calibri" w:hAnsi="Calibri" w:cs="Calibri"/>
          <w:sz w:val="22"/>
          <w:szCs w:val="22"/>
          <w:lang w:eastAsia="x-none"/>
        </w:rPr>
        <w:t xml:space="preserve">, </w:t>
      </w:r>
      <w:r w:rsidR="006F2351" w:rsidRPr="00207E30">
        <w:rPr>
          <w:rFonts w:ascii="Calibri" w:hAnsi="Calibri" w:cs="Calibri"/>
          <w:sz w:val="22"/>
          <w:szCs w:val="22"/>
          <w:lang w:eastAsia="x-none"/>
        </w:rPr>
        <w:t>76</w:t>
      </w:r>
      <w:r w:rsidRPr="00207E30">
        <w:rPr>
          <w:rFonts w:ascii="Calibri" w:hAnsi="Calibri" w:cs="Calibri"/>
          <w:sz w:val="22"/>
          <w:szCs w:val="22"/>
          <w:lang w:eastAsia="x-none"/>
        </w:rPr>
        <w:t>-</w:t>
      </w:r>
      <w:r w:rsidR="006F2351" w:rsidRPr="00207E30">
        <w:rPr>
          <w:rFonts w:ascii="Calibri" w:hAnsi="Calibri" w:cs="Calibri"/>
          <w:sz w:val="22"/>
          <w:szCs w:val="22"/>
          <w:lang w:eastAsia="x-none"/>
        </w:rPr>
        <w:t>200</w:t>
      </w:r>
      <w:r w:rsidRPr="00207E30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6F2351" w:rsidRPr="00207E30">
        <w:rPr>
          <w:rFonts w:ascii="Calibri" w:hAnsi="Calibri" w:cs="Calibri"/>
          <w:sz w:val="22"/>
          <w:szCs w:val="22"/>
          <w:lang w:eastAsia="x-none"/>
        </w:rPr>
        <w:t>Słupsk</w:t>
      </w:r>
      <w:r w:rsidRPr="00207E30">
        <w:rPr>
          <w:rFonts w:ascii="Calibri" w:hAnsi="Calibri" w:cs="Calibri"/>
          <w:sz w:val="22"/>
          <w:szCs w:val="22"/>
          <w:lang w:eastAsia="x-none"/>
        </w:rPr>
        <w:t>,</w:t>
      </w:r>
      <w:r w:rsidR="000E2035" w:rsidRPr="00207E30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5B7D8E" w:rsidRPr="00207E30">
        <w:rPr>
          <w:rFonts w:ascii="Calibri" w:hAnsi="Calibri" w:cs="Calibri"/>
          <w:sz w:val="22"/>
          <w:szCs w:val="22"/>
          <w:lang w:eastAsia="x-none"/>
        </w:rPr>
        <w:t>15% zamówienia</w:t>
      </w:r>
    </w:p>
    <w:p w14:paraId="3599574A" w14:textId="290817FF" w:rsidR="00C1382B" w:rsidRPr="00207E30" w:rsidRDefault="00C1382B" w:rsidP="00C1382B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207E30">
        <w:rPr>
          <w:rFonts w:ascii="Calibri" w:hAnsi="Calibri" w:cs="Calibri"/>
          <w:sz w:val="22"/>
          <w:szCs w:val="22"/>
          <w:lang w:eastAsia="x-none"/>
        </w:rPr>
        <w:t>- ul. Piotra Borowego 14, 30-215 Kraków,</w:t>
      </w:r>
      <w:r w:rsidR="005B7D8E" w:rsidRPr="00207E30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B820E9" w:rsidRPr="00207E30">
        <w:rPr>
          <w:rFonts w:ascii="Calibri" w:hAnsi="Calibri" w:cs="Calibri"/>
          <w:sz w:val="22"/>
          <w:szCs w:val="22"/>
          <w:lang w:eastAsia="x-none"/>
        </w:rPr>
        <w:t>2</w:t>
      </w:r>
      <w:r w:rsidR="005B7D8E" w:rsidRPr="00207E30">
        <w:rPr>
          <w:rFonts w:ascii="Calibri" w:hAnsi="Calibri" w:cs="Calibri"/>
          <w:sz w:val="22"/>
          <w:szCs w:val="22"/>
          <w:lang w:eastAsia="x-none"/>
        </w:rPr>
        <w:t>5% zamówienia</w:t>
      </w:r>
    </w:p>
    <w:p w14:paraId="56B68B7F" w14:textId="235595FF" w:rsidR="00C1382B" w:rsidRPr="00207E30" w:rsidRDefault="00C1382B" w:rsidP="00C1382B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207E30">
        <w:rPr>
          <w:rFonts w:ascii="Calibri" w:hAnsi="Calibri" w:cs="Calibri"/>
          <w:sz w:val="22"/>
          <w:szCs w:val="22"/>
          <w:lang w:eastAsia="x-none"/>
        </w:rPr>
        <w:t>- ul. Podleśna 61, 01-673 Warszawa,</w:t>
      </w:r>
      <w:r w:rsidR="005B7D8E" w:rsidRPr="00207E30">
        <w:rPr>
          <w:rFonts w:ascii="Calibri" w:hAnsi="Calibri" w:cs="Calibri"/>
          <w:sz w:val="22"/>
          <w:szCs w:val="22"/>
          <w:lang w:eastAsia="x-none"/>
        </w:rPr>
        <w:t xml:space="preserve"> 25</w:t>
      </w:r>
      <w:r w:rsidR="00245E9D" w:rsidRPr="00207E30">
        <w:rPr>
          <w:rFonts w:ascii="Calibri" w:hAnsi="Calibri" w:cs="Calibri"/>
          <w:sz w:val="22"/>
          <w:szCs w:val="22"/>
          <w:lang w:eastAsia="x-none"/>
        </w:rPr>
        <w:t>% zamówienia</w:t>
      </w:r>
    </w:p>
    <w:p w14:paraId="34126A45" w14:textId="66C64281" w:rsidR="00C1382B" w:rsidRPr="00207E30" w:rsidRDefault="00C1382B" w:rsidP="00C1382B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eastAsia="x-none"/>
        </w:rPr>
      </w:pPr>
      <w:r w:rsidRPr="00207E30">
        <w:rPr>
          <w:rFonts w:ascii="Calibri" w:hAnsi="Calibri" w:cs="Calibri"/>
          <w:sz w:val="22"/>
          <w:szCs w:val="22"/>
          <w:lang w:eastAsia="x-none"/>
        </w:rPr>
        <w:t>- ul. Graniczna 201, 54-530 Wrocław,</w:t>
      </w:r>
      <w:r w:rsidR="00245E9D" w:rsidRPr="00207E30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B820E9" w:rsidRPr="00207E30">
        <w:rPr>
          <w:rFonts w:ascii="Calibri" w:hAnsi="Calibri" w:cs="Calibri"/>
          <w:sz w:val="22"/>
          <w:szCs w:val="22"/>
          <w:lang w:eastAsia="x-none"/>
        </w:rPr>
        <w:t>3</w:t>
      </w:r>
      <w:r w:rsidR="00245E9D" w:rsidRPr="00207E30">
        <w:rPr>
          <w:rFonts w:ascii="Calibri" w:hAnsi="Calibri" w:cs="Calibri"/>
          <w:sz w:val="22"/>
          <w:szCs w:val="22"/>
          <w:lang w:eastAsia="x-none"/>
        </w:rPr>
        <w:t>5% zamówienia</w:t>
      </w:r>
    </w:p>
    <w:p w14:paraId="684F3E7E" w14:textId="77777777" w:rsidR="0097058E" w:rsidRPr="00140408" w:rsidRDefault="0097058E" w:rsidP="009430E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b/>
          <w:bCs/>
          <w:sz w:val="22"/>
          <w:szCs w:val="22"/>
          <w:lang w:eastAsia="x-none"/>
        </w:rPr>
      </w:pPr>
    </w:p>
    <w:p w14:paraId="1D38E6D8" w14:textId="7984DAF2" w:rsidR="005113BF" w:rsidRPr="00D41F43" w:rsidRDefault="005113BF" w:rsidP="0032091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41F4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Kryteria oceny oferty:</w:t>
      </w:r>
      <w:r w:rsidR="00320917" w:rsidRPr="00D41F4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Pr="00D41F43">
        <w:rPr>
          <w:rFonts w:asciiTheme="minorHAnsi" w:hAnsiTheme="minorHAnsi" w:cstheme="minorHAnsi"/>
          <w:sz w:val="22"/>
          <w:szCs w:val="22"/>
          <w:lang w:eastAsia="x-none"/>
        </w:rPr>
        <w:t>Cena (waga</w:t>
      </w:r>
      <w:r w:rsidR="00207E30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D41F43">
        <w:rPr>
          <w:rFonts w:asciiTheme="minorHAnsi" w:hAnsiTheme="minorHAnsi" w:cstheme="minorHAnsi"/>
          <w:sz w:val="22"/>
          <w:szCs w:val="22"/>
          <w:lang w:eastAsia="x-none"/>
        </w:rPr>
        <w:t>100%)</w:t>
      </w:r>
    </w:p>
    <w:p w14:paraId="7DB606D2" w14:textId="3B5B69DE" w:rsidR="00320917" w:rsidRPr="00D41F43" w:rsidRDefault="00320917" w:rsidP="00320917">
      <w:pPr>
        <w:contextualSpacing/>
        <w:jc w:val="both"/>
        <w:rPr>
          <w:rFonts w:asciiTheme="minorHAnsi" w:hAnsiTheme="minorHAnsi" w:cstheme="minorHAnsi"/>
        </w:rPr>
      </w:pPr>
      <w:r w:rsidRPr="00D41F43">
        <w:rPr>
          <w:rFonts w:asciiTheme="minorHAnsi" w:hAnsiTheme="minorHAnsi" w:cstheme="minorHAnsi"/>
        </w:rPr>
        <w:t>Zamawiający udzieli zamówienia na przedmiot zamówienia opisany w niniejszym zapytaniu ofertowym temu Wykonawcy, który zaoferuje najniższą cenę</w:t>
      </w:r>
      <w:r w:rsidR="00DF599B">
        <w:rPr>
          <w:rFonts w:asciiTheme="minorHAnsi" w:hAnsiTheme="minorHAnsi" w:cstheme="minorHAnsi"/>
        </w:rPr>
        <w:t xml:space="preserve"> </w:t>
      </w:r>
      <w:r w:rsidRPr="00D41F43">
        <w:rPr>
          <w:rFonts w:asciiTheme="minorHAnsi" w:hAnsiTheme="minorHAnsi" w:cstheme="minorHAnsi"/>
        </w:rPr>
        <w:t>oraz co do którego oferty ustalono, iż odpowiada ona wymaganiom przedstawionym w niniejszym zapytaniu ofertowym.</w:t>
      </w:r>
    </w:p>
    <w:p w14:paraId="04925763" w14:textId="77777777" w:rsidR="007B3127" w:rsidRDefault="007B3127" w:rsidP="00D41F43">
      <w:pPr>
        <w:spacing w:after="0" w:line="240" w:lineRule="auto"/>
        <w:jc w:val="both"/>
        <w:rPr>
          <w:rFonts w:eastAsia="Times New Roman" w:cs="Calibri"/>
          <w:b/>
          <w:bCs/>
          <w:lang w:eastAsia="x-none"/>
        </w:rPr>
      </w:pPr>
      <w:bookmarkStart w:id="1" w:name="_Hlk61527039"/>
    </w:p>
    <w:p w14:paraId="26B20F09" w14:textId="42E33BFD" w:rsidR="00320917" w:rsidRPr="00816EA5" w:rsidRDefault="005113BF" w:rsidP="00D41F43">
      <w:pPr>
        <w:spacing w:after="0" w:line="240" w:lineRule="auto"/>
        <w:jc w:val="both"/>
        <w:rPr>
          <w:rFonts w:eastAsia="Times New Roman" w:cs="Calibri"/>
          <w:b/>
          <w:bCs/>
          <w:lang w:eastAsia="x-none"/>
        </w:rPr>
      </w:pPr>
      <w:r w:rsidRPr="00140408">
        <w:rPr>
          <w:rFonts w:eastAsia="Times New Roman" w:cs="Calibri"/>
          <w:b/>
          <w:bCs/>
          <w:lang w:eastAsia="x-none"/>
        </w:rPr>
        <w:t>Inne istotne warunki zamówienia</w:t>
      </w:r>
      <w:r w:rsidR="008574B0">
        <w:rPr>
          <w:rFonts w:eastAsia="Times New Roman" w:cs="Calibri"/>
          <w:b/>
          <w:bCs/>
          <w:lang w:eastAsia="x-none"/>
        </w:rPr>
        <w:t>/umowy</w:t>
      </w:r>
      <w:r w:rsidRPr="00140408">
        <w:rPr>
          <w:rFonts w:eastAsia="Times New Roman" w:cs="Calibri"/>
          <w:b/>
          <w:bCs/>
          <w:lang w:eastAsia="x-none"/>
        </w:rPr>
        <w:t xml:space="preserve">: </w:t>
      </w:r>
    </w:p>
    <w:bookmarkEnd w:id="1"/>
    <w:p w14:paraId="14CF29EF" w14:textId="5CE287E9" w:rsidR="008574B0" w:rsidRPr="000667CF" w:rsidRDefault="008574B0" w:rsidP="00D41F43">
      <w:pPr>
        <w:pStyle w:val="Akapitzlist"/>
        <w:ind w:left="0"/>
        <w:jc w:val="both"/>
        <w:rPr>
          <w:rFonts w:ascii="Calibri" w:hAnsi="Calibri" w:cs="Calibri"/>
          <w:b/>
          <w:bCs/>
          <w:sz w:val="22"/>
          <w:szCs w:val="22"/>
        </w:rPr>
      </w:pPr>
      <w:r w:rsidRPr="000667CF">
        <w:rPr>
          <w:rFonts w:ascii="Calibri" w:hAnsi="Calibri" w:cs="Calibri"/>
          <w:b/>
          <w:bCs/>
          <w:sz w:val="22"/>
          <w:szCs w:val="22"/>
        </w:rPr>
        <w:t>Wymagane jest  by Wykonawca dostarczył Zamawiającemu</w:t>
      </w:r>
      <w:r w:rsidR="000667CF" w:rsidRPr="000667CF">
        <w:rPr>
          <w:rFonts w:ascii="Calibri" w:hAnsi="Calibri" w:cs="Calibri"/>
          <w:b/>
          <w:bCs/>
          <w:sz w:val="22"/>
          <w:szCs w:val="22"/>
        </w:rPr>
        <w:t xml:space="preserve"> (do akceptacji)</w:t>
      </w:r>
      <w:r w:rsidRPr="000667CF">
        <w:rPr>
          <w:rFonts w:ascii="Calibri" w:hAnsi="Calibri" w:cs="Calibri"/>
          <w:b/>
          <w:bCs/>
          <w:sz w:val="22"/>
          <w:szCs w:val="22"/>
        </w:rPr>
        <w:t xml:space="preserve"> partię próbną podziałów w licz</w:t>
      </w:r>
      <w:r w:rsidR="00207E30">
        <w:rPr>
          <w:rFonts w:ascii="Calibri" w:hAnsi="Calibri" w:cs="Calibri"/>
          <w:b/>
          <w:bCs/>
          <w:sz w:val="22"/>
          <w:szCs w:val="22"/>
        </w:rPr>
        <w:t>b</w:t>
      </w:r>
      <w:r w:rsidRPr="000667CF">
        <w:rPr>
          <w:rFonts w:ascii="Calibri" w:hAnsi="Calibri" w:cs="Calibri"/>
          <w:b/>
          <w:bCs/>
          <w:sz w:val="22"/>
          <w:szCs w:val="22"/>
        </w:rPr>
        <w:t xml:space="preserve">ie 2 szt. </w:t>
      </w:r>
      <w:r w:rsidR="000667CF" w:rsidRPr="000667CF">
        <w:rPr>
          <w:rFonts w:ascii="Calibri" w:hAnsi="Calibri" w:cs="Calibri"/>
          <w:b/>
          <w:bCs/>
          <w:sz w:val="22"/>
          <w:szCs w:val="22"/>
        </w:rPr>
        <w:t xml:space="preserve">z </w:t>
      </w:r>
      <w:r w:rsidRPr="000667CF">
        <w:rPr>
          <w:rFonts w:ascii="Calibri" w:hAnsi="Calibri" w:cs="Calibri"/>
          <w:b/>
          <w:bCs/>
          <w:sz w:val="22"/>
          <w:szCs w:val="22"/>
        </w:rPr>
        <w:t xml:space="preserve">każdego z </w:t>
      </w:r>
      <w:r w:rsidR="000667CF" w:rsidRPr="000667CF">
        <w:rPr>
          <w:rFonts w:ascii="Calibri" w:hAnsi="Calibri" w:cs="Calibri"/>
          <w:b/>
          <w:bCs/>
          <w:sz w:val="22"/>
          <w:szCs w:val="22"/>
        </w:rPr>
        <w:t>zamawianych typów podziałów.</w:t>
      </w:r>
    </w:p>
    <w:p w14:paraId="4D726415" w14:textId="3D26CE8F" w:rsidR="005113BF" w:rsidRPr="00D41F43" w:rsidRDefault="005113BF" w:rsidP="00D41F43">
      <w:pPr>
        <w:pStyle w:val="Akapitzlist"/>
        <w:ind w:left="0"/>
        <w:jc w:val="both"/>
        <w:rPr>
          <w:rFonts w:ascii="Calibri" w:hAnsi="Calibri" w:cs="Calibri"/>
          <w:sz w:val="22"/>
          <w:szCs w:val="22"/>
        </w:rPr>
      </w:pPr>
      <w:r w:rsidRPr="00D41F43">
        <w:rPr>
          <w:rFonts w:ascii="Calibri" w:hAnsi="Calibri" w:cs="Calibri"/>
          <w:sz w:val="22"/>
          <w:szCs w:val="22"/>
        </w:rPr>
        <w:t>Gwarancja: co najmniej 24 miesiące</w:t>
      </w:r>
      <w:r w:rsidR="000A317C" w:rsidRPr="00D41F43">
        <w:rPr>
          <w:rFonts w:ascii="Calibri" w:hAnsi="Calibri" w:cs="Calibri"/>
          <w:sz w:val="22"/>
          <w:szCs w:val="22"/>
        </w:rPr>
        <w:t>,</w:t>
      </w:r>
    </w:p>
    <w:p w14:paraId="38765A70" w14:textId="7368ED79" w:rsidR="005113BF" w:rsidRPr="00140408" w:rsidRDefault="005113BF" w:rsidP="00D41F43">
      <w:pPr>
        <w:pStyle w:val="Akapitzlist"/>
        <w:ind w:left="0"/>
        <w:jc w:val="both"/>
        <w:rPr>
          <w:rFonts w:ascii="Calibri" w:hAnsi="Calibri" w:cs="Calibri"/>
          <w:sz w:val="22"/>
          <w:szCs w:val="22"/>
        </w:rPr>
      </w:pPr>
      <w:r w:rsidRPr="00D41F43">
        <w:rPr>
          <w:rFonts w:ascii="Calibri" w:hAnsi="Calibri" w:cs="Calibri"/>
          <w:sz w:val="22"/>
          <w:szCs w:val="22"/>
        </w:rPr>
        <w:t xml:space="preserve">Ważność oferty: </w:t>
      </w:r>
      <w:r w:rsidR="00DA4252">
        <w:rPr>
          <w:rFonts w:ascii="Calibri" w:hAnsi="Calibri" w:cs="Calibri"/>
          <w:sz w:val="22"/>
          <w:szCs w:val="22"/>
        </w:rPr>
        <w:t>90</w:t>
      </w:r>
      <w:r w:rsidRPr="00D41F43">
        <w:rPr>
          <w:rFonts w:ascii="Calibri" w:hAnsi="Calibri" w:cs="Calibri"/>
          <w:sz w:val="22"/>
          <w:szCs w:val="22"/>
        </w:rPr>
        <w:t xml:space="preserve"> dni kalendarzowych licząc od daty upływu terminu na składanie ofert</w:t>
      </w:r>
      <w:r w:rsidR="000A317C" w:rsidRPr="00D41F43">
        <w:rPr>
          <w:rFonts w:ascii="Calibri" w:hAnsi="Calibri" w:cs="Calibri"/>
          <w:sz w:val="22"/>
          <w:szCs w:val="22"/>
        </w:rPr>
        <w:t>.</w:t>
      </w:r>
    </w:p>
    <w:p w14:paraId="12B8FF60" w14:textId="0DEBA599" w:rsidR="00320917" w:rsidRPr="00140408" w:rsidRDefault="00320917" w:rsidP="00D41F43">
      <w:pPr>
        <w:spacing w:after="0" w:line="240" w:lineRule="auto"/>
        <w:jc w:val="both"/>
        <w:rPr>
          <w:rFonts w:cs="Calibri"/>
        </w:rPr>
      </w:pPr>
      <w:r>
        <w:rPr>
          <w:rFonts w:cs="Calibri"/>
          <w:lang w:eastAsia="pl-PL"/>
        </w:rPr>
        <w:t>T</w:t>
      </w:r>
      <w:r w:rsidRPr="00140408">
        <w:rPr>
          <w:rFonts w:cs="Calibri"/>
        </w:rPr>
        <w:t>ermin płatności</w:t>
      </w:r>
      <w:r w:rsidR="00666C95">
        <w:rPr>
          <w:rFonts w:cs="Calibri"/>
        </w:rPr>
        <w:t xml:space="preserve">: </w:t>
      </w:r>
      <w:r w:rsidRPr="00140408">
        <w:rPr>
          <w:rFonts w:cs="Calibri"/>
        </w:rPr>
        <w:t>30 dni kalendarzowych licząc od dnia otrzymania faktury przez Zamawiającego, przelewem na rachunek bankowy Wykonawcy wskazany w fakturze. Za dzień zapłaty uważa się dzień obciążenia rachunku bankowego Zamawiającego</w:t>
      </w:r>
      <w:r w:rsidR="00251EAA">
        <w:rPr>
          <w:rFonts w:cs="Calibri"/>
        </w:rPr>
        <w:t>.</w:t>
      </w:r>
    </w:p>
    <w:p w14:paraId="1AB9523E" w14:textId="77777777" w:rsidR="00DF599B" w:rsidRDefault="00DF599B" w:rsidP="009430EA">
      <w:pPr>
        <w:pStyle w:val="Akapitzlist"/>
        <w:ind w:left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1E5AA09" w14:textId="243C9941" w:rsidR="00320917" w:rsidRPr="00D41F43" w:rsidRDefault="00320917" w:rsidP="00D41F43">
      <w:pPr>
        <w:pStyle w:val="Akapitzlist"/>
        <w:ind w:left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41F43">
        <w:rPr>
          <w:rFonts w:asciiTheme="minorHAnsi" w:hAnsiTheme="minorHAnsi" w:cstheme="minorHAnsi"/>
          <w:b/>
          <w:bCs/>
          <w:sz w:val="22"/>
          <w:szCs w:val="22"/>
        </w:rPr>
        <w:t>Warunki stawiane Wykonawcy:</w:t>
      </w:r>
    </w:p>
    <w:p w14:paraId="51ABB17E" w14:textId="52DD12CE" w:rsidR="00320917" w:rsidRDefault="00320917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41F43">
        <w:rPr>
          <w:rFonts w:asciiTheme="minorHAnsi" w:hAnsiTheme="minorHAnsi" w:cstheme="minorHAnsi"/>
        </w:rPr>
        <w:t xml:space="preserve">Wykonawca oświadcza, że posiada kwalifikacje do realizacji przedmiotu zamówienia oraz dysponuje odpowiednim potencjałem technicznym oraz osobami zdolnymi do wykonania zamówienia. </w:t>
      </w:r>
    </w:p>
    <w:p w14:paraId="6FDBF469" w14:textId="77777777" w:rsidR="00013C46" w:rsidRDefault="00013C46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7A8B509C" w14:textId="77777777" w:rsidR="00013C46" w:rsidRPr="00D41F43" w:rsidRDefault="00013C46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3CE61C66" w14:textId="77777777" w:rsidR="000877D1" w:rsidRDefault="000877D1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3904F647" w14:textId="77777777" w:rsidR="000877D1" w:rsidRDefault="000877D1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</w:p>
    <w:p w14:paraId="42C50F35" w14:textId="62DC5064" w:rsidR="00320917" w:rsidRPr="00D41F43" w:rsidRDefault="00320917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D41F43">
        <w:rPr>
          <w:rFonts w:asciiTheme="minorHAnsi" w:hAnsiTheme="minorHAnsi" w:cstheme="minorHAnsi"/>
        </w:rPr>
        <w:t xml:space="preserve">Wykonawca zobowiązuje się do realizacji przedmiotu zamówienia z najwyższą starannością, zgodnie </w:t>
      </w:r>
      <w:r w:rsidR="00251EAA">
        <w:rPr>
          <w:rFonts w:asciiTheme="minorHAnsi" w:hAnsiTheme="minorHAnsi" w:cstheme="minorHAnsi"/>
        </w:rPr>
        <w:br/>
      </w:r>
      <w:r w:rsidRPr="00D41F43">
        <w:rPr>
          <w:rFonts w:asciiTheme="minorHAnsi" w:hAnsiTheme="minorHAnsi" w:cstheme="minorHAnsi"/>
        </w:rPr>
        <w:t>z obowiązującymi zasadami najlepszej praktyki zawodowej oraz obowiązującymi przepisami prawa.</w:t>
      </w:r>
    </w:p>
    <w:p w14:paraId="2A63A083" w14:textId="46333DCD" w:rsidR="00320917" w:rsidRDefault="00320917" w:rsidP="009D01F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41F43">
        <w:rPr>
          <w:rFonts w:asciiTheme="minorHAnsi" w:hAnsiTheme="minorHAnsi" w:cstheme="minorHAnsi"/>
          <w:sz w:val="22"/>
          <w:szCs w:val="22"/>
        </w:rPr>
        <w:t xml:space="preserve">Zamówienie zostanie udzielone podmiotowi prowadzącemu działalność gospodarczą. </w:t>
      </w:r>
    </w:p>
    <w:p w14:paraId="3999E68F" w14:textId="77777777" w:rsidR="009D01F6" w:rsidRPr="00D41F43" w:rsidRDefault="009D01F6" w:rsidP="009D01F6">
      <w:pPr>
        <w:pStyle w:val="Default"/>
        <w:jc w:val="both"/>
        <w:rPr>
          <w:rFonts w:asciiTheme="minorHAnsi" w:hAnsiTheme="minorHAnsi" w:cstheme="minorHAnsi"/>
          <w:lang w:eastAsia="x-none"/>
        </w:rPr>
      </w:pPr>
    </w:p>
    <w:p w14:paraId="4B118A58" w14:textId="77777777" w:rsidR="00320917" w:rsidRPr="00D41F43" w:rsidRDefault="00320917" w:rsidP="00D41F43">
      <w:pPr>
        <w:spacing w:after="0" w:line="240" w:lineRule="auto"/>
        <w:contextualSpacing/>
        <w:jc w:val="both"/>
        <w:rPr>
          <w:rFonts w:asciiTheme="minorHAnsi" w:hAnsiTheme="minorHAnsi" w:cstheme="minorHAnsi"/>
          <w:lang w:eastAsia="x-none"/>
        </w:rPr>
      </w:pPr>
      <w:r w:rsidRPr="00D41F43">
        <w:rPr>
          <w:rFonts w:asciiTheme="minorHAnsi" w:hAnsiTheme="minorHAnsi" w:cstheme="minorHAnsi"/>
          <w:lang w:eastAsia="x-none"/>
        </w:rPr>
        <w:t xml:space="preserve">Wykonawca może wprowadzić zmiany lub wycofać złożoną przez siebie ofertę przed upływem terminu wyznaczonego na składanie ofert. </w:t>
      </w:r>
    </w:p>
    <w:p w14:paraId="243CF5BA" w14:textId="0A6972A6" w:rsidR="00320917" w:rsidRDefault="00320917" w:rsidP="009430EA">
      <w:pPr>
        <w:pStyle w:val="Akapitzlist"/>
        <w:ind w:left="0"/>
        <w:jc w:val="both"/>
        <w:rPr>
          <w:rFonts w:ascii="Calibri" w:hAnsi="Calibri" w:cs="Calibri"/>
          <w:sz w:val="22"/>
          <w:szCs w:val="22"/>
        </w:rPr>
      </w:pPr>
    </w:p>
    <w:p w14:paraId="1A899332" w14:textId="77777777" w:rsidR="00320917" w:rsidRPr="00D41F43" w:rsidRDefault="005113BF" w:rsidP="00320917">
      <w:pPr>
        <w:pStyle w:val="Default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41F43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Opis sposobu przygotowania oferty:</w:t>
      </w:r>
      <w:r w:rsidRPr="00D41F43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</w:p>
    <w:p w14:paraId="7F9EDEC7" w14:textId="46D2A826" w:rsidR="00320917" w:rsidRPr="00D41F43" w:rsidRDefault="00320917" w:rsidP="0032091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41F43">
        <w:rPr>
          <w:rFonts w:asciiTheme="minorHAnsi" w:hAnsiTheme="minorHAnsi" w:cstheme="minorHAnsi"/>
          <w:sz w:val="22"/>
          <w:szCs w:val="22"/>
        </w:rPr>
        <w:t xml:space="preserve">Wykonawca ubiegający się o udzielenie zamówienia przedłoży następujące dokumenty: </w:t>
      </w:r>
    </w:p>
    <w:p w14:paraId="0CD564DE" w14:textId="77777777" w:rsidR="00320917" w:rsidRPr="00D41F43" w:rsidRDefault="00320917" w:rsidP="0032091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41F43">
        <w:rPr>
          <w:rFonts w:asciiTheme="minorHAnsi" w:hAnsiTheme="minorHAnsi" w:cstheme="minorHAnsi"/>
          <w:sz w:val="22"/>
          <w:szCs w:val="22"/>
        </w:rPr>
        <w:t>uzupełniony i podpisany Formularz oferty (</w:t>
      </w:r>
      <w:r w:rsidRPr="00D41F43">
        <w:rPr>
          <w:rFonts w:asciiTheme="minorHAnsi" w:hAnsiTheme="minorHAnsi" w:cstheme="minorHAnsi"/>
          <w:b/>
          <w:bCs/>
          <w:sz w:val="22"/>
          <w:szCs w:val="22"/>
        </w:rPr>
        <w:t>załącznik nr 1</w:t>
      </w:r>
      <w:r w:rsidRPr="00D41F43">
        <w:rPr>
          <w:rFonts w:asciiTheme="minorHAnsi" w:hAnsiTheme="minorHAnsi" w:cstheme="minorHAnsi"/>
          <w:sz w:val="22"/>
          <w:szCs w:val="22"/>
        </w:rPr>
        <w:t xml:space="preserve"> do Zapytania ofertowego), </w:t>
      </w:r>
    </w:p>
    <w:p w14:paraId="718B53C4" w14:textId="77777777" w:rsidR="00320917" w:rsidRPr="00D41F43" w:rsidRDefault="00320917" w:rsidP="0032091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41F43">
        <w:rPr>
          <w:rFonts w:asciiTheme="minorHAnsi" w:hAnsiTheme="minorHAnsi" w:cstheme="minorHAnsi"/>
          <w:sz w:val="22"/>
          <w:szCs w:val="22"/>
        </w:rPr>
        <w:t>podpisaną klauzulę RODO (</w:t>
      </w:r>
      <w:r w:rsidRPr="00D41F43">
        <w:rPr>
          <w:rFonts w:asciiTheme="minorHAnsi" w:hAnsiTheme="minorHAnsi" w:cstheme="minorHAnsi"/>
          <w:b/>
          <w:bCs/>
          <w:sz w:val="22"/>
          <w:szCs w:val="22"/>
        </w:rPr>
        <w:t>załącznik nr 2</w:t>
      </w:r>
      <w:r w:rsidRPr="00D41F43">
        <w:rPr>
          <w:rFonts w:asciiTheme="minorHAnsi" w:hAnsiTheme="minorHAnsi" w:cstheme="minorHAnsi"/>
          <w:sz w:val="22"/>
          <w:szCs w:val="22"/>
        </w:rPr>
        <w:t xml:space="preserve"> do Zapytania ofertowego). </w:t>
      </w:r>
    </w:p>
    <w:p w14:paraId="09196C1C" w14:textId="4E5BE8FE" w:rsidR="00320917" w:rsidRDefault="003E3F05" w:rsidP="00207B9F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E3F05">
        <w:rPr>
          <w:rFonts w:asciiTheme="minorHAnsi" w:hAnsiTheme="minorHAnsi" w:cstheme="minorHAnsi"/>
          <w:sz w:val="22"/>
          <w:szCs w:val="22"/>
        </w:rPr>
        <w:t xml:space="preserve">podpisane oświadczenie </w:t>
      </w:r>
      <w:r w:rsidRPr="00207B9F">
        <w:rPr>
          <w:rFonts w:asciiTheme="minorHAnsi" w:hAnsiTheme="minorHAnsi" w:cstheme="minorHAnsi"/>
          <w:sz w:val="22"/>
          <w:szCs w:val="22"/>
        </w:rPr>
        <w:t>(</w:t>
      </w:r>
      <w:r w:rsidRPr="00207B9F">
        <w:rPr>
          <w:rFonts w:asciiTheme="minorHAnsi" w:hAnsiTheme="minorHAnsi" w:cstheme="minorHAnsi"/>
          <w:b/>
          <w:bCs/>
          <w:sz w:val="22"/>
          <w:szCs w:val="22"/>
        </w:rPr>
        <w:t>załącznik nr 4</w:t>
      </w:r>
      <w:r w:rsidRPr="003E3F05">
        <w:rPr>
          <w:rFonts w:asciiTheme="minorHAnsi" w:hAnsiTheme="minorHAnsi" w:cstheme="minorHAnsi"/>
          <w:sz w:val="22"/>
          <w:szCs w:val="22"/>
        </w:rPr>
        <w:t xml:space="preserve"> do Zapytania ofertowego).</w:t>
      </w:r>
    </w:p>
    <w:p w14:paraId="34B9937D" w14:textId="77777777" w:rsidR="00207B9F" w:rsidRPr="00D41F43" w:rsidRDefault="00207B9F" w:rsidP="00207B9F">
      <w:pPr>
        <w:pStyle w:val="Default"/>
        <w:ind w:left="644"/>
        <w:jc w:val="both"/>
        <w:rPr>
          <w:rFonts w:asciiTheme="minorHAnsi" w:hAnsiTheme="minorHAnsi" w:cstheme="minorHAnsi"/>
          <w:sz w:val="22"/>
          <w:szCs w:val="22"/>
        </w:rPr>
      </w:pPr>
    </w:p>
    <w:p w14:paraId="3C682F31" w14:textId="2CF67A90" w:rsidR="00320917" w:rsidRDefault="005113BF" w:rsidP="00D41F43">
      <w:pPr>
        <w:spacing w:after="0" w:line="240" w:lineRule="auto"/>
        <w:jc w:val="both"/>
        <w:rPr>
          <w:rFonts w:cs="Calibri"/>
          <w:b/>
          <w:bCs/>
          <w:lang w:eastAsia="x-none"/>
        </w:rPr>
      </w:pPr>
      <w:r w:rsidRPr="00140408">
        <w:rPr>
          <w:rFonts w:cs="Calibri"/>
          <w:b/>
          <w:bCs/>
          <w:lang w:eastAsia="x-none"/>
        </w:rPr>
        <w:t xml:space="preserve">Opis sposobu obliczania ceny: </w:t>
      </w:r>
    </w:p>
    <w:p w14:paraId="4CA59977" w14:textId="564E83FE" w:rsidR="00320917" w:rsidRPr="001A40F4" w:rsidRDefault="00320917" w:rsidP="00D41F43">
      <w:pPr>
        <w:spacing w:after="0" w:line="240" w:lineRule="auto"/>
        <w:jc w:val="both"/>
        <w:rPr>
          <w:lang w:eastAsia="x-none"/>
        </w:rPr>
      </w:pPr>
      <w:r w:rsidRPr="001A40F4">
        <w:rPr>
          <w:lang w:eastAsia="x-none"/>
        </w:rPr>
        <w:t>W cenę oferty należy wliczyć wszystkie koszty wykonania zamówienia</w:t>
      </w:r>
      <w:r>
        <w:rPr>
          <w:lang w:eastAsia="x-none"/>
        </w:rPr>
        <w:t xml:space="preserve"> wraz z dostawą do wskazanego miejsca przez Zamawiającego</w:t>
      </w:r>
      <w:r w:rsidRPr="001A40F4">
        <w:rPr>
          <w:lang w:eastAsia="x-none"/>
        </w:rPr>
        <w:t xml:space="preserve">.  </w:t>
      </w:r>
    </w:p>
    <w:p w14:paraId="08E9A967" w14:textId="3B2D99BF" w:rsidR="005113BF" w:rsidRPr="00F263D1" w:rsidRDefault="00320917" w:rsidP="00D41F43">
      <w:pPr>
        <w:spacing w:after="0" w:line="240" w:lineRule="auto"/>
        <w:jc w:val="both"/>
        <w:rPr>
          <w:lang w:eastAsia="x-none"/>
        </w:rPr>
      </w:pPr>
      <w:r w:rsidRPr="001A40F4">
        <w:rPr>
          <w:lang w:eastAsia="x-none"/>
        </w:rPr>
        <w:t xml:space="preserve">Cena podana przez Wykonawcę za świadczoną </w:t>
      </w:r>
      <w:r>
        <w:rPr>
          <w:lang w:eastAsia="x-none"/>
        </w:rPr>
        <w:t>dostawę</w:t>
      </w:r>
      <w:r w:rsidRPr="001A40F4">
        <w:rPr>
          <w:lang w:eastAsia="x-none"/>
        </w:rPr>
        <w:t xml:space="preserve"> obowiązuje przez cały okres obowiązywania </w:t>
      </w:r>
      <w:r w:rsidRPr="00F263D1">
        <w:rPr>
          <w:lang w:eastAsia="x-none"/>
        </w:rPr>
        <w:t>umowy i nie będzie podlegała waloryzacji.</w:t>
      </w:r>
    </w:p>
    <w:p w14:paraId="27175BEE" w14:textId="77777777" w:rsidR="00F263D1" w:rsidRDefault="00F263D1" w:rsidP="00D41F43">
      <w:pPr>
        <w:spacing w:after="0" w:line="240" w:lineRule="auto"/>
        <w:jc w:val="both"/>
        <w:rPr>
          <w:rFonts w:cs="Calibri"/>
          <w:b/>
          <w:bCs/>
          <w:lang w:eastAsia="x-none"/>
        </w:rPr>
      </w:pPr>
    </w:p>
    <w:p w14:paraId="7DA3C33D" w14:textId="6A5E4439" w:rsidR="0097058E" w:rsidRPr="00140408" w:rsidRDefault="005113BF" w:rsidP="0097058E">
      <w:pPr>
        <w:spacing w:after="0" w:line="240" w:lineRule="auto"/>
        <w:jc w:val="both"/>
        <w:rPr>
          <w:rFonts w:cs="Calibri"/>
          <w:lang w:eastAsia="x-none"/>
        </w:rPr>
      </w:pPr>
      <w:r w:rsidRPr="00F263D1">
        <w:rPr>
          <w:rFonts w:cs="Calibri"/>
          <w:b/>
          <w:bCs/>
          <w:lang w:eastAsia="x-none"/>
        </w:rPr>
        <w:t xml:space="preserve">Miejsce i termin złożenia oferty: </w:t>
      </w:r>
      <w:r w:rsidR="0097058E" w:rsidRPr="00F263D1">
        <w:rPr>
          <w:rFonts w:cs="Calibri"/>
          <w:lang w:eastAsia="x-none"/>
        </w:rPr>
        <w:t xml:space="preserve">ofertę należy złożyć w terminie do dnia: </w:t>
      </w:r>
      <w:r w:rsidR="005C3F0E">
        <w:rPr>
          <w:rFonts w:cs="Calibri"/>
          <w:b/>
          <w:bCs/>
          <w:lang w:eastAsia="x-none"/>
        </w:rPr>
        <w:t>2</w:t>
      </w:r>
      <w:r w:rsidR="009D01F6">
        <w:rPr>
          <w:rFonts w:cs="Calibri"/>
          <w:b/>
          <w:bCs/>
          <w:lang w:eastAsia="x-none"/>
        </w:rPr>
        <w:t>8</w:t>
      </w:r>
      <w:r w:rsidR="0097058E" w:rsidRPr="0010116C">
        <w:rPr>
          <w:rFonts w:cs="Calibri"/>
          <w:b/>
          <w:bCs/>
          <w:lang w:eastAsia="x-none"/>
        </w:rPr>
        <w:t xml:space="preserve"> </w:t>
      </w:r>
      <w:r w:rsidR="000667CF">
        <w:rPr>
          <w:rFonts w:cs="Calibri"/>
          <w:b/>
          <w:bCs/>
          <w:lang w:eastAsia="x-none"/>
        </w:rPr>
        <w:t>czerwca</w:t>
      </w:r>
      <w:r w:rsidR="0097058E" w:rsidRPr="0010116C">
        <w:rPr>
          <w:rFonts w:cs="Calibri"/>
          <w:b/>
          <w:bCs/>
          <w:lang w:eastAsia="x-none"/>
        </w:rPr>
        <w:t xml:space="preserve"> 202</w:t>
      </w:r>
      <w:r w:rsidR="005C3F0E">
        <w:rPr>
          <w:rFonts w:cs="Calibri"/>
          <w:b/>
          <w:bCs/>
          <w:lang w:eastAsia="x-none"/>
        </w:rPr>
        <w:t>4</w:t>
      </w:r>
      <w:r w:rsidR="0097058E" w:rsidRPr="0010116C">
        <w:rPr>
          <w:rFonts w:cs="Calibri"/>
          <w:b/>
          <w:bCs/>
          <w:lang w:eastAsia="x-none"/>
        </w:rPr>
        <w:t xml:space="preserve"> r.</w:t>
      </w:r>
      <w:r w:rsidR="0097058E" w:rsidRPr="00F263D1">
        <w:rPr>
          <w:rFonts w:cs="Calibri"/>
          <w:lang w:eastAsia="x-none"/>
        </w:rPr>
        <w:t xml:space="preserve"> na adres e-mail: </w:t>
      </w:r>
      <w:hyperlink r:id="rId7" w:history="1">
        <w:r w:rsidR="007C2AEF" w:rsidRPr="002053A3">
          <w:rPr>
            <w:rStyle w:val="Hipercze"/>
            <w:rFonts w:cs="Calibri"/>
            <w:lang w:eastAsia="x-none"/>
          </w:rPr>
          <w:t>jerzy.aneszko@imgw.pl</w:t>
        </w:r>
      </w:hyperlink>
    </w:p>
    <w:p w14:paraId="3A40C745" w14:textId="0E860422" w:rsidR="005113BF" w:rsidRPr="00140408" w:rsidRDefault="005113BF" w:rsidP="00D41F43">
      <w:pPr>
        <w:spacing w:after="0" w:line="240" w:lineRule="auto"/>
        <w:jc w:val="both"/>
        <w:rPr>
          <w:rFonts w:cs="Calibri"/>
          <w:lang w:eastAsia="x-none"/>
        </w:rPr>
      </w:pPr>
    </w:p>
    <w:p w14:paraId="62296919" w14:textId="5A6CF8C9" w:rsidR="005113BF" w:rsidRDefault="005113BF" w:rsidP="00D41F43">
      <w:pPr>
        <w:spacing w:after="0" w:line="240" w:lineRule="auto"/>
        <w:jc w:val="both"/>
        <w:rPr>
          <w:rFonts w:cs="Calibri"/>
          <w:lang w:eastAsia="x-none"/>
        </w:rPr>
      </w:pPr>
      <w:r w:rsidRPr="00D41F43">
        <w:rPr>
          <w:rFonts w:cs="Calibri"/>
          <w:lang w:eastAsia="x-none"/>
        </w:rPr>
        <w:t xml:space="preserve">Wykonawca może złożyć tylko jedną ofertę. Wykonawca może wprowadzić zmiany lub wycofać złożoną przez siebie ofertę przed upływem terminu wyznaczonego na składanie ofert. </w:t>
      </w:r>
    </w:p>
    <w:p w14:paraId="21911030" w14:textId="5526BAC2" w:rsidR="00D02F61" w:rsidRDefault="00D02F61" w:rsidP="00D41F43">
      <w:pPr>
        <w:spacing w:after="0" w:line="240" w:lineRule="auto"/>
        <w:jc w:val="both"/>
        <w:rPr>
          <w:rFonts w:cs="Calibri"/>
          <w:lang w:eastAsia="x-none"/>
        </w:rPr>
      </w:pPr>
    </w:p>
    <w:p w14:paraId="4AC26DD4" w14:textId="27950A47" w:rsidR="00D02F61" w:rsidRDefault="00D02F61" w:rsidP="00D02F61">
      <w:pPr>
        <w:pStyle w:val="Akapitzlist"/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zastrzega, że na każdym etapie </w:t>
      </w:r>
      <w:r w:rsidR="00895F18">
        <w:rPr>
          <w:rFonts w:ascii="Calibri" w:hAnsi="Calibri" w:cs="Calibri"/>
          <w:sz w:val="22"/>
          <w:szCs w:val="22"/>
        </w:rPr>
        <w:t xml:space="preserve">zapytania ofertowego na </w:t>
      </w:r>
      <w:r>
        <w:rPr>
          <w:rFonts w:ascii="Calibri" w:hAnsi="Calibri" w:cs="Calibri"/>
          <w:sz w:val="22"/>
          <w:szCs w:val="22"/>
        </w:rPr>
        <w:t>dostaw</w:t>
      </w:r>
      <w:r w:rsidR="00895F18">
        <w:rPr>
          <w:rFonts w:ascii="Calibri" w:hAnsi="Calibri" w:cs="Calibri"/>
          <w:sz w:val="22"/>
          <w:szCs w:val="22"/>
        </w:rPr>
        <w:t>ę</w:t>
      </w:r>
      <w:r w:rsidR="003053F0">
        <w:rPr>
          <w:rFonts w:ascii="Calibri" w:hAnsi="Calibri" w:cs="Calibri"/>
          <w:sz w:val="22"/>
          <w:szCs w:val="22"/>
        </w:rPr>
        <w:t xml:space="preserve"> </w:t>
      </w:r>
      <w:r w:rsidR="007330C6">
        <w:rPr>
          <w:rFonts w:ascii="Calibri" w:hAnsi="Calibri" w:cs="Calibri"/>
          <w:sz w:val="22"/>
          <w:szCs w:val="22"/>
        </w:rPr>
        <w:t>podziałów</w:t>
      </w:r>
      <w:r w:rsidR="000E1AF8">
        <w:rPr>
          <w:rFonts w:ascii="Calibri" w:hAnsi="Calibri" w:cs="Calibri"/>
          <w:sz w:val="22"/>
          <w:szCs w:val="22"/>
        </w:rPr>
        <w:t xml:space="preserve"> wodowskazowych</w:t>
      </w:r>
      <w:r>
        <w:rPr>
          <w:rFonts w:ascii="Calibri" w:hAnsi="Calibri" w:cs="Calibri"/>
          <w:sz w:val="22"/>
          <w:szCs w:val="22"/>
        </w:rPr>
        <w:t> (również po wyborze oferty, aż do chwili zawarcia umowy</w:t>
      </w:r>
      <w:r w:rsidR="00895F18">
        <w:rPr>
          <w:rFonts w:ascii="Calibri" w:hAnsi="Calibri" w:cs="Calibri"/>
          <w:sz w:val="22"/>
          <w:szCs w:val="22"/>
        </w:rPr>
        <w:t xml:space="preserve"> przez Strony</w:t>
      </w:r>
      <w:r>
        <w:rPr>
          <w:rFonts w:ascii="Calibri" w:hAnsi="Calibri" w:cs="Calibri"/>
          <w:sz w:val="22"/>
          <w:szCs w:val="22"/>
        </w:rPr>
        <w:t>) może podjąć decyzję o nieudzieleniu zamówienia.</w:t>
      </w:r>
    </w:p>
    <w:p w14:paraId="13DD3885" w14:textId="77777777" w:rsidR="00D02F61" w:rsidRDefault="00D02F61" w:rsidP="00D41F43">
      <w:pPr>
        <w:spacing w:after="0" w:line="240" w:lineRule="auto"/>
        <w:jc w:val="both"/>
        <w:rPr>
          <w:rFonts w:cs="Calibri"/>
          <w:lang w:eastAsia="x-none"/>
        </w:rPr>
      </w:pPr>
    </w:p>
    <w:p w14:paraId="63EF4B79" w14:textId="569B035F" w:rsidR="005113BF" w:rsidRPr="00D41F43" w:rsidRDefault="005113BF" w:rsidP="00D41F43">
      <w:pPr>
        <w:spacing w:after="0" w:line="240" w:lineRule="auto"/>
        <w:jc w:val="both"/>
        <w:rPr>
          <w:rFonts w:cs="Calibri"/>
          <w:lang w:eastAsia="x-none"/>
        </w:rPr>
      </w:pPr>
      <w:r w:rsidRPr="00D41F43">
        <w:rPr>
          <w:rFonts w:cs="Calibri"/>
          <w:lang w:eastAsia="x-none"/>
        </w:rPr>
        <w:t xml:space="preserve">Wykonawca prowadzący działalność gospodarczą na podstawie ewidencji działalności gospodarczej, winien dołączyć do oferty, podpisaną klauzulę informacyjną, wraz ze zgodą na przetwarzanie danych osobowych, stanowiącą </w:t>
      </w:r>
      <w:r w:rsidRPr="00D41F43">
        <w:rPr>
          <w:rFonts w:cs="Calibri"/>
          <w:b/>
          <w:bCs/>
          <w:lang w:eastAsia="x-none"/>
        </w:rPr>
        <w:t xml:space="preserve">Załącznik nr </w:t>
      </w:r>
      <w:r w:rsidR="00D41F43">
        <w:rPr>
          <w:rFonts w:cs="Calibri"/>
          <w:b/>
          <w:bCs/>
          <w:lang w:eastAsia="x-none"/>
        </w:rPr>
        <w:t>2</w:t>
      </w:r>
      <w:r w:rsidRPr="00D41F43">
        <w:rPr>
          <w:rFonts w:cs="Calibri"/>
          <w:lang w:eastAsia="x-none"/>
        </w:rPr>
        <w:t xml:space="preserve"> do Zapytania ofertowego.</w:t>
      </w:r>
    </w:p>
    <w:p w14:paraId="6E2F443C" w14:textId="77777777" w:rsidR="005113BF" w:rsidRPr="00D41F43" w:rsidRDefault="005113BF" w:rsidP="00D41F43">
      <w:pPr>
        <w:spacing w:after="0" w:line="240" w:lineRule="auto"/>
        <w:jc w:val="both"/>
        <w:rPr>
          <w:rFonts w:cs="Calibri"/>
          <w:lang w:eastAsia="x-none"/>
        </w:rPr>
      </w:pPr>
    </w:p>
    <w:p w14:paraId="2659A57D" w14:textId="06B4EA76" w:rsidR="005113BF" w:rsidRDefault="005113BF" w:rsidP="00D41F43">
      <w:pPr>
        <w:spacing w:after="0" w:line="240" w:lineRule="auto"/>
        <w:rPr>
          <w:rFonts w:cs="Calibri"/>
          <w:lang w:eastAsia="x-none"/>
        </w:rPr>
      </w:pPr>
      <w:r w:rsidRPr="00D41F43">
        <w:rPr>
          <w:rFonts w:cs="Calibri"/>
          <w:lang w:eastAsia="x-none"/>
        </w:rPr>
        <w:t xml:space="preserve">Osobą uprawniona do kontaktów z Wykonawcą jest: </w:t>
      </w:r>
      <w:hyperlink r:id="rId8" w:history="1">
        <w:r w:rsidR="00EA1C4A" w:rsidRPr="002053A3">
          <w:rPr>
            <w:rStyle w:val="Hipercze"/>
            <w:rFonts w:cs="Calibri"/>
            <w:lang w:eastAsia="x-none"/>
          </w:rPr>
          <w:t>jerzy.aneszko@imgw.pl</w:t>
        </w:r>
      </w:hyperlink>
      <w:r w:rsidR="00013C46">
        <w:rPr>
          <w:rStyle w:val="Hipercze"/>
          <w:rFonts w:cs="Calibri"/>
          <w:lang w:eastAsia="x-none"/>
        </w:rPr>
        <w:t>.</w:t>
      </w:r>
    </w:p>
    <w:p w14:paraId="688DF7C0" w14:textId="0040F8D0" w:rsidR="005E2330" w:rsidRDefault="005E2330" w:rsidP="00D41F43">
      <w:pPr>
        <w:spacing w:after="0" w:line="240" w:lineRule="auto"/>
        <w:rPr>
          <w:rFonts w:cs="Calibri"/>
          <w:lang w:eastAsia="x-none"/>
        </w:rPr>
      </w:pPr>
    </w:p>
    <w:p w14:paraId="64E9E5A2" w14:textId="77777777" w:rsidR="00504519" w:rsidRDefault="00504519" w:rsidP="00873A6F">
      <w:pPr>
        <w:spacing w:after="0" w:line="240" w:lineRule="auto"/>
        <w:rPr>
          <w:rFonts w:cs="Calibri"/>
          <w:sz w:val="20"/>
          <w:szCs w:val="20"/>
          <w:lang w:eastAsia="x-none"/>
        </w:rPr>
      </w:pPr>
    </w:p>
    <w:p w14:paraId="5EE566FD" w14:textId="77777777" w:rsidR="00504519" w:rsidRDefault="00504519" w:rsidP="00873A6F">
      <w:pPr>
        <w:spacing w:after="0" w:line="240" w:lineRule="auto"/>
        <w:rPr>
          <w:rFonts w:cs="Calibri"/>
          <w:sz w:val="20"/>
          <w:szCs w:val="20"/>
          <w:lang w:eastAsia="x-none"/>
        </w:rPr>
      </w:pPr>
    </w:p>
    <w:p w14:paraId="7E5C1FE4" w14:textId="77777777" w:rsidR="00504519" w:rsidRDefault="00504519" w:rsidP="00873A6F">
      <w:pPr>
        <w:spacing w:after="0" w:line="240" w:lineRule="auto"/>
        <w:rPr>
          <w:rFonts w:cs="Calibri"/>
          <w:sz w:val="20"/>
          <w:szCs w:val="20"/>
          <w:lang w:eastAsia="x-none"/>
        </w:rPr>
      </w:pPr>
    </w:p>
    <w:p w14:paraId="7AAC1086" w14:textId="51461229" w:rsidR="005113BF" w:rsidRPr="00873A6F" w:rsidRDefault="005113BF" w:rsidP="00873A6F">
      <w:pPr>
        <w:spacing w:after="0" w:line="240" w:lineRule="auto"/>
        <w:rPr>
          <w:rFonts w:cs="Calibri"/>
          <w:sz w:val="16"/>
          <w:szCs w:val="16"/>
          <w:lang w:eastAsia="x-none"/>
        </w:rPr>
      </w:pPr>
      <w:r w:rsidRPr="00140408">
        <w:rPr>
          <w:rFonts w:cs="Calibri"/>
          <w:sz w:val="20"/>
          <w:szCs w:val="20"/>
          <w:lang w:eastAsia="x-none"/>
        </w:rPr>
        <w:tab/>
        <w:t xml:space="preserve">        </w:t>
      </w:r>
      <w:r w:rsidR="00D41F43">
        <w:rPr>
          <w:rFonts w:cs="Calibri"/>
          <w:sz w:val="20"/>
          <w:szCs w:val="20"/>
          <w:lang w:eastAsia="x-none"/>
        </w:rPr>
        <w:tab/>
        <w:t xml:space="preserve">        </w:t>
      </w:r>
      <w:r w:rsidR="00192B77">
        <w:rPr>
          <w:rFonts w:cs="Calibri"/>
          <w:sz w:val="20"/>
          <w:szCs w:val="20"/>
          <w:lang w:eastAsia="x-none"/>
        </w:rPr>
        <w:tab/>
      </w:r>
      <w:r w:rsidR="000877D1">
        <w:rPr>
          <w:rFonts w:cs="Calibri"/>
          <w:sz w:val="20"/>
          <w:szCs w:val="20"/>
          <w:lang w:eastAsia="x-none"/>
        </w:rPr>
        <w:tab/>
      </w:r>
      <w:r w:rsidR="000877D1">
        <w:rPr>
          <w:rFonts w:cs="Calibri"/>
          <w:sz w:val="20"/>
          <w:szCs w:val="20"/>
          <w:lang w:eastAsia="x-none"/>
        </w:rPr>
        <w:tab/>
      </w:r>
      <w:r w:rsidR="000877D1">
        <w:rPr>
          <w:rFonts w:cs="Calibri"/>
          <w:sz w:val="20"/>
          <w:szCs w:val="20"/>
          <w:lang w:eastAsia="x-none"/>
        </w:rPr>
        <w:tab/>
        <w:t xml:space="preserve">           </w:t>
      </w:r>
      <w:r w:rsidR="00192B77" w:rsidRPr="00873A6F">
        <w:rPr>
          <w:rFonts w:cs="Calibri"/>
          <w:sz w:val="16"/>
          <w:szCs w:val="16"/>
          <w:lang w:eastAsia="x-none"/>
        </w:rPr>
        <w:t>.</w:t>
      </w: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</w:p>
    <w:p w14:paraId="3602D932" w14:textId="25C5B925" w:rsidR="005113BF" w:rsidRPr="00873A6F" w:rsidRDefault="00192B77" w:rsidP="00873A6F">
      <w:pPr>
        <w:spacing w:after="0" w:line="240" w:lineRule="auto"/>
        <w:ind w:left="4820"/>
        <w:rPr>
          <w:rFonts w:cs="Calibri"/>
          <w:i/>
          <w:iCs/>
          <w:sz w:val="16"/>
          <w:szCs w:val="16"/>
          <w:lang w:eastAsia="x-none"/>
        </w:rPr>
      </w:pP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="005113BF" w:rsidRPr="00873A6F">
        <w:rPr>
          <w:rFonts w:cs="Calibri"/>
          <w:i/>
          <w:iCs/>
          <w:sz w:val="16"/>
          <w:szCs w:val="16"/>
          <w:lang w:eastAsia="x-none"/>
        </w:rPr>
        <w:t xml:space="preserve">[podpis kierownika zamawiającego </w:t>
      </w:r>
    </w:p>
    <w:p w14:paraId="26531806" w14:textId="2D5C97A9" w:rsidR="005113BF" w:rsidRPr="00873A6F" w:rsidRDefault="00192B77" w:rsidP="00873A6F">
      <w:pPr>
        <w:spacing w:after="0" w:line="240" w:lineRule="auto"/>
        <w:ind w:left="4820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="005113BF" w:rsidRPr="00873A6F">
        <w:rPr>
          <w:rFonts w:cs="Calibri"/>
          <w:i/>
          <w:iCs/>
          <w:sz w:val="16"/>
          <w:szCs w:val="16"/>
          <w:lang w:eastAsia="x-none"/>
        </w:rPr>
        <w:t>lub osoby przez niego upoważnionej]</w:t>
      </w:r>
      <w:r w:rsidR="005113BF" w:rsidRPr="00873A6F">
        <w:rPr>
          <w:rFonts w:cs="Calibri"/>
          <w:sz w:val="16"/>
          <w:szCs w:val="16"/>
          <w:lang w:eastAsia="x-none"/>
        </w:rPr>
        <w:tab/>
      </w:r>
    </w:p>
    <w:p w14:paraId="117C2A12" w14:textId="2EFFF917" w:rsidR="007C697C" w:rsidRPr="00013C46" w:rsidRDefault="007C697C" w:rsidP="00873A6F">
      <w:pPr>
        <w:spacing w:after="0" w:line="240" w:lineRule="auto"/>
        <w:rPr>
          <w:rFonts w:cs="Calibri"/>
          <w:sz w:val="16"/>
          <w:szCs w:val="16"/>
        </w:rPr>
      </w:pPr>
    </w:p>
    <w:p w14:paraId="2D03C0E5" w14:textId="731DD4E7" w:rsidR="00D41F43" w:rsidRPr="00013C46" w:rsidRDefault="00D41F43" w:rsidP="00D41F43">
      <w:pPr>
        <w:spacing w:after="0" w:line="240" w:lineRule="auto"/>
        <w:rPr>
          <w:rFonts w:cs="Calibri"/>
          <w:sz w:val="16"/>
          <w:szCs w:val="16"/>
        </w:rPr>
      </w:pPr>
      <w:r w:rsidRPr="00013C46">
        <w:rPr>
          <w:rFonts w:cs="Calibri"/>
          <w:sz w:val="16"/>
          <w:szCs w:val="16"/>
        </w:rPr>
        <w:t>Załączniki:</w:t>
      </w:r>
    </w:p>
    <w:p w14:paraId="6C2230FA" w14:textId="3FD29615" w:rsidR="00D41F43" w:rsidRPr="00013C46" w:rsidRDefault="00D41F43" w:rsidP="00D41F43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  <w:r w:rsidRPr="00013C46">
        <w:rPr>
          <w:rFonts w:asciiTheme="minorHAnsi" w:hAnsiTheme="minorHAnsi" w:cstheme="minorHAnsi"/>
          <w:sz w:val="16"/>
          <w:szCs w:val="16"/>
        </w:rPr>
        <w:t xml:space="preserve">Załącznik nr 1 do Zapytania ofertowego - </w:t>
      </w:r>
      <w:r w:rsidR="005D32AD" w:rsidRPr="00013C46">
        <w:rPr>
          <w:rFonts w:asciiTheme="minorHAnsi" w:hAnsiTheme="minorHAnsi" w:cstheme="minorHAnsi"/>
          <w:sz w:val="16"/>
          <w:szCs w:val="16"/>
        </w:rPr>
        <w:t>f</w:t>
      </w:r>
      <w:r w:rsidRPr="00013C46">
        <w:rPr>
          <w:rFonts w:asciiTheme="minorHAnsi" w:hAnsiTheme="minorHAnsi" w:cstheme="minorHAnsi"/>
          <w:sz w:val="16"/>
          <w:szCs w:val="16"/>
        </w:rPr>
        <w:t>ormularz oferty</w:t>
      </w:r>
    </w:p>
    <w:p w14:paraId="76BDE020" w14:textId="0CD4718F" w:rsidR="00D41F43" w:rsidRPr="00013C46" w:rsidRDefault="00D41F43" w:rsidP="00D41F43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  <w:r w:rsidRPr="00013C46">
        <w:rPr>
          <w:rFonts w:asciiTheme="minorHAnsi" w:hAnsiTheme="minorHAnsi" w:cstheme="minorHAnsi"/>
          <w:sz w:val="16"/>
          <w:szCs w:val="16"/>
        </w:rPr>
        <w:t>Załącznik nr 2 do Zapytania ofertowego - klauzula RODO</w:t>
      </w:r>
    </w:p>
    <w:p w14:paraId="0F2CB2C4" w14:textId="3DB12FAB" w:rsidR="005D32AD" w:rsidRPr="00013C46" w:rsidRDefault="005D32AD" w:rsidP="00D41F43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  <w:r w:rsidRPr="00013C46">
        <w:rPr>
          <w:rFonts w:asciiTheme="minorHAnsi" w:hAnsiTheme="minorHAnsi" w:cstheme="minorHAnsi"/>
          <w:sz w:val="16"/>
          <w:szCs w:val="16"/>
        </w:rPr>
        <w:t xml:space="preserve">Załącznik nr 3 do Zapytania ofertowego </w:t>
      </w:r>
      <w:r w:rsidR="00C54227" w:rsidRPr="00013C46">
        <w:rPr>
          <w:rFonts w:asciiTheme="minorHAnsi" w:hAnsiTheme="minorHAnsi" w:cstheme="minorHAnsi"/>
          <w:sz w:val="16"/>
          <w:szCs w:val="16"/>
        </w:rPr>
        <w:t>-</w:t>
      </w:r>
      <w:r w:rsidRPr="00013C46">
        <w:rPr>
          <w:rFonts w:asciiTheme="minorHAnsi" w:hAnsiTheme="minorHAnsi" w:cstheme="minorHAnsi"/>
          <w:sz w:val="16"/>
          <w:szCs w:val="16"/>
        </w:rPr>
        <w:t xml:space="preserve"> specyfikacja </w:t>
      </w:r>
      <w:r w:rsidR="00C1110D" w:rsidRPr="00013C46">
        <w:rPr>
          <w:rFonts w:asciiTheme="minorHAnsi" w:hAnsiTheme="minorHAnsi" w:cstheme="minorHAnsi"/>
          <w:sz w:val="16"/>
          <w:szCs w:val="16"/>
        </w:rPr>
        <w:t>łat wodowskazowych</w:t>
      </w:r>
    </w:p>
    <w:p w14:paraId="1837E2C4" w14:textId="0A630035" w:rsidR="0039569E" w:rsidRPr="00013C46" w:rsidRDefault="00E174AF" w:rsidP="00D41F43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  <w:r w:rsidRPr="00013C46">
        <w:rPr>
          <w:rFonts w:asciiTheme="minorHAnsi" w:hAnsiTheme="minorHAnsi" w:cstheme="minorHAnsi"/>
          <w:sz w:val="16"/>
          <w:szCs w:val="16"/>
        </w:rPr>
        <w:t xml:space="preserve">Załącznik nr 4 do Zapytania ofertowego </w:t>
      </w:r>
      <w:r w:rsidR="00C54227" w:rsidRPr="00013C46">
        <w:rPr>
          <w:rFonts w:asciiTheme="minorHAnsi" w:hAnsiTheme="minorHAnsi" w:cstheme="minorHAnsi"/>
          <w:sz w:val="16"/>
          <w:szCs w:val="16"/>
        </w:rPr>
        <w:t xml:space="preserve">- </w:t>
      </w:r>
      <w:r w:rsidRPr="00013C46">
        <w:rPr>
          <w:rFonts w:asciiTheme="minorHAnsi" w:hAnsiTheme="minorHAnsi" w:cstheme="minorHAnsi"/>
          <w:sz w:val="16"/>
          <w:szCs w:val="16"/>
        </w:rPr>
        <w:t>oświadczenie</w:t>
      </w:r>
    </w:p>
    <w:sectPr w:rsidR="0039569E" w:rsidRPr="00013C46" w:rsidSect="00013C46">
      <w:headerReference w:type="default" r:id="rId9"/>
      <w:pgSz w:w="11906" w:h="16838" w:code="9"/>
      <w:pgMar w:top="1985" w:right="1418" w:bottom="1985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6AF98" w14:textId="77777777" w:rsidR="007A0EAF" w:rsidRDefault="007A0EAF" w:rsidP="00F975BA">
      <w:pPr>
        <w:spacing w:after="0" w:line="240" w:lineRule="auto"/>
      </w:pPr>
      <w:r>
        <w:separator/>
      </w:r>
    </w:p>
  </w:endnote>
  <w:endnote w:type="continuationSeparator" w:id="0">
    <w:p w14:paraId="7400DE30" w14:textId="77777777" w:rsidR="007A0EAF" w:rsidRDefault="007A0EAF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D69B1" w14:textId="77777777" w:rsidR="007A0EAF" w:rsidRDefault="007A0EAF" w:rsidP="00F975BA">
      <w:pPr>
        <w:spacing w:after="0" w:line="240" w:lineRule="auto"/>
      </w:pPr>
      <w:r>
        <w:separator/>
      </w:r>
    </w:p>
  </w:footnote>
  <w:footnote w:type="continuationSeparator" w:id="0">
    <w:p w14:paraId="79C988AB" w14:textId="77777777" w:rsidR="007A0EAF" w:rsidRDefault="007A0EAF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60020" w14:textId="70D866C9" w:rsidR="00F975BA" w:rsidRDefault="009430EA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40B54A6" wp14:editId="31F3CBA6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800" cy="10668000"/>
          <wp:effectExtent l="0" t="0" r="0" b="0"/>
          <wp:wrapNone/>
          <wp:docPr id="1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F44757"/>
    <w:multiLevelType w:val="hybridMultilevel"/>
    <w:tmpl w:val="5D340104"/>
    <w:lvl w:ilvl="0" w:tplc="7F50C244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30234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79B607D"/>
    <w:multiLevelType w:val="hybridMultilevel"/>
    <w:tmpl w:val="67E058A8"/>
    <w:lvl w:ilvl="0" w:tplc="96A0F1F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C7CD8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34197127">
    <w:abstractNumId w:val="2"/>
  </w:num>
  <w:num w:numId="2" w16cid:durableId="260837884">
    <w:abstractNumId w:val="0"/>
  </w:num>
  <w:num w:numId="3" w16cid:durableId="168570769">
    <w:abstractNumId w:val="1"/>
  </w:num>
  <w:num w:numId="4" w16cid:durableId="8280590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64D3"/>
    <w:rsid w:val="00013C46"/>
    <w:rsid w:val="00014652"/>
    <w:rsid w:val="00036E49"/>
    <w:rsid w:val="00040C41"/>
    <w:rsid w:val="00064205"/>
    <w:rsid w:val="000667CF"/>
    <w:rsid w:val="00074EFD"/>
    <w:rsid w:val="000877D1"/>
    <w:rsid w:val="000A317C"/>
    <w:rsid w:val="000A6EEE"/>
    <w:rsid w:val="000A773A"/>
    <w:rsid w:val="000C138D"/>
    <w:rsid w:val="000D5B2D"/>
    <w:rsid w:val="000E1AF8"/>
    <w:rsid w:val="000E2035"/>
    <w:rsid w:val="0011188B"/>
    <w:rsid w:val="001119FC"/>
    <w:rsid w:val="00120F5D"/>
    <w:rsid w:val="00122AAA"/>
    <w:rsid w:val="00140408"/>
    <w:rsid w:val="00164822"/>
    <w:rsid w:val="00175542"/>
    <w:rsid w:val="00182ACB"/>
    <w:rsid w:val="00192B77"/>
    <w:rsid w:val="001A2A9B"/>
    <w:rsid w:val="001A7DBD"/>
    <w:rsid w:val="001C6D3D"/>
    <w:rsid w:val="001F28B9"/>
    <w:rsid w:val="001F6B5D"/>
    <w:rsid w:val="001F725B"/>
    <w:rsid w:val="00204302"/>
    <w:rsid w:val="00207B9F"/>
    <w:rsid w:val="00207E30"/>
    <w:rsid w:val="002228F5"/>
    <w:rsid w:val="00232512"/>
    <w:rsid w:val="0024437D"/>
    <w:rsid w:val="00245E9D"/>
    <w:rsid w:val="00251EAA"/>
    <w:rsid w:val="002648D4"/>
    <w:rsid w:val="002874FB"/>
    <w:rsid w:val="002A0AC0"/>
    <w:rsid w:val="002F07E4"/>
    <w:rsid w:val="002F0EA5"/>
    <w:rsid w:val="003053F0"/>
    <w:rsid w:val="003101FF"/>
    <w:rsid w:val="0031376A"/>
    <w:rsid w:val="00320917"/>
    <w:rsid w:val="003337D4"/>
    <w:rsid w:val="00343439"/>
    <w:rsid w:val="0036317B"/>
    <w:rsid w:val="0037350F"/>
    <w:rsid w:val="0039569E"/>
    <w:rsid w:val="003B23FF"/>
    <w:rsid w:val="003E3F05"/>
    <w:rsid w:val="004124A8"/>
    <w:rsid w:val="0043156D"/>
    <w:rsid w:val="00434103"/>
    <w:rsid w:val="004343D3"/>
    <w:rsid w:val="00434552"/>
    <w:rsid w:val="00450D74"/>
    <w:rsid w:val="00454E5A"/>
    <w:rsid w:val="00467549"/>
    <w:rsid w:val="00484044"/>
    <w:rsid w:val="004B47EA"/>
    <w:rsid w:val="004E6BE0"/>
    <w:rsid w:val="004F0B48"/>
    <w:rsid w:val="004F7C6A"/>
    <w:rsid w:val="005001F8"/>
    <w:rsid w:val="00504519"/>
    <w:rsid w:val="00505E71"/>
    <w:rsid w:val="005113BF"/>
    <w:rsid w:val="00511785"/>
    <w:rsid w:val="00516BED"/>
    <w:rsid w:val="0058233A"/>
    <w:rsid w:val="005A6379"/>
    <w:rsid w:val="005B777F"/>
    <w:rsid w:val="005B7D8E"/>
    <w:rsid w:val="005C3BB8"/>
    <w:rsid w:val="005C3F0E"/>
    <w:rsid w:val="005D0572"/>
    <w:rsid w:val="005D32AD"/>
    <w:rsid w:val="005E2330"/>
    <w:rsid w:val="006058C4"/>
    <w:rsid w:val="00610CE1"/>
    <w:rsid w:val="006119ED"/>
    <w:rsid w:val="00625329"/>
    <w:rsid w:val="00666C95"/>
    <w:rsid w:val="00686BD1"/>
    <w:rsid w:val="0069398D"/>
    <w:rsid w:val="006D4CAB"/>
    <w:rsid w:val="006E13E8"/>
    <w:rsid w:val="006F2351"/>
    <w:rsid w:val="0070145F"/>
    <w:rsid w:val="00711867"/>
    <w:rsid w:val="0073297A"/>
    <w:rsid w:val="007330C6"/>
    <w:rsid w:val="00742ECF"/>
    <w:rsid w:val="00791A86"/>
    <w:rsid w:val="007A0EAF"/>
    <w:rsid w:val="007A36FC"/>
    <w:rsid w:val="007A3E49"/>
    <w:rsid w:val="007B3127"/>
    <w:rsid w:val="007C2AEF"/>
    <w:rsid w:val="007C697C"/>
    <w:rsid w:val="007E0501"/>
    <w:rsid w:val="00816EA5"/>
    <w:rsid w:val="008574B0"/>
    <w:rsid w:val="008632A6"/>
    <w:rsid w:val="00873A6F"/>
    <w:rsid w:val="00876243"/>
    <w:rsid w:val="00877528"/>
    <w:rsid w:val="00895F18"/>
    <w:rsid w:val="008A7053"/>
    <w:rsid w:val="008B3738"/>
    <w:rsid w:val="008C5C26"/>
    <w:rsid w:val="008D4474"/>
    <w:rsid w:val="008E7ED9"/>
    <w:rsid w:val="0090490F"/>
    <w:rsid w:val="009160B6"/>
    <w:rsid w:val="00920D70"/>
    <w:rsid w:val="00922838"/>
    <w:rsid w:val="00926AE9"/>
    <w:rsid w:val="009350E2"/>
    <w:rsid w:val="009430EA"/>
    <w:rsid w:val="0096567E"/>
    <w:rsid w:val="0097058E"/>
    <w:rsid w:val="00986E2B"/>
    <w:rsid w:val="009A173B"/>
    <w:rsid w:val="009B5B35"/>
    <w:rsid w:val="009D01F6"/>
    <w:rsid w:val="009D68B7"/>
    <w:rsid w:val="00A171FA"/>
    <w:rsid w:val="00A4225E"/>
    <w:rsid w:val="00A538BA"/>
    <w:rsid w:val="00A57FBE"/>
    <w:rsid w:val="00AA3468"/>
    <w:rsid w:val="00AC2E43"/>
    <w:rsid w:val="00AD5DAB"/>
    <w:rsid w:val="00B21124"/>
    <w:rsid w:val="00B4559D"/>
    <w:rsid w:val="00B52FD4"/>
    <w:rsid w:val="00B675C3"/>
    <w:rsid w:val="00B7503D"/>
    <w:rsid w:val="00B77BDA"/>
    <w:rsid w:val="00B820E9"/>
    <w:rsid w:val="00B9641D"/>
    <w:rsid w:val="00B970F3"/>
    <w:rsid w:val="00BA32EA"/>
    <w:rsid w:val="00BB74F6"/>
    <w:rsid w:val="00BE380F"/>
    <w:rsid w:val="00C0517B"/>
    <w:rsid w:val="00C1110D"/>
    <w:rsid w:val="00C1382B"/>
    <w:rsid w:val="00C209E9"/>
    <w:rsid w:val="00C54227"/>
    <w:rsid w:val="00C56F8D"/>
    <w:rsid w:val="00C75BB0"/>
    <w:rsid w:val="00C86205"/>
    <w:rsid w:val="00CD4FC9"/>
    <w:rsid w:val="00CF715E"/>
    <w:rsid w:val="00D02F61"/>
    <w:rsid w:val="00D41F43"/>
    <w:rsid w:val="00D551EE"/>
    <w:rsid w:val="00D56857"/>
    <w:rsid w:val="00D80BC6"/>
    <w:rsid w:val="00D973D8"/>
    <w:rsid w:val="00DA4252"/>
    <w:rsid w:val="00DD5A91"/>
    <w:rsid w:val="00DE0A53"/>
    <w:rsid w:val="00DF599B"/>
    <w:rsid w:val="00E01A36"/>
    <w:rsid w:val="00E174AF"/>
    <w:rsid w:val="00E2224E"/>
    <w:rsid w:val="00E25891"/>
    <w:rsid w:val="00E36459"/>
    <w:rsid w:val="00E47902"/>
    <w:rsid w:val="00E6740E"/>
    <w:rsid w:val="00EA1C4A"/>
    <w:rsid w:val="00ED1D97"/>
    <w:rsid w:val="00ED746C"/>
    <w:rsid w:val="00EE44E8"/>
    <w:rsid w:val="00EE5CC7"/>
    <w:rsid w:val="00F0468B"/>
    <w:rsid w:val="00F246B6"/>
    <w:rsid w:val="00F263D1"/>
    <w:rsid w:val="00F26FB7"/>
    <w:rsid w:val="00F418E1"/>
    <w:rsid w:val="00F41F07"/>
    <w:rsid w:val="00F524DF"/>
    <w:rsid w:val="00F66C40"/>
    <w:rsid w:val="00F85934"/>
    <w:rsid w:val="00F91694"/>
    <w:rsid w:val="00F945FF"/>
    <w:rsid w:val="00F9466C"/>
    <w:rsid w:val="00F975BA"/>
    <w:rsid w:val="00FB2EAE"/>
    <w:rsid w:val="00FB4255"/>
    <w:rsid w:val="00FF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C7A73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character" w:styleId="Hipercze">
    <w:name w:val="Hyperlink"/>
    <w:uiPriority w:val="99"/>
    <w:rsid w:val="005113B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113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13B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209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09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1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rzy.aneszko@img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erzy.aneszko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32</TotalTime>
  <Pages>2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Małgorzata Tomczak</cp:lastModifiedBy>
  <cp:revision>13</cp:revision>
  <cp:lastPrinted>2021-08-09T05:56:00Z</cp:lastPrinted>
  <dcterms:created xsi:type="dcterms:W3CDTF">2024-06-11T13:11:00Z</dcterms:created>
  <dcterms:modified xsi:type="dcterms:W3CDTF">2024-06-19T11:33:00Z</dcterms:modified>
</cp:coreProperties>
</file>