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B2CD9" w14:textId="4B78F62C" w:rsidR="00B7033D" w:rsidRDefault="0044290A" w:rsidP="00B7033D">
      <w:pPr>
        <w:spacing w:after="0" w:line="240" w:lineRule="auto"/>
        <w:ind w:left="360"/>
        <w:jc w:val="both"/>
        <w:rPr>
          <w:u w:val="single"/>
        </w:rPr>
      </w:pPr>
      <w:r>
        <w:rPr>
          <w:noProof/>
          <w:u w:val="single"/>
        </w:rPr>
        <w:pict w14:anchorId="43CB4706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30" type="#_x0000_t202" style="position:absolute;left:0;text-align:left;margin-left:217.1pt;margin-top:-88.55pt;width:266.35pt;height:50.75pt;z-index:25165772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Pole tekstowe 2;mso-fit-shape-to-text:t">
              <w:txbxContent>
                <w:p w14:paraId="47DCC972" w14:textId="2ED31BD0" w:rsidR="004937B6" w:rsidRPr="00656ABC" w:rsidRDefault="00656ABC" w:rsidP="004937B6">
                  <w:pPr>
                    <w:jc w:val="right"/>
                    <w:rPr>
                      <w:sz w:val="18"/>
                      <w:szCs w:val="18"/>
                    </w:rPr>
                  </w:pPr>
                  <w:r w:rsidRPr="00656ABC">
                    <w:rPr>
                      <w:sz w:val="18"/>
                      <w:szCs w:val="18"/>
                    </w:rPr>
                    <w:t xml:space="preserve">Załącznik nr 1 do zapytania w celu ustalenia szacunkowej wartości </w:t>
                  </w:r>
                  <w:r w:rsidRPr="00656ABC">
                    <w:rPr>
                      <w:sz w:val="18"/>
                      <w:szCs w:val="18"/>
                    </w:rPr>
                    <w:br/>
                    <w:t>zamówienia na dostawę balonów meteorologicznych</w:t>
                  </w:r>
                </w:p>
              </w:txbxContent>
            </v:textbox>
            <w10:wrap type="square"/>
          </v:shape>
        </w:pict>
      </w:r>
      <w:r w:rsidR="0014223B">
        <w:rPr>
          <w:u w:val="single"/>
        </w:rPr>
        <w:t xml:space="preserve"> </w:t>
      </w:r>
    </w:p>
    <w:p w14:paraId="5534338F" w14:textId="77777777" w:rsidR="00B141D8" w:rsidRDefault="00B141D8" w:rsidP="00B7033D">
      <w:pPr>
        <w:spacing w:after="0" w:line="240" w:lineRule="auto"/>
        <w:ind w:left="360"/>
        <w:jc w:val="both"/>
        <w:rPr>
          <w:u w:val="single"/>
        </w:rPr>
      </w:pPr>
    </w:p>
    <w:p w14:paraId="4EAACDAA" w14:textId="77777777" w:rsidR="00B141D8" w:rsidRDefault="00B141D8" w:rsidP="00B7033D">
      <w:pPr>
        <w:spacing w:after="0" w:line="240" w:lineRule="auto"/>
        <w:ind w:left="360"/>
        <w:jc w:val="both"/>
        <w:rPr>
          <w:u w:val="single"/>
        </w:rPr>
      </w:pPr>
    </w:p>
    <w:p w14:paraId="09A0CF00" w14:textId="77777777" w:rsidR="00B141D8" w:rsidRDefault="00B141D8" w:rsidP="00B7033D">
      <w:pPr>
        <w:spacing w:after="0" w:line="240" w:lineRule="auto"/>
        <w:ind w:left="360"/>
        <w:jc w:val="both"/>
        <w:rPr>
          <w:u w:val="single"/>
        </w:rPr>
      </w:pPr>
    </w:p>
    <w:p w14:paraId="7931D71D" w14:textId="77777777" w:rsidR="00B141D8" w:rsidRPr="00016D99" w:rsidRDefault="00B141D8" w:rsidP="00016D99">
      <w:pPr>
        <w:spacing w:after="0" w:line="240" w:lineRule="auto"/>
        <w:jc w:val="both"/>
      </w:pPr>
    </w:p>
    <w:p w14:paraId="08166282" w14:textId="77777777" w:rsidR="00016D99" w:rsidRPr="00016D99" w:rsidRDefault="00016D99" w:rsidP="00016D99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5DCDC926" w14:textId="77777777" w:rsidR="00016D99" w:rsidRPr="00016D99" w:rsidRDefault="00016D99" w:rsidP="00016D99">
      <w:pPr>
        <w:spacing w:after="0" w:line="240" w:lineRule="auto"/>
        <w:jc w:val="both"/>
      </w:pPr>
      <w:r w:rsidRPr="00016D99">
        <w:t>(pieczęć Wykonawcy/Wykonawców)</w:t>
      </w:r>
    </w:p>
    <w:p w14:paraId="3AAAB24A" w14:textId="77777777" w:rsidR="00016D99" w:rsidRDefault="00016D99" w:rsidP="00016D99">
      <w:pPr>
        <w:spacing w:after="0" w:line="240" w:lineRule="auto"/>
        <w:jc w:val="center"/>
      </w:pPr>
    </w:p>
    <w:p w14:paraId="4186818C" w14:textId="77777777" w:rsidR="00016D99" w:rsidRDefault="00016D99" w:rsidP="00016D99">
      <w:pPr>
        <w:spacing w:after="0" w:line="240" w:lineRule="auto"/>
        <w:jc w:val="center"/>
      </w:pPr>
    </w:p>
    <w:p w14:paraId="6024A855" w14:textId="77777777" w:rsidR="00016D99" w:rsidRPr="00016D99" w:rsidRDefault="00016D99" w:rsidP="00016D99">
      <w:pPr>
        <w:spacing w:after="0" w:line="240" w:lineRule="auto"/>
        <w:jc w:val="center"/>
      </w:pPr>
      <w:r w:rsidRPr="00016D99">
        <w:t>INFORMACJA CENOWA</w:t>
      </w:r>
    </w:p>
    <w:p w14:paraId="795AA1DD" w14:textId="77777777" w:rsidR="00016D99" w:rsidRPr="00016D99" w:rsidRDefault="00016D99" w:rsidP="00016D99">
      <w:pPr>
        <w:spacing w:after="0" w:line="240" w:lineRule="auto"/>
        <w:jc w:val="both"/>
      </w:pPr>
    </w:p>
    <w:p w14:paraId="25008516" w14:textId="77777777" w:rsidR="00016D99" w:rsidRPr="00016D99" w:rsidRDefault="00016D99" w:rsidP="00016D99">
      <w:pPr>
        <w:spacing w:after="0" w:line="240" w:lineRule="auto"/>
        <w:jc w:val="both"/>
      </w:pPr>
      <w:r w:rsidRPr="00016D99">
        <w:t>Ja/my niżej podpisany/i:</w:t>
      </w:r>
    </w:p>
    <w:p w14:paraId="1FFE62C1" w14:textId="77777777" w:rsidR="00016D99" w:rsidRDefault="00016D99" w:rsidP="00016D99">
      <w:pPr>
        <w:spacing w:after="0" w:line="240" w:lineRule="auto"/>
        <w:jc w:val="both"/>
      </w:pPr>
    </w:p>
    <w:p w14:paraId="7D1F3DB5" w14:textId="77777777" w:rsidR="00016D99" w:rsidRPr="00016D99" w:rsidRDefault="00016D99" w:rsidP="00016D99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328F406A" w14:textId="77777777" w:rsidR="00016D99" w:rsidRPr="00016D99" w:rsidRDefault="00016D99" w:rsidP="00016D99">
      <w:pPr>
        <w:spacing w:after="0" w:line="240" w:lineRule="auto"/>
        <w:jc w:val="both"/>
      </w:pPr>
      <w:r w:rsidRPr="00016D99">
        <w:t>działając w imieniu i na rzecz:</w:t>
      </w:r>
    </w:p>
    <w:p w14:paraId="3CA6FF7F" w14:textId="77777777" w:rsidR="00016D99" w:rsidRDefault="00016D99" w:rsidP="00016D99">
      <w:pPr>
        <w:spacing w:after="0" w:line="240" w:lineRule="auto"/>
        <w:jc w:val="both"/>
      </w:pPr>
    </w:p>
    <w:p w14:paraId="6DA46E92" w14:textId="77777777" w:rsidR="00016D99" w:rsidRPr="00016D99" w:rsidRDefault="00016D99" w:rsidP="00016D99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5832C329" w14:textId="77777777" w:rsidR="00016D99" w:rsidRPr="00016D99" w:rsidRDefault="00016D99" w:rsidP="00016D99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2E75D9EE" w14:textId="77777777" w:rsidR="00016D99" w:rsidRDefault="00016D99" w:rsidP="00016D99">
      <w:pPr>
        <w:spacing w:after="0" w:line="240" w:lineRule="auto"/>
        <w:jc w:val="both"/>
      </w:pPr>
    </w:p>
    <w:p w14:paraId="7A3657B9" w14:textId="77777777" w:rsidR="00016D99" w:rsidRPr="00016D99" w:rsidRDefault="00016D99" w:rsidP="00016D99">
      <w:pPr>
        <w:spacing w:after="0" w:line="240" w:lineRule="auto"/>
        <w:jc w:val="both"/>
      </w:pPr>
      <w:r w:rsidRPr="00016D99">
        <w:t>składamy informację dotyczącą ustalenia szacunkowej wartości zamówienia:</w:t>
      </w:r>
    </w:p>
    <w:p w14:paraId="11D0535D" w14:textId="77777777" w:rsidR="00016D99" w:rsidRDefault="00016D99" w:rsidP="00016D99">
      <w:pPr>
        <w:spacing w:after="0" w:line="240" w:lineRule="auto"/>
        <w:jc w:val="both"/>
      </w:pPr>
    </w:p>
    <w:p w14:paraId="001AD3B5" w14:textId="77777777" w:rsidR="004E3278" w:rsidRDefault="004E3278" w:rsidP="00016D99">
      <w:pPr>
        <w:spacing w:after="0"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850"/>
        <w:gridCol w:w="1134"/>
        <w:gridCol w:w="1240"/>
      </w:tblGrid>
      <w:tr w:rsidR="00654927" w14:paraId="67661522" w14:textId="77777777" w:rsidTr="008D2F16">
        <w:tc>
          <w:tcPr>
            <w:tcW w:w="3652" w:type="dxa"/>
            <w:shd w:val="clear" w:color="auto" w:fill="D9D9D9" w:themeFill="background1" w:themeFillShade="D9"/>
          </w:tcPr>
          <w:p w14:paraId="20386DB8" w14:textId="77777777" w:rsidR="00F81A94" w:rsidRDefault="00F81A94" w:rsidP="00654927">
            <w:pPr>
              <w:spacing w:after="0" w:line="240" w:lineRule="auto"/>
              <w:jc w:val="center"/>
            </w:pPr>
            <w:r>
              <w:t>Kategoria asortymentowa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FD5F0B5" w14:textId="77777777" w:rsidR="00F81A94" w:rsidRDefault="00F81A94" w:rsidP="00654927">
            <w:pPr>
              <w:spacing w:after="0" w:line="240" w:lineRule="auto"/>
              <w:jc w:val="center"/>
            </w:pPr>
            <w:r>
              <w:t>Typ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D800ED8" w14:textId="77777777" w:rsidR="00F81A94" w:rsidRDefault="00F81A94" w:rsidP="00654927">
            <w:pPr>
              <w:spacing w:after="0" w:line="240" w:lineRule="auto"/>
              <w:jc w:val="center"/>
            </w:pPr>
            <w:r>
              <w:t>Ilość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4C64C0F" w14:textId="77777777" w:rsidR="00F81A94" w:rsidRDefault="00F81A94" w:rsidP="00654927">
            <w:pPr>
              <w:spacing w:after="0" w:line="240" w:lineRule="auto"/>
              <w:jc w:val="center"/>
            </w:pPr>
            <w:r>
              <w:t>Cena netto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660C23F" w14:textId="77777777" w:rsidR="00F81A94" w:rsidRDefault="00F81A94" w:rsidP="00654927">
            <w:pPr>
              <w:spacing w:after="0" w:line="240" w:lineRule="auto"/>
              <w:jc w:val="center"/>
            </w:pPr>
            <w:r>
              <w:t>Wartość netto</w:t>
            </w:r>
          </w:p>
        </w:tc>
        <w:tc>
          <w:tcPr>
            <w:tcW w:w="1240" w:type="dxa"/>
            <w:shd w:val="clear" w:color="auto" w:fill="D9D9D9" w:themeFill="background1" w:themeFillShade="D9"/>
          </w:tcPr>
          <w:p w14:paraId="7908F32E" w14:textId="77777777" w:rsidR="00F81A94" w:rsidRDefault="00F81A94" w:rsidP="00654927">
            <w:pPr>
              <w:spacing w:after="0" w:line="240" w:lineRule="auto"/>
              <w:jc w:val="center"/>
            </w:pPr>
            <w:r>
              <w:t>Wartość brutto</w:t>
            </w:r>
          </w:p>
        </w:tc>
      </w:tr>
      <w:tr w:rsidR="00654927" w14:paraId="24566549" w14:textId="77777777" w:rsidTr="008D2F16"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14:paraId="5245A912" w14:textId="77777777" w:rsidR="00F81A94" w:rsidRDefault="00BE16DF" w:rsidP="00654927">
            <w:pPr>
              <w:spacing w:after="0" w:line="240" w:lineRule="auto"/>
              <w:jc w:val="both"/>
            </w:pPr>
            <w:r>
              <w:t>Balon meteorologiczny 600g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573EAB5" w14:textId="77777777" w:rsidR="00F81A94" w:rsidRPr="009500C8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B00136B" w14:textId="6EC2E003" w:rsidR="00F81A94" w:rsidRDefault="008D2F16" w:rsidP="00654927">
            <w:pPr>
              <w:spacing w:after="0" w:line="240" w:lineRule="auto"/>
              <w:jc w:val="right"/>
            </w:pPr>
            <w:r>
              <w:t>3</w:t>
            </w:r>
            <w:r w:rsidR="00A3612F">
              <w:t>180</w:t>
            </w:r>
            <w:r w:rsidR="00A00CBE"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CF5DEC4" w14:textId="77777777" w:rsidR="00F81A94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6FD872" w14:textId="77777777" w:rsidR="00F81A94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</w:tcPr>
          <w:p w14:paraId="30CF860D" w14:textId="77777777" w:rsidR="00F81A94" w:rsidRDefault="00F81A94" w:rsidP="00654927">
            <w:pPr>
              <w:spacing w:after="0" w:line="240" w:lineRule="auto"/>
              <w:jc w:val="both"/>
            </w:pPr>
          </w:p>
        </w:tc>
      </w:tr>
      <w:tr w:rsidR="008D2F16" w14:paraId="2D3D8A23" w14:textId="77777777" w:rsidTr="008D2F16">
        <w:tc>
          <w:tcPr>
            <w:tcW w:w="6912" w:type="dxa"/>
            <w:gridSpan w:val="4"/>
            <w:shd w:val="clear" w:color="auto" w:fill="F2F2F2" w:themeFill="background1" w:themeFillShade="F2"/>
          </w:tcPr>
          <w:p w14:paraId="66DA5BE2" w14:textId="2DB6DC4B" w:rsidR="008D2F16" w:rsidRDefault="008D2F16" w:rsidP="00654927">
            <w:pPr>
              <w:spacing w:after="0" w:line="240" w:lineRule="auto"/>
              <w:jc w:val="both"/>
            </w:pPr>
            <w:r w:rsidRPr="00360C7A">
              <w:t xml:space="preserve">Koszt transportu balonów </w:t>
            </w:r>
            <w:r>
              <w:t>6</w:t>
            </w:r>
            <w:r w:rsidRPr="00360C7A">
              <w:t>00g (jeśli nie doliczone do ceny)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203D6AC" w14:textId="77777777" w:rsidR="008D2F16" w:rsidRDefault="008D2F16" w:rsidP="00654927">
            <w:pPr>
              <w:spacing w:after="0" w:line="240" w:lineRule="auto"/>
              <w:jc w:val="both"/>
            </w:pPr>
          </w:p>
        </w:tc>
        <w:tc>
          <w:tcPr>
            <w:tcW w:w="1240" w:type="dxa"/>
            <w:shd w:val="clear" w:color="auto" w:fill="F2F2F2" w:themeFill="background1" w:themeFillShade="F2"/>
          </w:tcPr>
          <w:p w14:paraId="484F8210" w14:textId="77777777" w:rsidR="008D2F16" w:rsidRDefault="008D2F16" w:rsidP="00654927">
            <w:pPr>
              <w:spacing w:after="0" w:line="240" w:lineRule="auto"/>
              <w:jc w:val="both"/>
            </w:pPr>
          </w:p>
        </w:tc>
      </w:tr>
      <w:tr w:rsidR="00654927" w14:paraId="1776D50F" w14:textId="77777777" w:rsidTr="008D2F16"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14:paraId="21785CB7" w14:textId="77777777" w:rsidR="00F81A94" w:rsidRDefault="00BE16DF" w:rsidP="00654927">
            <w:pPr>
              <w:spacing w:after="0" w:line="240" w:lineRule="auto"/>
              <w:jc w:val="both"/>
            </w:pPr>
            <w:r>
              <w:t>Balon meteorologiczny 1200g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899EFD" w14:textId="77777777" w:rsidR="00F81A94" w:rsidRPr="009500C8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7A526D4" w14:textId="77777777" w:rsidR="00F81A94" w:rsidRDefault="009500C8" w:rsidP="00654927">
            <w:pPr>
              <w:spacing w:after="0" w:line="240" w:lineRule="auto"/>
              <w:jc w:val="right"/>
            </w:pPr>
            <w:r>
              <w:t>5</w:t>
            </w:r>
            <w:r w:rsidR="00BE16DF">
              <w:t>4</w:t>
            </w:r>
            <w:r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5CF6177" w14:textId="77777777" w:rsidR="00F81A94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FDAF2E4" w14:textId="77777777" w:rsidR="00F81A94" w:rsidRDefault="00F81A94" w:rsidP="00654927">
            <w:pPr>
              <w:spacing w:after="0" w:line="240" w:lineRule="auto"/>
              <w:jc w:val="both"/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</w:tcPr>
          <w:p w14:paraId="5DA4D471" w14:textId="77777777" w:rsidR="00F81A94" w:rsidRDefault="00F81A94" w:rsidP="00654927">
            <w:pPr>
              <w:spacing w:after="0" w:line="240" w:lineRule="auto"/>
              <w:jc w:val="both"/>
            </w:pPr>
          </w:p>
        </w:tc>
      </w:tr>
      <w:tr w:rsidR="008D2F16" w14:paraId="68EB5E5D" w14:textId="77777777" w:rsidTr="008D2F16">
        <w:tc>
          <w:tcPr>
            <w:tcW w:w="6912" w:type="dxa"/>
            <w:gridSpan w:val="4"/>
            <w:shd w:val="clear" w:color="auto" w:fill="F2F2F2" w:themeFill="background1" w:themeFillShade="F2"/>
          </w:tcPr>
          <w:p w14:paraId="119C32B0" w14:textId="384FD33D" w:rsidR="008D2F16" w:rsidRDefault="008D2F16" w:rsidP="00654927">
            <w:pPr>
              <w:spacing w:after="0" w:line="240" w:lineRule="auto"/>
              <w:jc w:val="both"/>
            </w:pPr>
            <w:r w:rsidRPr="00360C7A">
              <w:t>Koszt transportu balonów 1200g (jeśli nie doliczone do ceny)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0513F4A" w14:textId="77777777" w:rsidR="008D2F16" w:rsidRDefault="008D2F16" w:rsidP="00654927">
            <w:pPr>
              <w:spacing w:after="0" w:line="240" w:lineRule="auto"/>
              <w:jc w:val="both"/>
            </w:pPr>
          </w:p>
        </w:tc>
        <w:tc>
          <w:tcPr>
            <w:tcW w:w="1240" w:type="dxa"/>
            <w:shd w:val="clear" w:color="auto" w:fill="F2F2F2" w:themeFill="background1" w:themeFillShade="F2"/>
          </w:tcPr>
          <w:p w14:paraId="37F5B9F3" w14:textId="77777777" w:rsidR="008D2F16" w:rsidRDefault="008D2F16" w:rsidP="00654927">
            <w:pPr>
              <w:spacing w:after="0" w:line="240" w:lineRule="auto"/>
              <w:jc w:val="both"/>
            </w:pPr>
          </w:p>
        </w:tc>
      </w:tr>
      <w:tr w:rsidR="008D2F16" w14:paraId="51CD9540" w14:textId="77777777" w:rsidTr="008D2F16"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14:paraId="330DE960" w14:textId="654102C2" w:rsidR="008D2F16" w:rsidRDefault="008D2F16" w:rsidP="008D2F16">
            <w:pPr>
              <w:spacing w:after="0" w:line="240" w:lineRule="auto"/>
              <w:jc w:val="both"/>
            </w:pPr>
            <w:r>
              <w:t>Balon meteorologiczny 100g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7BEE383" w14:textId="77777777" w:rsidR="008D2F16" w:rsidRPr="009500C8" w:rsidRDefault="008D2F16" w:rsidP="008D2F16">
            <w:pPr>
              <w:spacing w:after="0" w:line="240" w:lineRule="auto"/>
              <w:jc w:val="both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12AF80D" w14:textId="63B50D1E" w:rsidR="008D2F16" w:rsidRDefault="008D2F16" w:rsidP="008D2F16">
            <w:pPr>
              <w:spacing w:after="0" w:line="240" w:lineRule="auto"/>
              <w:jc w:val="right"/>
            </w:pPr>
            <w:r>
              <w:t>80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87ACDEF" w14:textId="77777777" w:rsidR="008D2F16" w:rsidRDefault="008D2F16" w:rsidP="008D2F16">
            <w:pPr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A3B210A" w14:textId="77777777" w:rsidR="008D2F16" w:rsidRDefault="008D2F16" w:rsidP="008D2F16">
            <w:pPr>
              <w:spacing w:after="0" w:line="240" w:lineRule="auto"/>
              <w:jc w:val="both"/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</w:tcPr>
          <w:p w14:paraId="496F66F5" w14:textId="77777777" w:rsidR="008D2F16" w:rsidRDefault="008D2F16" w:rsidP="008D2F16">
            <w:pPr>
              <w:spacing w:after="0" w:line="240" w:lineRule="auto"/>
              <w:jc w:val="both"/>
            </w:pPr>
          </w:p>
        </w:tc>
      </w:tr>
      <w:tr w:rsidR="008D2F16" w14:paraId="1BB3D122" w14:textId="77777777" w:rsidTr="008D2F16">
        <w:tc>
          <w:tcPr>
            <w:tcW w:w="6912" w:type="dxa"/>
            <w:gridSpan w:val="4"/>
            <w:shd w:val="clear" w:color="auto" w:fill="F2F2F2" w:themeFill="background1" w:themeFillShade="F2"/>
          </w:tcPr>
          <w:p w14:paraId="197742A8" w14:textId="29D7B1B3" w:rsidR="008D2F16" w:rsidRDefault="008D2F16" w:rsidP="008D2F16">
            <w:pPr>
              <w:spacing w:after="0" w:line="240" w:lineRule="auto"/>
              <w:jc w:val="both"/>
            </w:pPr>
            <w:r w:rsidRPr="00360C7A">
              <w:t>Koszt transportu balonów 100g (jeśli nie doliczone do ceny)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F44D903" w14:textId="77777777" w:rsidR="008D2F16" w:rsidRDefault="008D2F16" w:rsidP="008D2F16">
            <w:pPr>
              <w:spacing w:after="0" w:line="240" w:lineRule="auto"/>
              <w:jc w:val="both"/>
            </w:pPr>
          </w:p>
        </w:tc>
        <w:tc>
          <w:tcPr>
            <w:tcW w:w="1240" w:type="dxa"/>
            <w:shd w:val="clear" w:color="auto" w:fill="F2F2F2" w:themeFill="background1" w:themeFillShade="F2"/>
          </w:tcPr>
          <w:p w14:paraId="5F46017C" w14:textId="77777777" w:rsidR="008D2F16" w:rsidRDefault="008D2F16" w:rsidP="008D2F16">
            <w:pPr>
              <w:spacing w:after="0" w:line="240" w:lineRule="auto"/>
              <w:jc w:val="both"/>
            </w:pPr>
          </w:p>
        </w:tc>
      </w:tr>
    </w:tbl>
    <w:p w14:paraId="20EBFBE3" w14:textId="77777777" w:rsidR="004E3278" w:rsidRDefault="004E3278" w:rsidP="00016D99">
      <w:pPr>
        <w:spacing w:after="0" w:line="240" w:lineRule="auto"/>
        <w:jc w:val="both"/>
      </w:pPr>
    </w:p>
    <w:p w14:paraId="182B06CA" w14:textId="77777777" w:rsidR="004E3278" w:rsidRDefault="004E3278" w:rsidP="00016D99">
      <w:pPr>
        <w:spacing w:after="0" w:line="240" w:lineRule="auto"/>
        <w:jc w:val="both"/>
      </w:pPr>
    </w:p>
    <w:p w14:paraId="45B02642" w14:textId="77777777" w:rsidR="004E3278" w:rsidRDefault="004E3278" w:rsidP="00016D99">
      <w:pPr>
        <w:spacing w:after="0" w:line="240" w:lineRule="auto"/>
        <w:jc w:val="both"/>
      </w:pPr>
    </w:p>
    <w:p w14:paraId="11B898A2" w14:textId="77777777" w:rsidR="00016D99" w:rsidRDefault="00016D99" w:rsidP="00016D99">
      <w:pPr>
        <w:spacing w:after="0" w:line="240" w:lineRule="auto"/>
        <w:jc w:val="both"/>
      </w:pPr>
    </w:p>
    <w:p w14:paraId="71C42C7B" w14:textId="77777777" w:rsidR="00016D99" w:rsidRPr="00016D99" w:rsidRDefault="00016D99" w:rsidP="00016D99">
      <w:pPr>
        <w:spacing w:after="0" w:line="240" w:lineRule="auto"/>
        <w:jc w:val="both"/>
      </w:pPr>
    </w:p>
    <w:p w14:paraId="0DEB5C47" w14:textId="77777777" w:rsidR="00016D99" w:rsidRPr="00016D99" w:rsidRDefault="00016D99" w:rsidP="00016D99">
      <w:pPr>
        <w:spacing w:after="0" w:line="240" w:lineRule="auto"/>
        <w:jc w:val="both"/>
      </w:pPr>
    </w:p>
    <w:p w14:paraId="193FD15C" w14:textId="10C9563E" w:rsidR="00016D99" w:rsidRPr="00016D99" w:rsidRDefault="00016D99" w:rsidP="00016D99">
      <w:pPr>
        <w:spacing w:after="0" w:line="240" w:lineRule="auto"/>
        <w:jc w:val="both"/>
      </w:pPr>
      <w:r w:rsidRPr="00016D99">
        <w:t>……………………,</w:t>
      </w:r>
      <w:r w:rsidR="004E3278">
        <w:t xml:space="preserve"> </w:t>
      </w:r>
      <w:r w:rsidRPr="00016D99">
        <w:t>dnia……......</w:t>
      </w:r>
      <w:r>
        <w:t>202</w:t>
      </w:r>
      <w:r w:rsidR="00B1308C">
        <w:t>4</w:t>
      </w:r>
      <w:r>
        <w:t xml:space="preserve"> r.                 </w:t>
      </w:r>
      <w:r w:rsidR="004E3278">
        <w:t>…………………</w:t>
      </w:r>
      <w:r w:rsidRPr="00016D99">
        <w:t>.........................................................................</w:t>
      </w:r>
    </w:p>
    <w:p w14:paraId="404F676D" w14:textId="77777777" w:rsidR="00B141D8" w:rsidRPr="00016D99" w:rsidRDefault="00016D99" w:rsidP="00016D99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413F927F" w14:textId="77777777" w:rsidR="00B141D8" w:rsidRDefault="00B141D8" w:rsidP="00B7033D">
      <w:pPr>
        <w:spacing w:after="0" w:line="240" w:lineRule="auto"/>
        <w:ind w:left="360"/>
        <w:jc w:val="both"/>
        <w:rPr>
          <w:u w:val="single"/>
        </w:rPr>
      </w:pPr>
    </w:p>
    <w:p w14:paraId="3EE3DA11" w14:textId="77777777" w:rsidR="00B141D8" w:rsidRDefault="00B141D8" w:rsidP="00B7033D">
      <w:pPr>
        <w:spacing w:after="0" w:line="240" w:lineRule="auto"/>
        <w:ind w:left="360"/>
        <w:jc w:val="both"/>
        <w:rPr>
          <w:u w:val="single"/>
        </w:rPr>
      </w:pPr>
    </w:p>
    <w:p w14:paraId="79C98A4B" w14:textId="77777777" w:rsidR="00B141D8" w:rsidRPr="00B7033D" w:rsidRDefault="00B141D8" w:rsidP="005F78BC">
      <w:pPr>
        <w:spacing w:after="0" w:line="240" w:lineRule="auto"/>
        <w:jc w:val="both"/>
        <w:rPr>
          <w:u w:val="single"/>
        </w:rPr>
      </w:pPr>
    </w:p>
    <w:sectPr w:rsidR="00B141D8" w:rsidRPr="00B7033D" w:rsidSect="008D2F16">
      <w:headerReference w:type="default" r:id="rId7"/>
      <w:pgSz w:w="11906" w:h="16838" w:code="9"/>
      <w:pgMar w:top="2836" w:right="1418" w:bottom="2269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D6A56" w14:textId="77777777" w:rsidR="009C22F9" w:rsidRDefault="009C22F9" w:rsidP="00F975BA">
      <w:pPr>
        <w:spacing w:after="0" w:line="240" w:lineRule="auto"/>
      </w:pPr>
      <w:r>
        <w:separator/>
      </w:r>
    </w:p>
  </w:endnote>
  <w:endnote w:type="continuationSeparator" w:id="0">
    <w:p w14:paraId="35B20A10" w14:textId="77777777" w:rsidR="009C22F9" w:rsidRDefault="009C22F9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07AAF" w14:textId="77777777" w:rsidR="009C22F9" w:rsidRDefault="009C22F9" w:rsidP="00F975BA">
      <w:pPr>
        <w:spacing w:after="0" w:line="240" w:lineRule="auto"/>
      </w:pPr>
      <w:r>
        <w:separator/>
      </w:r>
    </w:p>
  </w:footnote>
  <w:footnote w:type="continuationSeparator" w:id="0">
    <w:p w14:paraId="569938A2" w14:textId="77777777" w:rsidR="009C22F9" w:rsidRDefault="009C22F9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FBAA4" w14:textId="77777777" w:rsidR="00F975BA" w:rsidRDefault="0044290A" w:rsidP="000064D3">
    <w:pPr>
      <w:pStyle w:val="Nagwek"/>
      <w:ind w:left="-1418"/>
    </w:pPr>
    <w:r>
      <w:rPr>
        <w:noProof/>
      </w:rPr>
      <w:pict w14:anchorId="7C2C3A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2049" type="#_x0000_t75" style="position:absolute;left:0;text-align:left;margin-left:-70.9pt;margin-top:0;width:594pt;height:840pt;z-index:-251658752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397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64D3"/>
    <w:rsid w:val="00014652"/>
    <w:rsid w:val="00016D99"/>
    <w:rsid w:val="0014223B"/>
    <w:rsid w:val="00164822"/>
    <w:rsid w:val="00223EA6"/>
    <w:rsid w:val="00232512"/>
    <w:rsid w:val="003C3FD5"/>
    <w:rsid w:val="0044290A"/>
    <w:rsid w:val="004937B6"/>
    <w:rsid w:val="004E3278"/>
    <w:rsid w:val="0054625F"/>
    <w:rsid w:val="00574284"/>
    <w:rsid w:val="005A6379"/>
    <w:rsid w:val="005B777F"/>
    <w:rsid w:val="005F78BC"/>
    <w:rsid w:val="006071C1"/>
    <w:rsid w:val="006119ED"/>
    <w:rsid w:val="00654927"/>
    <w:rsid w:val="00656ABC"/>
    <w:rsid w:val="006734EE"/>
    <w:rsid w:val="007575B5"/>
    <w:rsid w:val="0078523C"/>
    <w:rsid w:val="007C697C"/>
    <w:rsid w:val="007E4341"/>
    <w:rsid w:val="0080772F"/>
    <w:rsid w:val="008233B1"/>
    <w:rsid w:val="00894443"/>
    <w:rsid w:val="008D2F16"/>
    <w:rsid w:val="009350E2"/>
    <w:rsid w:val="009500C8"/>
    <w:rsid w:val="00964C3F"/>
    <w:rsid w:val="009A173B"/>
    <w:rsid w:val="009B3890"/>
    <w:rsid w:val="009C22F9"/>
    <w:rsid w:val="00A00CBE"/>
    <w:rsid w:val="00A3612F"/>
    <w:rsid w:val="00A60B64"/>
    <w:rsid w:val="00B1308C"/>
    <w:rsid w:val="00B141D8"/>
    <w:rsid w:val="00B7033D"/>
    <w:rsid w:val="00BB74F6"/>
    <w:rsid w:val="00BD0273"/>
    <w:rsid w:val="00BE16DF"/>
    <w:rsid w:val="00C35A23"/>
    <w:rsid w:val="00D251E3"/>
    <w:rsid w:val="00E25891"/>
    <w:rsid w:val="00F0468B"/>
    <w:rsid w:val="00F81A94"/>
    <w:rsid w:val="00F85934"/>
    <w:rsid w:val="00F975BA"/>
    <w:rsid w:val="00FC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653BEE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character" w:styleId="Hipercze">
    <w:name w:val="Hyperlink"/>
    <w:uiPriority w:val="99"/>
    <w:unhideWhenUsed/>
    <w:rsid w:val="00B7033D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03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E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3FD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7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077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19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Grzegorz Zablocki</cp:lastModifiedBy>
  <cp:revision>10</cp:revision>
  <cp:lastPrinted>2021-04-19T08:01:00Z</cp:lastPrinted>
  <dcterms:created xsi:type="dcterms:W3CDTF">2021-04-19T08:05:00Z</dcterms:created>
  <dcterms:modified xsi:type="dcterms:W3CDTF">2024-02-19T07:37:00Z</dcterms:modified>
</cp:coreProperties>
</file>