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AF445" w14:textId="77777777" w:rsidR="005B2332" w:rsidRDefault="005B2332" w:rsidP="005B2332">
      <w:pPr>
        <w:spacing w:line="240" w:lineRule="auto"/>
        <w:ind w:left="2832" w:firstLine="708"/>
        <w:rPr>
          <w:rFonts w:ascii="Times New Roman" w:eastAsia="Times New Roman" w:hAnsi="Times New Roman"/>
          <w:b/>
          <w:bCs/>
          <w:sz w:val="21"/>
          <w:szCs w:val="21"/>
          <w:lang w:eastAsia="x-none"/>
        </w:rPr>
      </w:pPr>
    </w:p>
    <w:p w14:paraId="3F899C56" w14:textId="77777777" w:rsidR="00D74442" w:rsidRDefault="00D74442" w:rsidP="005B2332">
      <w:pPr>
        <w:spacing w:line="240" w:lineRule="auto"/>
        <w:ind w:left="2832" w:firstLine="708"/>
        <w:rPr>
          <w:rFonts w:ascii="Times New Roman" w:eastAsia="Times New Roman" w:hAnsi="Times New Roman"/>
          <w:b/>
          <w:bCs/>
          <w:sz w:val="21"/>
          <w:szCs w:val="21"/>
          <w:lang w:eastAsia="x-none"/>
        </w:rPr>
      </w:pPr>
    </w:p>
    <w:p w14:paraId="26B1A527" w14:textId="77777777" w:rsidR="00D74442" w:rsidRDefault="00D74442" w:rsidP="005B2332">
      <w:pPr>
        <w:spacing w:line="240" w:lineRule="auto"/>
        <w:ind w:left="2832" w:firstLine="708"/>
        <w:rPr>
          <w:rFonts w:ascii="Times New Roman" w:eastAsia="Times New Roman" w:hAnsi="Times New Roman"/>
          <w:b/>
          <w:bCs/>
          <w:sz w:val="21"/>
          <w:szCs w:val="21"/>
          <w:lang w:eastAsia="x-none"/>
        </w:rPr>
      </w:pPr>
    </w:p>
    <w:p w14:paraId="592DC54E" w14:textId="77777777" w:rsidR="00D74442" w:rsidRDefault="00D74442" w:rsidP="005B2332">
      <w:pPr>
        <w:spacing w:line="240" w:lineRule="auto"/>
        <w:ind w:left="2832" w:firstLine="708"/>
        <w:rPr>
          <w:rFonts w:ascii="Times New Roman" w:eastAsia="Times New Roman" w:hAnsi="Times New Roman"/>
          <w:b/>
          <w:bCs/>
          <w:sz w:val="21"/>
          <w:szCs w:val="21"/>
          <w:lang w:eastAsia="x-none"/>
        </w:rPr>
      </w:pPr>
    </w:p>
    <w:p w14:paraId="630271B2" w14:textId="77777777" w:rsidR="00D74442" w:rsidRPr="00D74442" w:rsidRDefault="00D74442" w:rsidP="005B2332">
      <w:pPr>
        <w:spacing w:line="240" w:lineRule="auto"/>
        <w:ind w:left="2832" w:firstLine="708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4B09F997" w14:textId="77777777" w:rsidR="00D74442" w:rsidRPr="00D74442" w:rsidRDefault="00D74442" w:rsidP="00D744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color w:val="000000"/>
          <w:sz w:val="24"/>
          <w:szCs w:val="24"/>
          <w:lang w:eastAsia="pl-PL"/>
        </w:rPr>
      </w:pPr>
    </w:p>
    <w:p w14:paraId="3507305D" w14:textId="04AEB7DD" w:rsidR="00D74442" w:rsidRDefault="00D74442" w:rsidP="00D74442">
      <w:pPr>
        <w:spacing w:line="240" w:lineRule="auto"/>
        <w:ind w:left="3540" w:firstLine="708"/>
        <w:rPr>
          <w:rFonts w:ascii="Times New Roman" w:hAnsi="Times New Roman"/>
          <w:i/>
          <w:iCs/>
          <w:color w:val="000000"/>
          <w:sz w:val="24"/>
          <w:szCs w:val="24"/>
          <w:lang w:eastAsia="pl-PL"/>
        </w:rPr>
      </w:pPr>
      <w:r w:rsidRPr="00D74442">
        <w:rPr>
          <w:rFonts w:ascii="Times New Roman" w:hAnsi="Times New Roman"/>
          <w:i/>
          <w:iCs/>
          <w:color w:val="000000"/>
          <w:sz w:val="24"/>
          <w:szCs w:val="24"/>
          <w:lang w:eastAsia="pl-PL"/>
        </w:rPr>
        <w:t xml:space="preserve"> Załącznik nr 4_Dokumentacja fotograficzna obiektu</w:t>
      </w:r>
      <w:r w:rsidR="008E572B">
        <w:rPr>
          <w:rFonts w:ascii="Times New Roman" w:hAnsi="Times New Roman"/>
          <w:i/>
          <w:iCs/>
          <w:color w:val="000000"/>
          <w:sz w:val="24"/>
          <w:szCs w:val="24"/>
          <w:lang w:eastAsia="pl-PL"/>
        </w:rPr>
        <w:t xml:space="preserve"> i </w:t>
      </w:r>
      <w:r w:rsidR="007E7590">
        <w:rPr>
          <w:rFonts w:ascii="Times New Roman" w:hAnsi="Times New Roman"/>
          <w:i/>
          <w:iCs/>
          <w:color w:val="000000"/>
          <w:sz w:val="24"/>
          <w:szCs w:val="24"/>
          <w:lang w:eastAsia="pl-PL"/>
        </w:rPr>
        <w:t>widok zewnętrzny budynku (</w:t>
      </w:r>
      <w:r w:rsidR="008E572B">
        <w:rPr>
          <w:rFonts w:ascii="Times New Roman" w:hAnsi="Times New Roman"/>
          <w:i/>
          <w:iCs/>
          <w:color w:val="000000"/>
          <w:sz w:val="24"/>
          <w:szCs w:val="24"/>
          <w:lang w:eastAsia="pl-PL"/>
        </w:rPr>
        <w:t>inwentaryzacja architektoniczna</w:t>
      </w:r>
      <w:r w:rsidR="007E7590">
        <w:rPr>
          <w:rFonts w:ascii="Times New Roman" w:hAnsi="Times New Roman"/>
          <w:i/>
          <w:iCs/>
          <w:color w:val="000000"/>
          <w:sz w:val="24"/>
          <w:szCs w:val="24"/>
          <w:lang w:eastAsia="pl-PL"/>
        </w:rPr>
        <w:t>)</w:t>
      </w:r>
      <w:r w:rsidR="00646341">
        <w:rPr>
          <w:rFonts w:ascii="Times New Roman" w:hAnsi="Times New Roman"/>
          <w:i/>
          <w:iCs/>
          <w:color w:val="000000"/>
          <w:sz w:val="24"/>
          <w:szCs w:val="24"/>
          <w:lang w:eastAsia="pl-PL"/>
        </w:rPr>
        <w:t>.</w:t>
      </w:r>
      <w:r w:rsidR="008E572B">
        <w:rPr>
          <w:rFonts w:ascii="Times New Roman" w:hAnsi="Times New Roman"/>
          <w:i/>
          <w:iCs/>
          <w:color w:val="000000"/>
          <w:sz w:val="24"/>
          <w:szCs w:val="24"/>
          <w:lang w:eastAsia="pl-PL"/>
        </w:rPr>
        <w:t xml:space="preserve"> </w:t>
      </w:r>
    </w:p>
    <w:p w14:paraId="2F91686A" w14:textId="77777777" w:rsidR="00E046CD" w:rsidRDefault="00E046CD" w:rsidP="00D74442">
      <w:pPr>
        <w:spacing w:line="240" w:lineRule="auto"/>
        <w:ind w:left="3540" w:firstLine="708"/>
        <w:rPr>
          <w:rFonts w:ascii="Times New Roman" w:hAnsi="Times New Roman"/>
          <w:i/>
          <w:iCs/>
          <w:color w:val="000000"/>
          <w:sz w:val="24"/>
          <w:szCs w:val="24"/>
          <w:lang w:eastAsia="pl-PL"/>
        </w:rPr>
      </w:pPr>
    </w:p>
    <w:p w14:paraId="0200AC0B" w14:textId="160E014C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  <w:r>
        <w:rPr>
          <w:noProof/>
        </w:rPr>
        <w:drawing>
          <wp:inline distT="0" distB="0" distL="0" distR="0" wp14:anchorId="32547C1B" wp14:editId="0AF8EE2D">
            <wp:extent cx="6120765" cy="4590415"/>
            <wp:effectExtent l="0" t="0" r="0" b="635"/>
            <wp:docPr id="69888858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88858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59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C57DC" w14:textId="77777777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38E5E0E5" w14:textId="77777777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7DDFCA0A" w14:textId="77777777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5B3388B1" w14:textId="77777777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71D0E3FA" w14:textId="77777777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6A391E46" w14:textId="77777777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611DA7D6" w14:textId="77777777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63F7D7A4" w14:textId="77777777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6B550791" w14:textId="77777777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635B5A39" w14:textId="77777777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3E686B4B" w14:textId="77777777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6F193F7C" w14:textId="77777777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038A71DE" w14:textId="77777777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1A0D8A4A" w14:textId="77777777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6809EB61" w14:textId="77777777" w:rsidR="00E046CD" w:rsidRDefault="00E046CD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4EC0140A" w14:textId="77777777" w:rsidR="00423093" w:rsidRDefault="00423093" w:rsidP="00E046CD">
      <w:pPr>
        <w:spacing w:line="240" w:lineRule="auto"/>
        <w:rPr>
          <w:noProof/>
        </w:rPr>
      </w:pPr>
    </w:p>
    <w:p w14:paraId="5FE59DEE" w14:textId="44676CA7" w:rsidR="00E046CD" w:rsidRDefault="00BF4642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  <w:r>
        <w:rPr>
          <w:noProof/>
        </w:rPr>
        <w:drawing>
          <wp:inline distT="0" distB="0" distL="0" distR="0" wp14:anchorId="70EE446F" wp14:editId="71965AD4">
            <wp:extent cx="6120765" cy="4590415"/>
            <wp:effectExtent l="0" t="0" r="0" b="635"/>
            <wp:docPr id="700435622" name="Obraz 1" descr="Obraz zawierający na wolnym powietrzu, niebo, okno, do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435622" name="Obraz 1" descr="Obraz zawierający na wolnym powietrzu, niebo, okno, dom&#10;&#10;Opis wygenerowany automatyczni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59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02B4D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4AE4D222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07209F7E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731AF306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1204188A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01705B1E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789CC0FE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3B3568CB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67B931B5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228C4BDD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737156F2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435EEF1D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4D6C46E5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724E9687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12A75FB6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7DC4550E" w14:textId="36BD5596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  <w:r w:rsidRPr="00423093">
        <w:rPr>
          <w:rFonts w:ascii="Times New Roman" w:eastAsia="Times New Roman" w:hAnsi="Times New Roman"/>
          <w:b/>
          <w:bCs/>
          <w:i/>
          <w:iCs/>
          <w:noProof/>
          <w:sz w:val="21"/>
          <w:szCs w:val="21"/>
          <w:lang w:eastAsia="x-none"/>
        </w:rPr>
        <w:drawing>
          <wp:inline distT="0" distB="0" distL="0" distR="0" wp14:anchorId="6A962249" wp14:editId="12F0499B">
            <wp:extent cx="6120765" cy="5470525"/>
            <wp:effectExtent l="0" t="0" r="0" b="0"/>
            <wp:docPr id="32869453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547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6ADA2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68F72601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19FC3AA4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64ABB7FF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6E1E74C7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51E2FDD5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433C44A5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0F623E41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27362463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2D7B90D2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6C137006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3FE3B187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30C096BC" w14:textId="77777777" w:rsidR="00423093" w:rsidRDefault="00423093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6B8F9566" w14:textId="7042371D" w:rsidR="00423093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  <w:r w:rsidRPr="00F27C3C">
        <w:rPr>
          <w:rFonts w:ascii="Times New Roman" w:eastAsia="Times New Roman" w:hAnsi="Times New Roman"/>
          <w:b/>
          <w:bCs/>
          <w:i/>
          <w:iCs/>
          <w:noProof/>
          <w:sz w:val="21"/>
          <w:szCs w:val="21"/>
          <w:lang w:eastAsia="x-none"/>
        </w:rPr>
        <w:drawing>
          <wp:inline distT="0" distB="0" distL="0" distR="0" wp14:anchorId="4F78B241" wp14:editId="6723DF11">
            <wp:extent cx="6120765" cy="5589905"/>
            <wp:effectExtent l="0" t="0" r="0" b="0"/>
            <wp:docPr id="41984027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558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50EB0" w14:textId="77777777" w:rsidR="00F27C3C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3251EF47" w14:textId="77777777" w:rsidR="00F27C3C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41171C1C" w14:textId="77777777" w:rsidR="00F27C3C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04FA723C" w14:textId="77777777" w:rsidR="00F27C3C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0603AA01" w14:textId="77777777" w:rsidR="00F27C3C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19B2A151" w14:textId="77777777" w:rsidR="00F27C3C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5089916B" w14:textId="77777777" w:rsidR="00F27C3C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37819EF7" w14:textId="77777777" w:rsidR="00F27C3C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0A035A87" w14:textId="77777777" w:rsidR="00F27C3C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5539FA16" w14:textId="77777777" w:rsidR="00F27C3C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133ADC95" w14:textId="77777777" w:rsidR="00F27C3C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5A1783AA" w14:textId="77777777" w:rsidR="00F27C3C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7CABAB78" w14:textId="709FCB2F" w:rsidR="00F27C3C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  <w:r w:rsidRPr="00F27C3C">
        <w:rPr>
          <w:rFonts w:ascii="Times New Roman" w:eastAsia="Times New Roman" w:hAnsi="Times New Roman"/>
          <w:b/>
          <w:bCs/>
          <w:i/>
          <w:iCs/>
          <w:noProof/>
          <w:sz w:val="21"/>
          <w:szCs w:val="21"/>
          <w:lang w:eastAsia="x-none"/>
        </w:rPr>
        <w:drawing>
          <wp:inline distT="0" distB="0" distL="0" distR="0" wp14:anchorId="4AF3AED2" wp14:editId="4E078FF3">
            <wp:extent cx="6120765" cy="3091815"/>
            <wp:effectExtent l="0" t="0" r="0" b="0"/>
            <wp:docPr id="51343312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09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EBC91" w14:textId="77777777" w:rsidR="00F27C3C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055E16B6" w14:textId="77777777" w:rsidR="00F27C3C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</w:p>
    <w:p w14:paraId="7EA554EC" w14:textId="4E29027C" w:rsidR="00F27C3C" w:rsidRPr="00D74442" w:rsidRDefault="00F27C3C" w:rsidP="00E046CD">
      <w:pPr>
        <w:spacing w:line="240" w:lineRule="auto"/>
        <w:rPr>
          <w:rFonts w:ascii="Times New Roman" w:eastAsia="Times New Roman" w:hAnsi="Times New Roman"/>
          <w:b/>
          <w:bCs/>
          <w:i/>
          <w:iCs/>
          <w:sz w:val="21"/>
          <w:szCs w:val="21"/>
          <w:lang w:eastAsia="x-none"/>
        </w:rPr>
      </w:pPr>
      <w:r w:rsidRPr="00F27C3C">
        <w:rPr>
          <w:rFonts w:ascii="Times New Roman" w:eastAsia="Times New Roman" w:hAnsi="Times New Roman"/>
          <w:b/>
          <w:bCs/>
          <w:i/>
          <w:iCs/>
          <w:noProof/>
          <w:sz w:val="21"/>
          <w:szCs w:val="21"/>
          <w:lang w:eastAsia="x-none"/>
        </w:rPr>
        <w:drawing>
          <wp:inline distT="0" distB="0" distL="0" distR="0" wp14:anchorId="2B1E1F5D" wp14:editId="0D75F145">
            <wp:extent cx="6120765" cy="2954655"/>
            <wp:effectExtent l="0" t="0" r="0" b="0"/>
            <wp:docPr id="162181949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95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7C3C" w:rsidRPr="00D74442" w:rsidSect="003B6641">
      <w:headerReference w:type="default" r:id="rId13"/>
      <w:pgSz w:w="11906" w:h="16838" w:code="9"/>
      <w:pgMar w:top="0" w:right="849" w:bottom="269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6ADD9" w14:textId="77777777" w:rsidR="00061D3E" w:rsidRDefault="00061D3E" w:rsidP="00F975BA">
      <w:pPr>
        <w:spacing w:after="0" w:line="240" w:lineRule="auto"/>
      </w:pPr>
      <w:r>
        <w:separator/>
      </w:r>
    </w:p>
  </w:endnote>
  <w:endnote w:type="continuationSeparator" w:id="0">
    <w:p w14:paraId="40B54FA0" w14:textId="77777777" w:rsidR="00061D3E" w:rsidRDefault="00061D3E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4CD3B" w14:textId="77777777" w:rsidR="00061D3E" w:rsidRDefault="00061D3E" w:rsidP="00F975BA">
      <w:pPr>
        <w:spacing w:after="0" w:line="240" w:lineRule="auto"/>
      </w:pPr>
      <w:r>
        <w:separator/>
      </w:r>
    </w:p>
  </w:footnote>
  <w:footnote w:type="continuationSeparator" w:id="0">
    <w:p w14:paraId="3BCBAF0D" w14:textId="77777777" w:rsidR="00061D3E" w:rsidRDefault="00061D3E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84CF1" w14:textId="0120836A" w:rsidR="00F975BA" w:rsidRDefault="00DD635C" w:rsidP="000064D3">
    <w:pPr>
      <w:pStyle w:val="Nagwek"/>
      <w:ind w:left="-1418"/>
    </w:pPr>
    <w:r>
      <w:rPr>
        <w:noProof/>
      </w:rPr>
      <w:drawing>
        <wp:anchor distT="0" distB="0" distL="114300" distR="114300" simplePos="0" relativeHeight="251657728" behindDoc="1" locked="0" layoutInCell="1" allowOverlap="1" wp14:anchorId="499F80E0" wp14:editId="25A33477">
          <wp:simplePos x="0" y="0"/>
          <wp:positionH relativeFrom="column">
            <wp:posOffset>-900430</wp:posOffset>
          </wp:positionH>
          <wp:positionV relativeFrom="paragraph">
            <wp:posOffset>0</wp:posOffset>
          </wp:positionV>
          <wp:extent cx="7543800" cy="10668000"/>
          <wp:effectExtent l="0" t="0" r="0" b="0"/>
          <wp:wrapNone/>
          <wp:docPr id="609847435" name="Obraz 6098474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C64516"/>
    <w:multiLevelType w:val="hybridMultilevel"/>
    <w:tmpl w:val="79563FC8"/>
    <w:lvl w:ilvl="0" w:tplc="B14AEE9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2F2502"/>
    <w:multiLevelType w:val="hybridMultilevel"/>
    <w:tmpl w:val="EF24C3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2776302">
    <w:abstractNumId w:val="0"/>
  </w:num>
  <w:num w:numId="2" w16cid:durableId="1362705329">
    <w:abstractNumId w:val="0"/>
  </w:num>
  <w:num w:numId="3" w16cid:durableId="1821267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52"/>
    <w:rsid w:val="000064D3"/>
    <w:rsid w:val="00014652"/>
    <w:rsid w:val="000150D1"/>
    <w:rsid w:val="00021290"/>
    <w:rsid w:val="0002244F"/>
    <w:rsid w:val="00023ED2"/>
    <w:rsid w:val="000363BE"/>
    <w:rsid w:val="00061D3E"/>
    <w:rsid w:val="000852F1"/>
    <w:rsid w:val="000A31BC"/>
    <w:rsid w:val="000C676A"/>
    <w:rsid w:val="000D035D"/>
    <w:rsid w:val="000E2859"/>
    <w:rsid w:val="000F00A1"/>
    <w:rsid w:val="001015F8"/>
    <w:rsid w:val="00105E0F"/>
    <w:rsid w:val="001305C3"/>
    <w:rsid w:val="00151C7D"/>
    <w:rsid w:val="00164822"/>
    <w:rsid w:val="00180683"/>
    <w:rsid w:val="00183F09"/>
    <w:rsid w:val="001B1A66"/>
    <w:rsid w:val="001B2998"/>
    <w:rsid w:val="001B5F17"/>
    <w:rsid w:val="001D27D5"/>
    <w:rsid w:val="001D4174"/>
    <w:rsid w:val="001D5FCB"/>
    <w:rsid w:val="00201C69"/>
    <w:rsid w:val="00215E10"/>
    <w:rsid w:val="00226595"/>
    <w:rsid w:val="00232512"/>
    <w:rsid w:val="00235363"/>
    <w:rsid w:val="00241077"/>
    <w:rsid w:val="00271757"/>
    <w:rsid w:val="0027315A"/>
    <w:rsid w:val="00281F51"/>
    <w:rsid w:val="002919D3"/>
    <w:rsid w:val="002945D3"/>
    <w:rsid w:val="002A1C5B"/>
    <w:rsid w:val="002D60BB"/>
    <w:rsid w:val="002E5C99"/>
    <w:rsid w:val="002F0BF6"/>
    <w:rsid w:val="00312549"/>
    <w:rsid w:val="0034070F"/>
    <w:rsid w:val="00341269"/>
    <w:rsid w:val="00344CC7"/>
    <w:rsid w:val="00355898"/>
    <w:rsid w:val="00361BBA"/>
    <w:rsid w:val="00374F9E"/>
    <w:rsid w:val="0038410F"/>
    <w:rsid w:val="0039564B"/>
    <w:rsid w:val="003978EE"/>
    <w:rsid w:val="003A0E67"/>
    <w:rsid w:val="003B6641"/>
    <w:rsid w:val="003C0556"/>
    <w:rsid w:val="003D3C5D"/>
    <w:rsid w:val="003E2517"/>
    <w:rsid w:val="003E7C52"/>
    <w:rsid w:val="003F3099"/>
    <w:rsid w:val="003F6BC2"/>
    <w:rsid w:val="00400FBA"/>
    <w:rsid w:val="00423093"/>
    <w:rsid w:val="004302CB"/>
    <w:rsid w:val="0043284D"/>
    <w:rsid w:val="004351CF"/>
    <w:rsid w:val="004425DD"/>
    <w:rsid w:val="00460842"/>
    <w:rsid w:val="00476268"/>
    <w:rsid w:val="00481F9C"/>
    <w:rsid w:val="00484830"/>
    <w:rsid w:val="004A3536"/>
    <w:rsid w:val="004B3026"/>
    <w:rsid w:val="004C00C0"/>
    <w:rsid w:val="00522956"/>
    <w:rsid w:val="00542E8C"/>
    <w:rsid w:val="005515E7"/>
    <w:rsid w:val="00571B7A"/>
    <w:rsid w:val="00583924"/>
    <w:rsid w:val="00583D7B"/>
    <w:rsid w:val="00584E7C"/>
    <w:rsid w:val="00591705"/>
    <w:rsid w:val="00597C84"/>
    <w:rsid w:val="005A6379"/>
    <w:rsid w:val="005B2332"/>
    <w:rsid w:val="005B777F"/>
    <w:rsid w:val="005D132D"/>
    <w:rsid w:val="006119ED"/>
    <w:rsid w:val="00611D55"/>
    <w:rsid w:val="00622217"/>
    <w:rsid w:val="00634593"/>
    <w:rsid w:val="00637585"/>
    <w:rsid w:val="00646341"/>
    <w:rsid w:val="00653EF1"/>
    <w:rsid w:val="00656145"/>
    <w:rsid w:val="00687CF5"/>
    <w:rsid w:val="0069586E"/>
    <w:rsid w:val="00696ADE"/>
    <w:rsid w:val="006A4A91"/>
    <w:rsid w:val="006F33F9"/>
    <w:rsid w:val="007101CE"/>
    <w:rsid w:val="00761C76"/>
    <w:rsid w:val="00781FC1"/>
    <w:rsid w:val="00784BF2"/>
    <w:rsid w:val="007911B1"/>
    <w:rsid w:val="007B295F"/>
    <w:rsid w:val="007C697C"/>
    <w:rsid w:val="007D5BD8"/>
    <w:rsid w:val="007E4CFF"/>
    <w:rsid w:val="007E7590"/>
    <w:rsid w:val="008738EE"/>
    <w:rsid w:val="00876A14"/>
    <w:rsid w:val="0088343F"/>
    <w:rsid w:val="00890264"/>
    <w:rsid w:val="008E2B43"/>
    <w:rsid w:val="008E4FCC"/>
    <w:rsid w:val="008E572B"/>
    <w:rsid w:val="00904EE0"/>
    <w:rsid w:val="009263A9"/>
    <w:rsid w:val="00927008"/>
    <w:rsid w:val="00927947"/>
    <w:rsid w:val="009350E2"/>
    <w:rsid w:val="009360F5"/>
    <w:rsid w:val="00954F19"/>
    <w:rsid w:val="00955A8A"/>
    <w:rsid w:val="009626ED"/>
    <w:rsid w:val="009627CD"/>
    <w:rsid w:val="009747CE"/>
    <w:rsid w:val="00987541"/>
    <w:rsid w:val="009948D6"/>
    <w:rsid w:val="009A173B"/>
    <w:rsid w:val="009A2677"/>
    <w:rsid w:val="009A4E3A"/>
    <w:rsid w:val="009A56C2"/>
    <w:rsid w:val="009B3DD7"/>
    <w:rsid w:val="009C53C1"/>
    <w:rsid w:val="009E5AE7"/>
    <w:rsid w:val="009E6249"/>
    <w:rsid w:val="009F5B10"/>
    <w:rsid w:val="00A02475"/>
    <w:rsid w:val="00A05318"/>
    <w:rsid w:val="00A22FAC"/>
    <w:rsid w:val="00A53F1C"/>
    <w:rsid w:val="00A568D5"/>
    <w:rsid w:val="00A57685"/>
    <w:rsid w:val="00A80CA6"/>
    <w:rsid w:val="00A81229"/>
    <w:rsid w:val="00A824F0"/>
    <w:rsid w:val="00A931A3"/>
    <w:rsid w:val="00A96379"/>
    <w:rsid w:val="00AA0E75"/>
    <w:rsid w:val="00AB3D63"/>
    <w:rsid w:val="00AD2CF8"/>
    <w:rsid w:val="00AD5773"/>
    <w:rsid w:val="00AF1DA6"/>
    <w:rsid w:val="00B0484E"/>
    <w:rsid w:val="00B057DB"/>
    <w:rsid w:val="00B54DDF"/>
    <w:rsid w:val="00B6251C"/>
    <w:rsid w:val="00B706FF"/>
    <w:rsid w:val="00B94644"/>
    <w:rsid w:val="00B965A7"/>
    <w:rsid w:val="00BA2A45"/>
    <w:rsid w:val="00BB524D"/>
    <w:rsid w:val="00BB5BED"/>
    <w:rsid w:val="00BB74F6"/>
    <w:rsid w:val="00BB7817"/>
    <w:rsid w:val="00BC19CA"/>
    <w:rsid w:val="00BE409D"/>
    <w:rsid w:val="00BF2D34"/>
    <w:rsid w:val="00BF4642"/>
    <w:rsid w:val="00BF6A58"/>
    <w:rsid w:val="00C248D6"/>
    <w:rsid w:val="00C3261D"/>
    <w:rsid w:val="00C525AB"/>
    <w:rsid w:val="00C6160D"/>
    <w:rsid w:val="00C8492D"/>
    <w:rsid w:val="00C86750"/>
    <w:rsid w:val="00C95FC9"/>
    <w:rsid w:val="00C9796D"/>
    <w:rsid w:val="00CA0879"/>
    <w:rsid w:val="00CA0F87"/>
    <w:rsid w:val="00CA16A1"/>
    <w:rsid w:val="00CA3C45"/>
    <w:rsid w:val="00CB0FC5"/>
    <w:rsid w:val="00CB2F6C"/>
    <w:rsid w:val="00CB6D6B"/>
    <w:rsid w:val="00CC3360"/>
    <w:rsid w:val="00CC3BE6"/>
    <w:rsid w:val="00CC781C"/>
    <w:rsid w:val="00CD635A"/>
    <w:rsid w:val="00CE34CB"/>
    <w:rsid w:val="00CF1EC8"/>
    <w:rsid w:val="00CF6DFC"/>
    <w:rsid w:val="00CF7533"/>
    <w:rsid w:val="00D017B3"/>
    <w:rsid w:val="00D12178"/>
    <w:rsid w:val="00D12FB0"/>
    <w:rsid w:val="00D30F4E"/>
    <w:rsid w:val="00D366AB"/>
    <w:rsid w:val="00D44FF1"/>
    <w:rsid w:val="00D6136C"/>
    <w:rsid w:val="00D74442"/>
    <w:rsid w:val="00D85494"/>
    <w:rsid w:val="00DA16CB"/>
    <w:rsid w:val="00DB07B5"/>
    <w:rsid w:val="00DB6A40"/>
    <w:rsid w:val="00DC4A41"/>
    <w:rsid w:val="00DD635C"/>
    <w:rsid w:val="00E0255C"/>
    <w:rsid w:val="00E046CD"/>
    <w:rsid w:val="00E25891"/>
    <w:rsid w:val="00E745F1"/>
    <w:rsid w:val="00EA3D23"/>
    <w:rsid w:val="00EA6FB4"/>
    <w:rsid w:val="00EB0A8A"/>
    <w:rsid w:val="00EB0DF5"/>
    <w:rsid w:val="00EB1DE5"/>
    <w:rsid w:val="00EC1D93"/>
    <w:rsid w:val="00ED554B"/>
    <w:rsid w:val="00EF4FED"/>
    <w:rsid w:val="00EF6EEA"/>
    <w:rsid w:val="00F0468B"/>
    <w:rsid w:val="00F27C3C"/>
    <w:rsid w:val="00F34A04"/>
    <w:rsid w:val="00F61A98"/>
    <w:rsid w:val="00F83743"/>
    <w:rsid w:val="00F847A2"/>
    <w:rsid w:val="00F85934"/>
    <w:rsid w:val="00F975BA"/>
    <w:rsid w:val="00FA0912"/>
    <w:rsid w:val="00FA6542"/>
    <w:rsid w:val="00FB4EDF"/>
    <w:rsid w:val="00FB6BFF"/>
    <w:rsid w:val="00FC1C49"/>
    <w:rsid w:val="00FC4443"/>
    <w:rsid w:val="00FD3494"/>
    <w:rsid w:val="00FD65E1"/>
    <w:rsid w:val="00FE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0DBD73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B6251C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customStyle="1" w:styleId="Default">
    <w:name w:val="Default"/>
    <w:qFormat/>
    <w:rsid w:val="00355898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rsid w:val="001305C3"/>
    <w:rPr>
      <w:color w:val="0563C1"/>
      <w:u w:val="single"/>
    </w:rPr>
  </w:style>
  <w:style w:type="paragraph" w:styleId="Tekstpodstawowy">
    <w:name w:val="Body Text"/>
    <w:basedOn w:val="Normalny"/>
    <w:link w:val="TekstpodstawowyZnak1"/>
    <w:unhideWhenUsed/>
    <w:rsid w:val="00C8492D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uiPriority w:val="99"/>
    <w:semiHidden/>
    <w:rsid w:val="00C8492D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locked/>
    <w:rsid w:val="00C8492D"/>
    <w:rPr>
      <w:rFonts w:ascii="Times New Roman" w:hAnsi="Times New Roman"/>
      <w:sz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6542"/>
    <w:rPr>
      <w:color w:val="605E5C"/>
      <w:shd w:val="clear" w:color="auto" w:fill="E1DFDD"/>
    </w:rPr>
  </w:style>
  <w:style w:type="paragraph" w:customStyle="1" w:styleId="xmsonormal">
    <w:name w:val="x_msonormal"/>
    <w:basedOn w:val="Normalny"/>
    <w:rsid w:val="00CC33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B6251C"/>
    <w:rPr>
      <w:rFonts w:ascii="Arial" w:eastAsia="Times New Roman" w:hAnsi="Arial"/>
      <w:b/>
      <w:sz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151C7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7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7</TotalTime>
  <Pages>5</Pages>
  <Words>27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Wioletta Sarata</cp:lastModifiedBy>
  <cp:revision>9</cp:revision>
  <cp:lastPrinted>2023-10-03T07:54:00Z</cp:lastPrinted>
  <dcterms:created xsi:type="dcterms:W3CDTF">2023-11-09T17:29:00Z</dcterms:created>
  <dcterms:modified xsi:type="dcterms:W3CDTF">2023-11-10T07:54:00Z</dcterms:modified>
</cp:coreProperties>
</file>